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DD3E5F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>СОСНОВОБОРСКИЙ ГОРОДСКОЙ ОКРУГ  ЛЕНИНГРАДСКОЙ ОБЛАСТИ</w:t>
      </w:r>
    </w:p>
    <w:p w:rsidR="00762166" w:rsidRDefault="00DD3E5F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129F7" w:rsidRDefault="007129F7" w:rsidP="007129F7">
      <w:pPr>
        <w:rPr>
          <w:sz w:val="24"/>
        </w:rPr>
      </w:pPr>
      <w:r>
        <w:rPr>
          <w:sz w:val="24"/>
        </w:rPr>
        <w:t xml:space="preserve">                                                      от 10/08/2026 № 2353</w:t>
      </w:r>
    </w:p>
    <w:p w:rsidR="007E04FA" w:rsidRDefault="007E04FA" w:rsidP="007E04FA">
      <w:pPr>
        <w:jc w:val="center"/>
        <w:rPr>
          <w:sz w:val="24"/>
        </w:rPr>
      </w:pPr>
    </w:p>
    <w:p w:rsidR="007E04FA" w:rsidRDefault="007E04FA" w:rsidP="007E04FA">
      <w:pPr>
        <w:jc w:val="both"/>
        <w:rPr>
          <w:sz w:val="24"/>
        </w:rPr>
      </w:pPr>
      <w:r>
        <w:rPr>
          <w:sz w:val="24"/>
        </w:rPr>
        <w:t xml:space="preserve">О внесении изменений в постановление </w:t>
      </w:r>
    </w:p>
    <w:p w:rsidR="007E04FA" w:rsidRDefault="007E04FA" w:rsidP="007E04FA">
      <w:pPr>
        <w:jc w:val="both"/>
        <w:rPr>
          <w:sz w:val="24"/>
        </w:rPr>
      </w:pPr>
      <w:r>
        <w:rPr>
          <w:sz w:val="24"/>
        </w:rPr>
        <w:t xml:space="preserve">администрации Сосновоборского городского </w:t>
      </w:r>
    </w:p>
    <w:p w:rsidR="007E04FA" w:rsidRDefault="007E04FA" w:rsidP="007E04FA">
      <w:pPr>
        <w:jc w:val="both"/>
        <w:rPr>
          <w:sz w:val="24"/>
        </w:rPr>
      </w:pPr>
      <w:r>
        <w:rPr>
          <w:sz w:val="24"/>
        </w:rPr>
        <w:t>округа Ленинградской области от 27.10.2025 №2953</w:t>
      </w:r>
    </w:p>
    <w:p w:rsidR="007E04FA" w:rsidRDefault="007E04FA" w:rsidP="007E04FA">
      <w:pPr>
        <w:jc w:val="both"/>
        <w:rPr>
          <w:sz w:val="24"/>
        </w:rPr>
      </w:pPr>
      <w:r>
        <w:rPr>
          <w:sz w:val="24"/>
        </w:rPr>
        <w:t>«Об</w:t>
      </w:r>
      <w:r w:rsidRPr="001449C2">
        <w:rPr>
          <w:sz w:val="24"/>
        </w:rPr>
        <w:t xml:space="preserve"> утверждении Порядка оплаты управляющим</w:t>
      </w:r>
      <w:r>
        <w:rPr>
          <w:sz w:val="24"/>
        </w:rPr>
        <w:t xml:space="preserve"> </w:t>
      </w:r>
      <w:r w:rsidRPr="001449C2">
        <w:rPr>
          <w:sz w:val="24"/>
        </w:rPr>
        <w:t xml:space="preserve">организациям </w:t>
      </w:r>
    </w:p>
    <w:p w:rsidR="007E04FA" w:rsidRDefault="007E04FA" w:rsidP="007E04FA">
      <w:pPr>
        <w:jc w:val="both"/>
        <w:rPr>
          <w:sz w:val="24"/>
        </w:rPr>
      </w:pPr>
      <w:r w:rsidRPr="001449C2">
        <w:rPr>
          <w:sz w:val="24"/>
        </w:rPr>
        <w:t>коммунальных услуг на общедомовые нужды (ОДН)</w:t>
      </w:r>
    </w:p>
    <w:p w:rsidR="007E04FA" w:rsidRPr="001449C2" w:rsidRDefault="007E04FA" w:rsidP="007E04FA">
      <w:pPr>
        <w:jc w:val="both"/>
        <w:rPr>
          <w:sz w:val="24"/>
        </w:rPr>
      </w:pPr>
      <w:r w:rsidRPr="001449C2">
        <w:rPr>
          <w:sz w:val="24"/>
        </w:rPr>
        <w:t xml:space="preserve">и за содержание жилых/нежилых помещений, </w:t>
      </w:r>
    </w:p>
    <w:p w:rsidR="007E04FA" w:rsidRPr="001449C2" w:rsidRDefault="007E04FA" w:rsidP="007E04FA">
      <w:pPr>
        <w:jc w:val="both"/>
        <w:rPr>
          <w:sz w:val="24"/>
        </w:rPr>
      </w:pPr>
      <w:r w:rsidRPr="001449C2">
        <w:rPr>
          <w:sz w:val="24"/>
        </w:rPr>
        <w:t>находящихся в муниципальной собственности</w:t>
      </w:r>
    </w:p>
    <w:p w:rsidR="007E04FA" w:rsidRDefault="007E04FA" w:rsidP="007E04FA">
      <w:pPr>
        <w:jc w:val="both"/>
        <w:rPr>
          <w:sz w:val="24"/>
        </w:rPr>
      </w:pPr>
      <w:r w:rsidRPr="001449C2">
        <w:rPr>
          <w:sz w:val="24"/>
        </w:rPr>
        <w:t>Сосновоборского городского округа</w:t>
      </w:r>
      <w:r>
        <w:rPr>
          <w:sz w:val="24"/>
        </w:rPr>
        <w:t xml:space="preserve"> в период их простоя»</w:t>
      </w:r>
    </w:p>
    <w:p w:rsidR="007E04FA" w:rsidRDefault="007E04FA" w:rsidP="007E04FA">
      <w:pPr>
        <w:jc w:val="both"/>
        <w:rPr>
          <w:sz w:val="24"/>
        </w:rPr>
      </w:pPr>
    </w:p>
    <w:p w:rsidR="007E04FA" w:rsidRDefault="007E04FA" w:rsidP="007E04FA">
      <w:pPr>
        <w:jc w:val="both"/>
        <w:rPr>
          <w:sz w:val="24"/>
        </w:rPr>
      </w:pPr>
    </w:p>
    <w:p w:rsidR="007E04FA" w:rsidRPr="001449C2" w:rsidRDefault="007E04FA" w:rsidP="007E04FA">
      <w:pPr>
        <w:jc w:val="both"/>
        <w:rPr>
          <w:sz w:val="24"/>
        </w:rPr>
      </w:pPr>
    </w:p>
    <w:p w:rsidR="007E04FA" w:rsidRDefault="007E04FA" w:rsidP="007E04FA">
      <w:pPr>
        <w:ind w:firstLine="709"/>
        <w:jc w:val="both"/>
        <w:rPr>
          <w:b/>
          <w:sz w:val="24"/>
          <w:szCs w:val="24"/>
        </w:rPr>
      </w:pPr>
      <w:r w:rsidRPr="001449C2">
        <w:rPr>
          <w:sz w:val="24"/>
          <w:szCs w:val="24"/>
        </w:rPr>
        <w:t>В соответствии со статьями 210, 249 Гражданского кодекса Российской Федерации, частью 3 статьи 153, частью 11 статьи 155 Жилищного кодекса Российской Федерации, постановлением Правительства Российской Федерации от 06.05.2011 № 354</w:t>
      </w:r>
      <w:r w:rsidRPr="001449C2">
        <w:rPr>
          <w:sz w:val="24"/>
          <w:szCs w:val="24"/>
        </w:rPr>
        <w:br/>
        <w:t xml:space="preserve">«О предоставлении коммунальных услуг собственникам и пользователям помещений в многоквартирных домах и жилых домов», администрация Сосновоборского городского округа </w:t>
      </w:r>
      <w:r w:rsidRPr="001449C2">
        <w:rPr>
          <w:b/>
          <w:sz w:val="24"/>
          <w:szCs w:val="24"/>
        </w:rPr>
        <w:t>п о с т а н о в л я е т:</w:t>
      </w:r>
    </w:p>
    <w:p w:rsidR="007E04FA" w:rsidRPr="001449C2" w:rsidRDefault="007E04FA" w:rsidP="007E04FA">
      <w:pPr>
        <w:ind w:firstLine="709"/>
        <w:jc w:val="both"/>
        <w:rPr>
          <w:b/>
          <w:sz w:val="24"/>
          <w:szCs w:val="24"/>
        </w:rPr>
      </w:pPr>
    </w:p>
    <w:p w:rsidR="007E04FA" w:rsidRDefault="007E04FA" w:rsidP="007E04FA">
      <w:pPr>
        <w:pStyle w:val="ac"/>
        <w:numPr>
          <w:ilvl w:val="0"/>
          <w:numId w:val="8"/>
        </w:numPr>
        <w:ind w:left="0" w:firstLine="709"/>
        <w:jc w:val="both"/>
        <w:rPr>
          <w:sz w:val="24"/>
        </w:rPr>
      </w:pPr>
      <w:r w:rsidRPr="00051F3B">
        <w:rPr>
          <w:sz w:val="24"/>
          <w:szCs w:val="24"/>
        </w:rPr>
        <w:t xml:space="preserve">Внести изменения в постановление </w:t>
      </w:r>
      <w:r>
        <w:rPr>
          <w:sz w:val="24"/>
          <w:szCs w:val="24"/>
        </w:rPr>
        <w:t>а</w:t>
      </w:r>
      <w:r w:rsidRPr="00051F3B">
        <w:rPr>
          <w:sz w:val="24"/>
          <w:szCs w:val="24"/>
        </w:rPr>
        <w:t xml:space="preserve">дминистрации Сосновоборского городского округа Ленинградской области </w:t>
      </w:r>
      <w:r>
        <w:rPr>
          <w:sz w:val="24"/>
          <w:szCs w:val="24"/>
        </w:rPr>
        <w:t xml:space="preserve">от 27.10.2025 №2953 </w:t>
      </w:r>
      <w:r w:rsidRPr="00051F3B">
        <w:rPr>
          <w:sz w:val="24"/>
        </w:rPr>
        <w:t>«Об утверждении Порядка оплаты управляющим организациям коммунальных услуг на общедомовые нужды (ОДН)</w:t>
      </w:r>
      <w:r>
        <w:rPr>
          <w:sz w:val="24"/>
        </w:rPr>
        <w:t xml:space="preserve"> </w:t>
      </w:r>
      <w:r w:rsidRPr="00051F3B">
        <w:rPr>
          <w:sz w:val="24"/>
        </w:rPr>
        <w:t>и за содержание жилых/нежилых помещений, находящихся в муниципальной собственности Сосновоборского городского округа в период их простоя»</w:t>
      </w:r>
      <w:r>
        <w:rPr>
          <w:sz w:val="24"/>
        </w:rPr>
        <w:t>.</w:t>
      </w:r>
    </w:p>
    <w:p w:rsidR="007E04FA" w:rsidRPr="00051F3B" w:rsidRDefault="007E04FA" w:rsidP="007E04FA">
      <w:pPr>
        <w:pStyle w:val="ac"/>
        <w:ind w:left="0" w:firstLine="709"/>
        <w:jc w:val="both"/>
        <w:rPr>
          <w:sz w:val="24"/>
        </w:rPr>
      </w:pPr>
      <w:r>
        <w:rPr>
          <w:sz w:val="24"/>
        </w:rPr>
        <w:t xml:space="preserve">1.1. Изложить название постановления администрации Сосновоборского городского округа в новой редакции </w:t>
      </w:r>
      <w:r w:rsidRPr="007F046B">
        <w:rPr>
          <w:sz w:val="24"/>
        </w:rPr>
        <w:t>«Об утверждении Порядка оплаты управляющим организациям коммунальных услуг на общедомовые нужды (ОДН)</w:t>
      </w:r>
      <w:r>
        <w:rPr>
          <w:sz w:val="24"/>
        </w:rPr>
        <w:t xml:space="preserve"> </w:t>
      </w:r>
      <w:r w:rsidRPr="007F046B">
        <w:rPr>
          <w:sz w:val="24"/>
        </w:rPr>
        <w:t>и за содержание жилых/нежилых помещений, находящихся в муниципальной собственности Сосново</w:t>
      </w:r>
      <w:r>
        <w:rPr>
          <w:sz w:val="24"/>
        </w:rPr>
        <w:t xml:space="preserve">борского городского округа в период их простоя и использования администрацией Сосновоборского городского округа». </w:t>
      </w:r>
    </w:p>
    <w:p w:rsidR="007E04FA" w:rsidRDefault="007E04FA" w:rsidP="007E04FA">
      <w:pPr>
        <w:jc w:val="both"/>
        <w:rPr>
          <w:sz w:val="24"/>
        </w:rPr>
      </w:pPr>
      <w:r>
        <w:rPr>
          <w:sz w:val="24"/>
          <w:szCs w:val="24"/>
        </w:rPr>
        <w:tab/>
        <w:t xml:space="preserve">1.2.  </w:t>
      </w:r>
      <w:r w:rsidRPr="00052D64">
        <w:rPr>
          <w:sz w:val="24"/>
          <w:szCs w:val="24"/>
        </w:rPr>
        <w:t xml:space="preserve">Утвердить </w:t>
      </w:r>
      <w:r>
        <w:rPr>
          <w:sz w:val="24"/>
          <w:szCs w:val="24"/>
        </w:rPr>
        <w:t>п</w:t>
      </w:r>
      <w:r w:rsidRPr="00052D64">
        <w:rPr>
          <w:sz w:val="24"/>
          <w:szCs w:val="24"/>
        </w:rPr>
        <w:t xml:space="preserve">орядок оплаты управляющим организациям коммунальных услуг на общедомовые нужды (ОДН) и за содержание </w:t>
      </w:r>
      <w:r>
        <w:rPr>
          <w:sz w:val="24"/>
          <w:szCs w:val="24"/>
        </w:rPr>
        <w:t>жилых/</w:t>
      </w:r>
      <w:r w:rsidRPr="00052D64">
        <w:rPr>
          <w:sz w:val="24"/>
          <w:szCs w:val="24"/>
        </w:rPr>
        <w:t xml:space="preserve">нежилых помещений, находящихся в муниципальной собственности Сосновоборского городского округа в период их </w:t>
      </w:r>
      <w:r>
        <w:rPr>
          <w:sz w:val="24"/>
          <w:szCs w:val="24"/>
        </w:rPr>
        <w:t>простоя</w:t>
      </w:r>
      <w:r w:rsidRPr="00052D64">
        <w:rPr>
          <w:sz w:val="24"/>
          <w:szCs w:val="24"/>
        </w:rPr>
        <w:t xml:space="preserve"> (Приложение №</w:t>
      </w:r>
      <w:r>
        <w:rPr>
          <w:sz w:val="24"/>
          <w:szCs w:val="24"/>
        </w:rPr>
        <w:t xml:space="preserve"> 1</w:t>
      </w:r>
      <w:r w:rsidRPr="00052D64">
        <w:rPr>
          <w:sz w:val="24"/>
          <w:szCs w:val="24"/>
        </w:rPr>
        <w:t>)</w:t>
      </w:r>
      <w:r w:rsidRPr="005350C8">
        <w:rPr>
          <w:sz w:val="24"/>
          <w:szCs w:val="24"/>
        </w:rPr>
        <w:t xml:space="preserve"> </w:t>
      </w:r>
      <w:r>
        <w:rPr>
          <w:sz w:val="24"/>
          <w:szCs w:val="24"/>
        </w:rPr>
        <w:t>в новой редакции.</w:t>
      </w:r>
    </w:p>
    <w:p w:rsidR="007E04FA" w:rsidRDefault="007E04FA" w:rsidP="007E04FA">
      <w:pPr>
        <w:jc w:val="both"/>
        <w:rPr>
          <w:sz w:val="24"/>
          <w:szCs w:val="24"/>
        </w:rPr>
      </w:pPr>
      <w:r>
        <w:rPr>
          <w:sz w:val="24"/>
        </w:rPr>
        <w:tab/>
        <w:t xml:space="preserve">1.3. </w:t>
      </w:r>
      <w:r>
        <w:rPr>
          <w:sz w:val="24"/>
          <w:szCs w:val="24"/>
        </w:rPr>
        <w:t xml:space="preserve">Утвердить порядок оплаты управляющим организациям коммунальных услуг на общедомовые нужды (ОДН) и за содержание нежилых помещений, находящихся в муниципальной собственности Сосновоборского городского округа в период их использования администрацией Сосновоборского городского округа (Приложение № 2) в новой редакции. </w:t>
      </w:r>
    </w:p>
    <w:p w:rsidR="007E04FA" w:rsidRPr="005E253C" w:rsidRDefault="007E04FA" w:rsidP="007E04FA">
      <w:pPr>
        <w:jc w:val="both"/>
        <w:rPr>
          <w:sz w:val="24"/>
          <w:szCs w:val="24"/>
        </w:rPr>
      </w:pPr>
    </w:p>
    <w:p w:rsidR="007E04FA" w:rsidRDefault="007E04FA" w:rsidP="007E04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Pr="001449C2">
        <w:rPr>
          <w:sz w:val="24"/>
          <w:szCs w:val="24"/>
        </w:rPr>
        <w:t>. Отделу по связ</w:t>
      </w:r>
      <w:r>
        <w:rPr>
          <w:sz w:val="24"/>
          <w:szCs w:val="24"/>
        </w:rPr>
        <w:t>ям</w:t>
      </w:r>
      <w:r w:rsidRPr="001449C2">
        <w:rPr>
          <w:sz w:val="24"/>
          <w:szCs w:val="24"/>
        </w:rPr>
        <w:t xml:space="preserve"> с общественностью (пресс-центр) администрации разместить настоящее постановление на официальном сайте Сосновоборского городского округа.</w:t>
      </w:r>
    </w:p>
    <w:p w:rsidR="007E04FA" w:rsidRPr="001449C2" w:rsidRDefault="007E04FA" w:rsidP="007E04FA">
      <w:pPr>
        <w:ind w:firstLine="709"/>
        <w:jc w:val="both"/>
        <w:rPr>
          <w:sz w:val="24"/>
          <w:szCs w:val="24"/>
        </w:rPr>
      </w:pPr>
    </w:p>
    <w:p w:rsidR="007E04FA" w:rsidRDefault="007E04FA" w:rsidP="007E04FA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1449C2">
        <w:rPr>
          <w:sz w:val="24"/>
          <w:szCs w:val="24"/>
        </w:rPr>
        <w:t xml:space="preserve">. Общему отделу администрации </w:t>
      </w:r>
      <w:r w:rsidRPr="004B284E">
        <w:rPr>
          <w:color w:val="000000"/>
          <w:sz w:val="24"/>
          <w:szCs w:val="24"/>
        </w:rPr>
        <w:t>обнародовать</w:t>
      </w:r>
      <w:r w:rsidRPr="00A84BD5">
        <w:rPr>
          <w:sz w:val="24"/>
          <w:szCs w:val="24"/>
        </w:rPr>
        <w:t xml:space="preserve"> </w:t>
      </w:r>
      <w:r w:rsidRPr="001449C2">
        <w:rPr>
          <w:sz w:val="24"/>
          <w:szCs w:val="24"/>
        </w:rPr>
        <w:t>настоящее постановление на электронном сайте городской газеты «Маяк».</w:t>
      </w:r>
    </w:p>
    <w:p w:rsidR="007E04FA" w:rsidRPr="001449C2" w:rsidRDefault="007E04FA" w:rsidP="007E04FA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7E04FA" w:rsidRPr="004B284E" w:rsidRDefault="007E04FA" w:rsidP="007E04FA">
      <w:pPr>
        <w:tabs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4</w:t>
      </w:r>
      <w:r w:rsidRPr="001449C2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Pr="001449C2">
        <w:rPr>
          <w:sz w:val="24"/>
          <w:szCs w:val="24"/>
        </w:rPr>
        <w:t xml:space="preserve">Настоящее постановление вступает в силу со дня официального </w:t>
      </w:r>
      <w:r w:rsidRPr="004B284E">
        <w:rPr>
          <w:color w:val="000000"/>
          <w:sz w:val="24"/>
          <w:szCs w:val="24"/>
        </w:rPr>
        <w:t>обнародования.</w:t>
      </w:r>
    </w:p>
    <w:p w:rsidR="007E04FA" w:rsidRPr="001449C2" w:rsidRDefault="007E04FA" w:rsidP="007E04FA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7E04FA" w:rsidRDefault="007E04FA" w:rsidP="007E04F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1449C2">
        <w:rPr>
          <w:sz w:val="24"/>
          <w:szCs w:val="24"/>
        </w:rPr>
        <w:t>. Контроль за исполнением настоящего постановления возложить на заместителя главы администрации по жилищно-коммунальному комплексу Иванова А.В.</w:t>
      </w:r>
    </w:p>
    <w:p w:rsidR="007E04FA" w:rsidRDefault="007E04FA" w:rsidP="007E04FA">
      <w:pPr>
        <w:ind w:firstLine="709"/>
        <w:jc w:val="both"/>
        <w:rPr>
          <w:sz w:val="24"/>
          <w:szCs w:val="24"/>
        </w:rPr>
      </w:pPr>
    </w:p>
    <w:p w:rsidR="007E04FA" w:rsidRDefault="007E04FA" w:rsidP="007E04FA">
      <w:pPr>
        <w:ind w:firstLine="709"/>
        <w:jc w:val="both"/>
        <w:rPr>
          <w:sz w:val="24"/>
          <w:szCs w:val="24"/>
        </w:rPr>
      </w:pPr>
    </w:p>
    <w:p w:rsidR="007E04FA" w:rsidRPr="001449C2" w:rsidRDefault="007E04FA" w:rsidP="007E04FA">
      <w:pPr>
        <w:ind w:firstLine="709"/>
        <w:jc w:val="both"/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  <w:r>
        <w:rPr>
          <w:sz w:val="24"/>
          <w:szCs w:val="24"/>
        </w:rPr>
        <w:t>Первый заместитель главы администрации</w:t>
      </w:r>
    </w:p>
    <w:p w:rsidR="007E04FA" w:rsidRDefault="007E04FA" w:rsidP="007E04FA">
      <w:pPr>
        <w:rPr>
          <w:sz w:val="24"/>
          <w:szCs w:val="24"/>
        </w:rPr>
      </w:pPr>
      <w:r w:rsidRPr="001449C2">
        <w:rPr>
          <w:sz w:val="24"/>
          <w:szCs w:val="24"/>
        </w:rPr>
        <w:t xml:space="preserve">Сосновоборского городского округа                                             </w:t>
      </w:r>
      <w:r>
        <w:rPr>
          <w:sz w:val="24"/>
          <w:szCs w:val="24"/>
        </w:rPr>
        <w:t xml:space="preserve">                </w:t>
      </w:r>
      <w:r w:rsidRPr="001449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С.Г.</w:t>
      </w:r>
      <w:r w:rsidRPr="001449C2">
        <w:rPr>
          <w:sz w:val="24"/>
          <w:szCs w:val="24"/>
        </w:rPr>
        <w:t xml:space="preserve"> </w:t>
      </w:r>
      <w:r>
        <w:rPr>
          <w:sz w:val="24"/>
          <w:szCs w:val="24"/>
        </w:rPr>
        <w:t>Лютиков</w:t>
      </w: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jc w:val="right"/>
        <w:rPr>
          <w:sz w:val="24"/>
          <w:szCs w:val="24"/>
        </w:rPr>
      </w:pPr>
    </w:p>
    <w:p w:rsidR="00CC0414" w:rsidRDefault="00CC0414" w:rsidP="007E04FA">
      <w:pPr>
        <w:jc w:val="right"/>
        <w:rPr>
          <w:sz w:val="24"/>
          <w:szCs w:val="24"/>
        </w:rPr>
      </w:pPr>
      <w:bookmarkStart w:id="0" w:name="_GoBack"/>
      <w:bookmarkEnd w:id="0"/>
    </w:p>
    <w:p w:rsidR="007E04FA" w:rsidRDefault="007E04FA" w:rsidP="007E04FA">
      <w:pPr>
        <w:jc w:val="right"/>
        <w:rPr>
          <w:sz w:val="24"/>
          <w:szCs w:val="24"/>
        </w:rPr>
      </w:pPr>
    </w:p>
    <w:p w:rsidR="007E04FA" w:rsidRDefault="007E04FA" w:rsidP="007E04FA">
      <w:pPr>
        <w:jc w:val="right"/>
        <w:rPr>
          <w:sz w:val="24"/>
          <w:szCs w:val="24"/>
        </w:rPr>
      </w:pPr>
    </w:p>
    <w:p w:rsidR="007E04FA" w:rsidRDefault="007E04FA" w:rsidP="007E04FA">
      <w:pPr>
        <w:jc w:val="right"/>
        <w:rPr>
          <w:sz w:val="24"/>
          <w:szCs w:val="24"/>
        </w:rPr>
      </w:pPr>
    </w:p>
    <w:p w:rsidR="007E04FA" w:rsidRDefault="007E04FA" w:rsidP="007E04FA">
      <w:pPr>
        <w:jc w:val="right"/>
        <w:rPr>
          <w:sz w:val="24"/>
          <w:szCs w:val="24"/>
        </w:rPr>
      </w:pPr>
    </w:p>
    <w:p w:rsidR="007E04FA" w:rsidRPr="001449C2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lastRenderedPageBreak/>
        <w:t>УТВЕРЖДЕН</w:t>
      </w:r>
    </w:p>
    <w:p w:rsidR="007E04FA" w:rsidRPr="001449C2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t xml:space="preserve">постановлением администрации </w:t>
      </w:r>
    </w:p>
    <w:p w:rsidR="007E04FA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t>Сосновоборского городского округа</w:t>
      </w:r>
      <w:r>
        <w:rPr>
          <w:sz w:val="24"/>
          <w:szCs w:val="24"/>
        </w:rPr>
        <w:t xml:space="preserve"> </w:t>
      </w:r>
    </w:p>
    <w:p w:rsidR="007E04FA" w:rsidRPr="001449C2" w:rsidRDefault="007E04FA" w:rsidP="007E04F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7129F7">
        <w:rPr>
          <w:sz w:val="24"/>
          <w:szCs w:val="24"/>
        </w:rPr>
        <w:t>10/08/2026 № 2353</w:t>
      </w:r>
    </w:p>
    <w:p w:rsidR="007E04FA" w:rsidRDefault="007E04FA" w:rsidP="007E04FA">
      <w:pPr>
        <w:jc w:val="right"/>
        <w:rPr>
          <w:sz w:val="24"/>
          <w:szCs w:val="24"/>
        </w:rPr>
      </w:pPr>
    </w:p>
    <w:p w:rsidR="007E04FA" w:rsidRPr="001449C2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t>(Приложение</w:t>
      </w:r>
      <w:r>
        <w:rPr>
          <w:sz w:val="24"/>
          <w:szCs w:val="24"/>
        </w:rPr>
        <w:t xml:space="preserve"> 1</w:t>
      </w:r>
      <w:r w:rsidRPr="001449C2">
        <w:rPr>
          <w:sz w:val="24"/>
          <w:szCs w:val="24"/>
        </w:rPr>
        <w:t>)</w:t>
      </w:r>
    </w:p>
    <w:p w:rsidR="007E04FA" w:rsidRPr="001449C2" w:rsidRDefault="007E04FA" w:rsidP="007E04FA">
      <w:pPr>
        <w:jc w:val="right"/>
      </w:pPr>
    </w:p>
    <w:p w:rsidR="007E04FA" w:rsidRPr="001449C2" w:rsidRDefault="007E04FA" w:rsidP="007E04FA">
      <w:pPr>
        <w:jc w:val="center"/>
      </w:pPr>
      <w:r w:rsidRPr="001449C2">
        <w:rPr>
          <w:b/>
          <w:sz w:val="24"/>
          <w:szCs w:val="24"/>
        </w:rPr>
        <w:t>Порядок</w:t>
      </w: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оплаты управляющим организациям коммунальных услуг на общедомовые нужды (ОДН) и за содержание жилых/нежилых помещений, находящихся в муниципальной собственности Сосновоборского городского округа</w:t>
      </w:r>
      <w:r>
        <w:rPr>
          <w:b/>
          <w:sz w:val="24"/>
          <w:szCs w:val="24"/>
        </w:rPr>
        <w:t xml:space="preserve"> в период простоя</w:t>
      </w: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I. Общие положения</w:t>
      </w:r>
    </w:p>
    <w:p w:rsidR="007E04FA" w:rsidRPr="001449C2" w:rsidRDefault="007E04FA" w:rsidP="007E04FA">
      <w:pPr>
        <w:jc w:val="center"/>
        <w:rPr>
          <w:b/>
        </w:rPr>
      </w:pP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tab/>
      </w:r>
      <w:r w:rsidRPr="001449C2">
        <w:rPr>
          <w:sz w:val="24"/>
          <w:szCs w:val="24"/>
        </w:rPr>
        <w:t>1. Настоящий Порядок оплаты управляющим организациям коммунальных услуг на общедомовые нужды (ОДН) и за содержание жилых/нежилых помещений, находящихся в муниципальной собственности Сосновоборского городского округа</w:t>
      </w:r>
      <w:r>
        <w:rPr>
          <w:sz w:val="24"/>
          <w:szCs w:val="24"/>
        </w:rPr>
        <w:t xml:space="preserve"> </w:t>
      </w:r>
      <w:r w:rsidRPr="00000BE7">
        <w:rPr>
          <w:sz w:val="24"/>
          <w:szCs w:val="24"/>
        </w:rPr>
        <w:t>в период их простоя</w:t>
      </w:r>
      <w:r>
        <w:rPr>
          <w:sz w:val="24"/>
          <w:szCs w:val="24"/>
        </w:rPr>
        <w:t xml:space="preserve"> </w:t>
      </w:r>
      <w:r w:rsidRPr="001449C2">
        <w:rPr>
          <w:sz w:val="24"/>
          <w:szCs w:val="24"/>
        </w:rPr>
        <w:t xml:space="preserve">(далее - Порядок) разработан в соответствии со статьями 210, 249 Гражданского кодекса Российской Федерации, статьи 153, статьи 155 Жилищного кодекса Российской Федерации, постановлением Правительства Российской Федерации от 06.05.2011 № 354 </w:t>
      </w:r>
      <w:r>
        <w:rPr>
          <w:sz w:val="24"/>
          <w:szCs w:val="24"/>
        </w:rPr>
        <w:br/>
      </w:r>
      <w:r w:rsidRPr="001449C2">
        <w:rPr>
          <w:sz w:val="24"/>
          <w:szCs w:val="24"/>
        </w:rPr>
        <w:t xml:space="preserve">«О предоставлении коммунальных услуг собственникам и пользователям помещений в многоквартирных домах и жилых домов» и устанавливает единый подход к оплате расходов управляющих организаций по коммунальным услугам на общедомовые нужды (далее - ОДН) и за содержание жилых/нежилых помещений, находящихся в муниципальной собственности Сосновоборского городского </w:t>
      </w:r>
      <w:r w:rsidRPr="007F5F2A">
        <w:rPr>
          <w:sz w:val="24"/>
          <w:szCs w:val="24"/>
        </w:rPr>
        <w:t>округа,</w:t>
      </w:r>
      <w:r>
        <w:rPr>
          <w:sz w:val="24"/>
          <w:szCs w:val="24"/>
        </w:rPr>
        <w:t xml:space="preserve"> </w:t>
      </w:r>
      <w:r w:rsidRPr="00000BE7">
        <w:rPr>
          <w:sz w:val="24"/>
          <w:szCs w:val="24"/>
        </w:rPr>
        <w:t xml:space="preserve"> в период их простоя.</w:t>
      </w:r>
    </w:p>
    <w:p w:rsidR="007E04FA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Настоящий Порядок определяет перечень, порядок представления и рассмотрения документов на оплату из бюджета Сосновоборского городского округа</w:t>
      </w:r>
      <w:r>
        <w:rPr>
          <w:sz w:val="24"/>
          <w:szCs w:val="24"/>
        </w:rPr>
        <w:t xml:space="preserve"> </w:t>
      </w:r>
      <w:r w:rsidRPr="001449C2">
        <w:rPr>
          <w:sz w:val="24"/>
          <w:szCs w:val="24"/>
        </w:rPr>
        <w:t xml:space="preserve"> управляющим организациям коммунальных услуг на общедомовые нужды (ОДН) и за содержание жилых/нежилых помещений, расположенных в многоквартирных домах (далее - МКД)</w:t>
      </w:r>
      <w:r w:rsidRPr="007F5F2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449C2">
        <w:rPr>
          <w:sz w:val="24"/>
          <w:szCs w:val="24"/>
        </w:rPr>
        <w:t>в период их простоя</w:t>
      </w:r>
      <w:r>
        <w:rPr>
          <w:sz w:val="24"/>
          <w:szCs w:val="24"/>
        </w:rPr>
        <w:t xml:space="preserve">, и порядок взаимодействия </w:t>
      </w:r>
      <w:r w:rsidRPr="001449C2">
        <w:rPr>
          <w:sz w:val="24"/>
          <w:szCs w:val="24"/>
        </w:rPr>
        <w:t>отраслевых (функциональных) органов администрации муниципального образования Сосновоборский городской округ  Ленинградской области (далее – Администрация), в том числе с правами юридического лица.</w:t>
      </w:r>
    </w:p>
    <w:p w:rsidR="007E04FA" w:rsidRPr="00260D8A" w:rsidRDefault="007E04FA" w:rsidP="007E04F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60D8A">
        <w:rPr>
          <w:sz w:val="24"/>
          <w:szCs w:val="24"/>
        </w:rPr>
        <w:t>2. Расчет размера расходов на оплату управляющим организациям</w:t>
      </w:r>
      <w:r w:rsidRPr="00260D8A">
        <w:rPr>
          <w:sz w:val="24"/>
          <w:szCs w:val="24"/>
        </w:rPr>
        <w:br/>
        <w:t>за коммунальные услуги (ОДН) и содержание жилых/нежилых помещений осуществляется исходя из:</w:t>
      </w:r>
    </w:p>
    <w:p w:rsidR="007E04FA" w:rsidRPr="00260D8A" w:rsidRDefault="007E04FA" w:rsidP="007E04FA">
      <w:pPr>
        <w:numPr>
          <w:ilvl w:val="0"/>
          <w:numId w:val="6"/>
        </w:numPr>
        <w:ind w:left="993" w:hanging="283"/>
        <w:contextualSpacing/>
        <w:jc w:val="both"/>
        <w:rPr>
          <w:sz w:val="24"/>
          <w:szCs w:val="24"/>
        </w:rPr>
      </w:pPr>
      <w:r w:rsidRPr="00260D8A">
        <w:rPr>
          <w:sz w:val="24"/>
          <w:szCs w:val="24"/>
        </w:rPr>
        <w:t>общей площади временно свободных муниципальных помещений (жилых/нежилых);</w:t>
      </w:r>
    </w:p>
    <w:p w:rsidR="007E04FA" w:rsidRPr="00260D8A" w:rsidRDefault="007E04FA" w:rsidP="007E04FA">
      <w:pPr>
        <w:ind w:left="710"/>
        <w:jc w:val="both"/>
        <w:rPr>
          <w:sz w:val="24"/>
          <w:szCs w:val="24"/>
        </w:rPr>
      </w:pPr>
      <w:r w:rsidRPr="00260D8A">
        <w:rPr>
          <w:sz w:val="24"/>
          <w:szCs w:val="24"/>
        </w:rPr>
        <w:t>б) размера платы за содержание жилого/нежилого помещения, установленного:</w:t>
      </w:r>
    </w:p>
    <w:p w:rsidR="007E04FA" w:rsidRPr="00260D8A" w:rsidRDefault="007E04FA" w:rsidP="007E04FA">
      <w:pPr>
        <w:tabs>
          <w:tab w:val="left" w:pos="993"/>
        </w:tabs>
        <w:ind w:left="1070" w:hanging="219"/>
        <w:contextualSpacing/>
        <w:jc w:val="both"/>
        <w:rPr>
          <w:sz w:val="24"/>
          <w:szCs w:val="24"/>
        </w:rPr>
      </w:pPr>
      <w:r w:rsidRPr="00260D8A">
        <w:rPr>
          <w:sz w:val="24"/>
          <w:szCs w:val="24"/>
        </w:rPr>
        <w:t>- общим собранием собственников помещений в МКД;</w:t>
      </w:r>
    </w:p>
    <w:p w:rsidR="007E04FA" w:rsidRPr="00260D8A" w:rsidRDefault="007E04FA" w:rsidP="007E04FA">
      <w:pPr>
        <w:ind w:firstLine="851"/>
        <w:contextualSpacing/>
        <w:jc w:val="both"/>
        <w:rPr>
          <w:sz w:val="24"/>
          <w:szCs w:val="24"/>
        </w:rPr>
      </w:pPr>
      <w:r w:rsidRPr="00260D8A">
        <w:rPr>
          <w:sz w:val="24"/>
          <w:szCs w:val="24"/>
        </w:rPr>
        <w:t>- постановлением Администрации;</w:t>
      </w:r>
    </w:p>
    <w:p w:rsidR="007E04FA" w:rsidRPr="00260D8A" w:rsidRDefault="007E04FA" w:rsidP="007E04FA">
      <w:pPr>
        <w:ind w:left="142" w:firstLine="709"/>
        <w:contextualSpacing/>
        <w:jc w:val="both"/>
        <w:rPr>
          <w:sz w:val="24"/>
          <w:szCs w:val="24"/>
        </w:rPr>
      </w:pPr>
      <w:r w:rsidRPr="00260D8A">
        <w:rPr>
          <w:sz w:val="24"/>
          <w:szCs w:val="24"/>
        </w:rPr>
        <w:t>- конкурсным договором управления МКД.</w:t>
      </w:r>
    </w:p>
    <w:p w:rsidR="007E04FA" w:rsidRPr="00260D8A" w:rsidRDefault="007E04FA" w:rsidP="007E04FA">
      <w:pPr>
        <w:contextualSpacing/>
        <w:jc w:val="both"/>
        <w:rPr>
          <w:sz w:val="24"/>
          <w:szCs w:val="24"/>
        </w:rPr>
      </w:pPr>
      <w:r w:rsidRPr="00260D8A">
        <w:rPr>
          <w:sz w:val="24"/>
          <w:szCs w:val="24"/>
        </w:rPr>
        <w:tab/>
        <w:t>в) объема потребления коммунальных ресурсов на ОДН, определенного в соответствии с постановлением Правительства Российской Федерации от 06.05.2011 № 354</w:t>
      </w:r>
      <w:r>
        <w:rPr>
          <w:sz w:val="24"/>
          <w:szCs w:val="24"/>
        </w:rPr>
        <w:br/>
      </w:r>
      <w:r w:rsidRPr="00260D8A">
        <w:rPr>
          <w:sz w:val="24"/>
          <w:szCs w:val="24"/>
        </w:rPr>
        <w:t xml:space="preserve"> «О предоставлении коммунальных услуг собственникам и пользователям помещений в многоквартирных домах и жилых домов»;</w:t>
      </w:r>
    </w:p>
    <w:p w:rsidR="007E04FA" w:rsidRPr="00260D8A" w:rsidRDefault="007E04FA" w:rsidP="007E04FA">
      <w:pPr>
        <w:jc w:val="both"/>
        <w:rPr>
          <w:sz w:val="24"/>
          <w:szCs w:val="24"/>
        </w:rPr>
      </w:pPr>
      <w:r w:rsidRPr="00260D8A">
        <w:rPr>
          <w:sz w:val="24"/>
          <w:szCs w:val="24"/>
        </w:rPr>
        <w:tab/>
        <w:t>г) тарифов на коммунальные услуги, утвержденных в порядке, предусмотренном действующим законодательством.</w:t>
      </w:r>
    </w:p>
    <w:p w:rsidR="007E04FA" w:rsidRPr="00AF6D13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3. Для заключения на текущий финансовый год договора</w:t>
      </w:r>
      <w:r>
        <w:rPr>
          <w:sz w:val="24"/>
          <w:szCs w:val="24"/>
        </w:rPr>
        <w:t xml:space="preserve"> о возмещении управляющей организации по коммунальным услугам (ОДН) и</w:t>
      </w:r>
      <w:r w:rsidRPr="001449C2">
        <w:rPr>
          <w:sz w:val="24"/>
          <w:szCs w:val="24"/>
        </w:rPr>
        <w:t xml:space="preserve"> содержани</w:t>
      </w:r>
      <w:r>
        <w:rPr>
          <w:sz w:val="24"/>
          <w:szCs w:val="24"/>
        </w:rPr>
        <w:t>ю</w:t>
      </w:r>
      <w:r w:rsidRPr="001449C2">
        <w:rPr>
          <w:sz w:val="24"/>
          <w:szCs w:val="24"/>
        </w:rPr>
        <w:t xml:space="preserve"> жилых/нежилых помещений, находящихся в муниципальной собственности Сосновоборского городского округа</w:t>
      </w:r>
      <w:r w:rsidRPr="007F5F2A">
        <w:rPr>
          <w:sz w:val="24"/>
          <w:szCs w:val="24"/>
        </w:rPr>
        <w:t>,</w:t>
      </w:r>
      <w:r>
        <w:rPr>
          <w:sz w:val="24"/>
          <w:szCs w:val="24"/>
        </w:rPr>
        <w:t xml:space="preserve"> в</w:t>
      </w:r>
      <w:r w:rsidRPr="001449C2">
        <w:rPr>
          <w:sz w:val="24"/>
          <w:szCs w:val="24"/>
        </w:rPr>
        <w:t xml:space="preserve"> период их простоя (далее - Договор), по форме Приложения №1 к настоящему Порядку, управляющая организация предоставляет в Администрацию, в срок не позднее </w:t>
      </w:r>
      <w:r w:rsidRPr="00AF6D13">
        <w:rPr>
          <w:sz w:val="24"/>
          <w:szCs w:val="24"/>
        </w:rPr>
        <w:t>15 ноября текущего финансового года:</w:t>
      </w:r>
    </w:p>
    <w:p w:rsidR="007E04FA" w:rsidRPr="00AF6D13" w:rsidRDefault="007E04FA" w:rsidP="007E04FA">
      <w:pPr>
        <w:tabs>
          <w:tab w:val="left" w:pos="851"/>
        </w:tabs>
        <w:jc w:val="both"/>
        <w:rPr>
          <w:sz w:val="24"/>
          <w:szCs w:val="24"/>
        </w:rPr>
      </w:pPr>
      <w:r w:rsidRPr="00AF6D13">
        <w:rPr>
          <w:sz w:val="24"/>
          <w:szCs w:val="24"/>
        </w:rPr>
        <w:lastRenderedPageBreak/>
        <w:tab/>
        <w:t xml:space="preserve">- заявление на заключение Договора по форме, указанной в Приложении №2 к настоящему Порядку (далее-заявление); </w:t>
      </w:r>
    </w:p>
    <w:p w:rsidR="007E04FA" w:rsidRPr="00AF6D13" w:rsidRDefault="007E04FA" w:rsidP="007E04FA">
      <w:pPr>
        <w:tabs>
          <w:tab w:val="left" w:pos="851"/>
        </w:tabs>
        <w:ind w:firstLine="284"/>
        <w:jc w:val="both"/>
        <w:rPr>
          <w:sz w:val="24"/>
          <w:szCs w:val="24"/>
        </w:rPr>
      </w:pPr>
      <w:r w:rsidRPr="00AF6D13">
        <w:rPr>
          <w:sz w:val="24"/>
          <w:szCs w:val="24"/>
        </w:rPr>
        <w:tab/>
      </w:r>
      <w:r w:rsidRPr="00000BE7">
        <w:rPr>
          <w:sz w:val="24"/>
          <w:szCs w:val="24"/>
        </w:rPr>
        <w:t xml:space="preserve">- перечень объектов жилого/нежилого фонда, находящихся в простое, составленный на основании данных, подтверждающих период простоя, предоставленных </w:t>
      </w:r>
      <w:r w:rsidRPr="008128A0">
        <w:rPr>
          <w:sz w:val="24"/>
          <w:szCs w:val="24"/>
        </w:rPr>
        <w:t>Комитет</w:t>
      </w:r>
      <w:r>
        <w:rPr>
          <w:sz w:val="24"/>
          <w:szCs w:val="24"/>
        </w:rPr>
        <w:t>ом</w:t>
      </w:r>
      <w:r w:rsidRPr="008128A0">
        <w:rPr>
          <w:sz w:val="24"/>
          <w:szCs w:val="24"/>
        </w:rPr>
        <w:t xml:space="preserve"> по управлению муниципальным имуществом администрации муниципального образования Сосновоборский городской округ Ленинградской области (далее-КУМИ)</w:t>
      </w:r>
      <w:r>
        <w:rPr>
          <w:sz w:val="24"/>
          <w:szCs w:val="24"/>
        </w:rPr>
        <w:t>,</w:t>
      </w:r>
      <w:r w:rsidRPr="008128A0">
        <w:rPr>
          <w:sz w:val="24"/>
          <w:szCs w:val="24"/>
        </w:rPr>
        <w:t xml:space="preserve"> </w:t>
      </w:r>
      <w:r>
        <w:rPr>
          <w:sz w:val="24"/>
          <w:szCs w:val="24"/>
        </w:rPr>
        <w:t>жилищным отделом администрации Сосновоборского городского округа (далее-жилищный отдел)</w:t>
      </w:r>
      <w:r w:rsidRPr="00000BE7">
        <w:rPr>
          <w:sz w:val="24"/>
          <w:szCs w:val="24"/>
        </w:rPr>
        <w:t xml:space="preserve">, </w:t>
      </w:r>
      <w:r>
        <w:rPr>
          <w:sz w:val="24"/>
          <w:szCs w:val="24"/>
        </w:rPr>
        <w:t>отделом жилищно-коммунального хозяйства (далее-</w:t>
      </w:r>
      <w:r w:rsidRPr="00000BE7">
        <w:rPr>
          <w:sz w:val="24"/>
          <w:szCs w:val="24"/>
        </w:rPr>
        <w:t>ОЖКХ</w:t>
      </w:r>
      <w:r>
        <w:rPr>
          <w:sz w:val="24"/>
          <w:szCs w:val="24"/>
        </w:rPr>
        <w:t>)</w:t>
      </w:r>
      <w:r w:rsidRPr="00000BE7">
        <w:rPr>
          <w:sz w:val="24"/>
          <w:szCs w:val="24"/>
        </w:rPr>
        <w:t xml:space="preserve"> по форме, указанной в Приложении №3 к настоящему Порядку;</w:t>
      </w:r>
    </w:p>
    <w:p w:rsidR="007E04FA" w:rsidRDefault="007E04FA" w:rsidP="007E04FA">
      <w:pPr>
        <w:tabs>
          <w:tab w:val="left" w:pos="851"/>
        </w:tabs>
        <w:jc w:val="both"/>
        <w:rPr>
          <w:sz w:val="24"/>
          <w:szCs w:val="24"/>
        </w:rPr>
      </w:pPr>
      <w:r w:rsidRPr="00AF6D13">
        <w:rPr>
          <w:sz w:val="24"/>
          <w:szCs w:val="24"/>
        </w:rPr>
        <w:tab/>
        <w:t>- расчет расходов за коммунальные услуги (ОДН) и за содержание жилых/нежилых помещений муниципального фонда, находящихся в простое на текущий финансовый год, по форме Приложения №4 к настоящему Порядку;</w:t>
      </w:r>
    </w:p>
    <w:p w:rsidR="007E04FA" w:rsidRPr="001449C2" w:rsidRDefault="007E04FA" w:rsidP="007E04FA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DC6A6B">
        <w:rPr>
          <w:sz w:val="24"/>
          <w:szCs w:val="24"/>
        </w:rPr>
        <w:t>расчет расходов за коммунальные услуги (ОДН) и за содержание жил</w:t>
      </w:r>
      <w:r>
        <w:rPr>
          <w:sz w:val="24"/>
          <w:szCs w:val="24"/>
        </w:rPr>
        <w:t>ых</w:t>
      </w:r>
      <w:r w:rsidRPr="00DC6A6B">
        <w:rPr>
          <w:sz w:val="24"/>
          <w:szCs w:val="24"/>
        </w:rPr>
        <w:t>/нежил</w:t>
      </w:r>
      <w:r>
        <w:rPr>
          <w:sz w:val="24"/>
          <w:szCs w:val="24"/>
        </w:rPr>
        <w:t xml:space="preserve">ых </w:t>
      </w:r>
      <w:r w:rsidRPr="00DC6A6B">
        <w:rPr>
          <w:sz w:val="24"/>
          <w:szCs w:val="24"/>
        </w:rPr>
        <w:t>помещений муниципального фонда, находящихся в простое</w:t>
      </w:r>
      <w:r>
        <w:rPr>
          <w:sz w:val="24"/>
          <w:szCs w:val="24"/>
        </w:rPr>
        <w:t>, но не более 3 (трех) лет, предшествующих дате подачи заявления, по форме Приложения №4 к настоящему Порядку;</w:t>
      </w:r>
    </w:p>
    <w:p w:rsidR="007E04FA" w:rsidRPr="001449C2" w:rsidRDefault="007E04FA" w:rsidP="007E04FA">
      <w:pPr>
        <w:tabs>
          <w:tab w:val="left" w:pos="851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- копию документа, подтверждающего полномочия по управлению МКД (договор управления М</w:t>
      </w:r>
      <w:r w:rsidRPr="001449C2">
        <w:rPr>
          <w:sz w:val="24"/>
          <w:szCs w:val="24"/>
          <w:lang w:val="en-US"/>
        </w:rPr>
        <w:t>K</w:t>
      </w:r>
      <w:r w:rsidRPr="001449C2">
        <w:rPr>
          <w:sz w:val="24"/>
          <w:szCs w:val="24"/>
        </w:rPr>
        <w:t>Д);</w:t>
      </w:r>
    </w:p>
    <w:p w:rsidR="007E04FA" w:rsidRPr="001449C2" w:rsidRDefault="007E04FA" w:rsidP="007E04FA">
      <w:pPr>
        <w:tabs>
          <w:tab w:val="left" w:pos="851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- копию документа, указанного в п.п.б п. 2 настоящего Порядка, обосновывающ</w:t>
      </w:r>
      <w:r w:rsidRPr="007F5F2A">
        <w:rPr>
          <w:sz w:val="24"/>
          <w:szCs w:val="24"/>
        </w:rPr>
        <w:t>его</w:t>
      </w:r>
      <w:r w:rsidRPr="001449C2">
        <w:rPr>
          <w:sz w:val="24"/>
          <w:szCs w:val="24"/>
        </w:rPr>
        <w:t xml:space="preserve"> размер платы за содержание жил</w:t>
      </w:r>
      <w:r>
        <w:rPr>
          <w:sz w:val="24"/>
          <w:szCs w:val="24"/>
        </w:rPr>
        <w:t>ых</w:t>
      </w:r>
      <w:r w:rsidRPr="001449C2">
        <w:rPr>
          <w:sz w:val="24"/>
          <w:szCs w:val="24"/>
        </w:rPr>
        <w:t>/нежил</w:t>
      </w:r>
      <w:r>
        <w:rPr>
          <w:sz w:val="24"/>
          <w:szCs w:val="24"/>
        </w:rPr>
        <w:t>ых</w:t>
      </w:r>
      <w:r w:rsidRPr="001449C2">
        <w:rPr>
          <w:sz w:val="24"/>
          <w:szCs w:val="24"/>
        </w:rPr>
        <w:t xml:space="preserve"> помещени</w:t>
      </w:r>
      <w:r>
        <w:rPr>
          <w:sz w:val="24"/>
          <w:szCs w:val="24"/>
        </w:rPr>
        <w:t>й</w:t>
      </w:r>
      <w:r w:rsidRPr="001449C2">
        <w:rPr>
          <w:sz w:val="24"/>
          <w:szCs w:val="24"/>
        </w:rPr>
        <w:t xml:space="preserve"> на заявленный период;</w:t>
      </w:r>
    </w:p>
    <w:p w:rsidR="007E04FA" w:rsidRDefault="007E04FA" w:rsidP="007E04FA">
      <w:pPr>
        <w:tabs>
          <w:tab w:val="left" w:pos="851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- реквизиты управляющей организации.</w:t>
      </w:r>
    </w:p>
    <w:p w:rsidR="007E04FA" w:rsidRPr="00C2171F" w:rsidRDefault="007E04FA" w:rsidP="007E04FA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C2171F">
        <w:rPr>
          <w:sz w:val="24"/>
          <w:szCs w:val="24"/>
        </w:rPr>
        <w:t>4. Основаниями признания муниципальных жилых/нежилых помещений временно свободными являются:</w:t>
      </w:r>
      <w:r w:rsidRPr="00C2171F">
        <w:rPr>
          <w:sz w:val="24"/>
          <w:szCs w:val="24"/>
        </w:rPr>
        <w:tab/>
      </w:r>
    </w:p>
    <w:p w:rsidR="007E04FA" w:rsidRPr="00C2171F" w:rsidRDefault="007E04FA" w:rsidP="007E04FA">
      <w:pPr>
        <w:tabs>
          <w:tab w:val="left" w:pos="709"/>
        </w:tabs>
        <w:jc w:val="both"/>
        <w:rPr>
          <w:sz w:val="24"/>
          <w:szCs w:val="24"/>
        </w:rPr>
      </w:pPr>
      <w:r w:rsidRPr="00C2171F">
        <w:rPr>
          <w:sz w:val="24"/>
          <w:szCs w:val="24"/>
        </w:rPr>
        <w:tab/>
        <w:t xml:space="preserve"> 4.1. Освобождение нежилого помещения в связи с прекращением права пользования и (или) распоряжения помещением по основаниям, предусмотренным действующим законодательством </w:t>
      </w:r>
    </w:p>
    <w:p w:rsidR="007E04FA" w:rsidRDefault="007E04FA" w:rsidP="007E04FA">
      <w:pPr>
        <w:tabs>
          <w:tab w:val="left" w:pos="709"/>
        </w:tabs>
        <w:jc w:val="both"/>
        <w:rPr>
          <w:sz w:val="24"/>
          <w:szCs w:val="24"/>
        </w:rPr>
      </w:pPr>
      <w:r w:rsidRPr="00C2171F">
        <w:rPr>
          <w:sz w:val="24"/>
          <w:szCs w:val="24"/>
        </w:rPr>
        <w:tab/>
        <w:t>4.2. Освобождение жилого помещения по основаниям, предусмотренным действующим жилищным законодательством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5. К</w:t>
      </w:r>
      <w:r>
        <w:rPr>
          <w:sz w:val="24"/>
          <w:szCs w:val="24"/>
        </w:rPr>
        <w:t>УМИ</w:t>
      </w:r>
      <w:r w:rsidRPr="001449C2">
        <w:rPr>
          <w:sz w:val="24"/>
          <w:szCs w:val="24"/>
        </w:rPr>
        <w:t xml:space="preserve"> и </w:t>
      </w:r>
      <w:r>
        <w:rPr>
          <w:sz w:val="24"/>
          <w:szCs w:val="24"/>
        </w:rPr>
        <w:t>жилищный отдел</w:t>
      </w:r>
      <w:r w:rsidRPr="001449C2">
        <w:rPr>
          <w:sz w:val="24"/>
          <w:szCs w:val="24"/>
        </w:rPr>
        <w:t xml:space="preserve"> в течение 10 (десяти) рабочих дней с даты освобождения помещений </w:t>
      </w:r>
      <w:r>
        <w:rPr>
          <w:sz w:val="24"/>
          <w:szCs w:val="24"/>
        </w:rPr>
        <w:t>предоставляют О</w:t>
      </w:r>
      <w:r w:rsidRPr="001449C2">
        <w:rPr>
          <w:sz w:val="24"/>
          <w:szCs w:val="24"/>
        </w:rPr>
        <w:t xml:space="preserve">ЖКХ </w:t>
      </w:r>
      <w:r>
        <w:rPr>
          <w:sz w:val="24"/>
          <w:szCs w:val="24"/>
        </w:rPr>
        <w:t>перечень</w:t>
      </w:r>
      <w:r w:rsidRPr="001449C2">
        <w:rPr>
          <w:sz w:val="24"/>
          <w:szCs w:val="24"/>
        </w:rPr>
        <w:t xml:space="preserve"> помещени</w:t>
      </w:r>
      <w:r>
        <w:rPr>
          <w:sz w:val="24"/>
          <w:szCs w:val="24"/>
        </w:rPr>
        <w:t>й</w:t>
      </w:r>
      <w:r w:rsidRPr="001449C2">
        <w:rPr>
          <w:sz w:val="24"/>
          <w:szCs w:val="24"/>
        </w:rPr>
        <w:t xml:space="preserve">, находящихся в простое с указанием даты начала простоя, площади помещений. </w:t>
      </w:r>
    </w:p>
    <w:p w:rsidR="007E04FA" w:rsidRPr="00C2171F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 xml:space="preserve">5.1. </w:t>
      </w:r>
      <w:r w:rsidRPr="00AF6D13">
        <w:rPr>
          <w:sz w:val="24"/>
          <w:szCs w:val="24"/>
        </w:rPr>
        <w:t>КУМИ, жилищный отдел в течение 3 (трех) рабочих дней</w:t>
      </w:r>
      <w:r w:rsidRPr="001449C2">
        <w:rPr>
          <w:sz w:val="24"/>
          <w:szCs w:val="24"/>
        </w:rPr>
        <w:t xml:space="preserve"> с даты заключения договора пользования помещениями, по которым в соответствии с п.5 настоящего Порядка была предоставлена информация в ОЖКХ о простое жилого/</w:t>
      </w:r>
      <w:r w:rsidRPr="00C2171F">
        <w:rPr>
          <w:sz w:val="24"/>
          <w:szCs w:val="24"/>
        </w:rPr>
        <w:t xml:space="preserve">нежилого помещения, сообщает о прекращении простоя жилого/нежилого помещения путем предоставления актуального перечня жилых/нежилых помещений, находящихся в простое. </w:t>
      </w:r>
    </w:p>
    <w:p w:rsidR="007E04FA" w:rsidRPr="00C2171F" w:rsidRDefault="007E04FA" w:rsidP="007E04FA">
      <w:pPr>
        <w:jc w:val="both"/>
        <w:rPr>
          <w:sz w:val="24"/>
          <w:szCs w:val="24"/>
        </w:rPr>
      </w:pPr>
      <w:r w:rsidRPr="00C2171F">
        <w:rPr>
          <w:sz w:val="24"/>
          <w:szCs w:val="24"/>
        </w:rPr>
        <w:tab/>
        <w:t xml:space="preserve"> 6. Проверку документов, указанных в п. 3 настоящего Порядка в течение </w:t>
      </w:r>
      <w:r w:rsidRPr="00C2171F">
        <w:rPr>
          <w:sz w:val="24"/>
          <w:szCs w:val="24"/>
        </w:rPr>
        <w:br/>
        <w:t>10 (десяти) рабочих дней с даты регистрации Заявления в Администрации осуществляет ОЖКХ и запрашивает информацию, подтверждающую период простоя муниципальных жилых/нежилых помещений  в КУМИ и жилищном отделе.</w:t>
      </w:r>
    </w:p>
    <w:p w:rsidR="007E04FA" w:rsidRPr="00C2171F" w:rsidRDefault="007E04FA" w:rsidP="007E04FA">
      <w:pPr>
        <w:jc w:val="both"/>
        <w:rPr>
          <w:sz w:val="24"/>
          <w:szCs w:val="24"/>
        </w:rPr>
      </w:pPr>
      <w:r w:rsidRPr="00C2171F">
        <w:rPr>
          <w:sz w:val="24"/>
          <w:szCs w:val="24"/>
        </w:rPr>
        <w:tab/>
        <w:t>6.1. Основанием для отказа в заключении Договора, является:</w:t>
      </w:r>
    </w:p>
    <w:p w:rsidR="007E04FA" w:rsidRPr="00C2171F" w:rsidRDefault="007E04FA" w:rsidP="007E04FA">
      <w:pPr>
        <w:tabs>
          <w:tab w:val="left" w:pos="993"/>
        </w:tabs>
        <w:jc w:val="both"/>
        <w:rPr>
          <w:sz w:val="24"/>
          <w:szCs w:val="24"/>
        </w:rPr>
      </w:pPr>
      <w:r w:rsidRPr="00C2171F">
        <w:rPr>
          <w:sz w:val="24"/>
          <w:szCs w:val="24"/>
        </w:rPr>
        <w:tab/>
        <w:t>- предоставление документов, указанных в п.3 настоящего Порядка, не в полном объеме;</w:t>
      </w:r>
    </w:p>
    <w:p w:rsidR="007E04FA" w:rsidRPr="001449C2" w:rsidRDefault="007E04FA" w:rsidP="007E04FA">
      <w:pPr>
        <w:tabs>
          <w:tab w:val="left" w:pos="993"/>
        </w:tabs>
        <w:jc w:val="both"/>
        <w:rPr>
          <w:sz w:val="24"/>
          <w:szCs w:val="24"/>
        </w:rPr>
      </w:pPr>
      <w:r w:rsidRPr="00C2171F">
        <w:rPr>
          <w:sz w:val="24"/>
          <w:szCs w:val="24"/>
        </w:rPr>
        <w:tab/>
        <w:t>- жилое/нежилое помещение, указанное в представленных документах,</w:t>
      </w:r>
      <w:r w:rsidRPr="001449C2">
        <w:rPr>
          <w:sz w:val="24"/>
          <w:szCs w:val="24"/>
        </w:rPr>
        <w:t xml:space="preserve"> не находится или не находилось в простое;</w:t>
      </w:r>
    </w:p>
    <w:p w:rsidR="007E04FA" w:rsidRPr="001449C2" w:rsidRDefault="007E04FA" w:rsidP="007E04FA">
      <w:pPr>
        <w:tabs>
          <w:tab w:val="left" w:pos="993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- если не подтвердился период простоя, указанный в заявлении и Договоре, согласно данным КУМИ и/или жилищного отдела</w:t>
      </w:r>
      <w:r>
        <w:rPr>
          <w:sz w:val="24"/>
          <w:szCs w:val="24"/>
        </w:rPr>
        <w:t>.</w:t>
      </w:r>
    </w:p>
    <w:p w:rsidR="007E04FA" w:rsidRPr="001449C2" w:rsidRDefault="007E04FA" w:rsidP="007E04FA">
      <w:pPr>
        <w:tabs>
          <w:tab w:val="left" w:pos="709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6.2. При отсутствии замечаний к документам, указанным в п. 3 настоящего Порядка, Администрация оформляет и подписывает Договор.</w:t>
      </w:r>
    </w:p>
    <w:p w:rsidR="007E04FA" w:rsidRDefault="007E04FA" w:rsidP="007E04FA">
      <w:pPr>
        <w:tabs>
          <w:tab w:val="left" w:pos="709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 xml:space="preserve">6.2.1. ОЖКХ направляет Договор для подписания в адрес управляющей организации не позднее 30 (тридцати) </w:t>
      </w:r>
      <w:r>
        <w:rPr>
          <w:sz w:val="24"/>
          <w:szCs w:val="24"/>
        </w:rPr>
        <w:t>календарных</w:t>
      </w:r>
      <w:r w:rsidRPr="001449C2">
        <w:rPr>
          <w:sz w:val="24"/>
          <w:szCs w:val="24"/>
        </w:rPr>
        <w:t xml:space="preserve"> дней со дня поступления документов, указанных в п.3 настоящего Порядка.</w:t>
      </w:r>
      <w:r>
        <w:rPr>
          <w:sz w:val="24"/>
          <w:szCs w:val="24"/>
        </w:rPr>
        <w:t xml:space="preserve"> </w:t>
      </w:r>
    </w:p>
    <w:p w:rsidR="007E04FA" w:rsidRPr="001449C2" w:rsidRDefault="007E04FA" w:rsidP="007E04FA">
      <w:pPr>
        <w:tabs>
          <w:tab w:val="left" w:pos="709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lastRenderedPageBreak/>
        <w:tab/>
        <w:t>6.2.2. Управляющая организация не позднее 10 (десяти) рабочих дней, со дня получения Договора подписывает и направляет в Администрацию Договор или замечания к нему.</w:t>
      </w:r>
    </w:p>
    <w:p w:rsidR="007E04FA" w:rsidRPr="001449C2" w:rsidRDefault="007E04FA" w:rsidP="007E04FA">
      <w:pPr>
        <w:tabs>
          <w:tab w:val="left" w:pos="709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 xml:space="preserve">6.2.3. </w:t>
      </w:r>
      <w:r w:rsidRPr="001449C2">
        <w:rPr>
          <w:sz w:val="24"/>
          <w:szCs w:val="24"/>
        </w:rPr>
        <w:tab/>
        <w:t>ОЖКХ при получении подписанного Договора, в соответствии с п.п. 6.2.2.  регистрирует Договор в общем отделе Администрации в течение 2 (двух) рабочих дней и направляет его в адрес управляющей организации не позднее 10 (десяти) рабочих дней со дня получения подписанного Договора от управляющей организации.</w:t>
      </w:r>
    </w:p>
    <w:p w:rsidR="007E04FA" w:rsidRPr="001449C2" w:rsidRDefault="007E04FA" w:rsidP="007E04FA">
      <w:pPr>
        <w:tabs>
          <w:tab w:val="left" w:pos="709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7. После подписания Договора управляющая организация направляет ежемесячно в ОЖКХ до 1</w:t>
      </w:r>
      <w:r>
        <w:rPr>
          <w:sz w:val="24"/>
          <w:szCs w:val="24"/>
        </w:rPr>
        <w:t>5</w:t>
      </w:r>
      <w:r w:rsidRPr="001449C2">
        <w:rPr>
          <w:sz w:val="24"/>
          <w:szCs w:val="24"/>
        </w:rPr>
        <w:t xml:space="preserve"> (</w:t>
      </w:r>
      <w:r>
        <w:rPr>
          <w:sz w:val="24"/>
          <w:szCs w:val="24"/>
        </w:rPr>
        <w:t>пятнадцатого</w:t>
      </w:r>
      <w:r w:rsidRPr="001449C2">
        <w:rPr>
          <w:sz w:val="24"/>
          <w:szCs w:val="24"/>
        </w:rPr>
        <w:t>) числа месяца, следующего за отчетным периодом</w:t>
      </w:r>
      <w:r w:rsidRPr="00C2171F">
        <w:rPr>
          <w:sz w:val="24"/>
          <w:szCs w:val="24"/>
        </w:rPr>
        <w:t>,</w:t>
      </w:r>
      <w:r w:rsidRPr="001449C2">
        <w:rPr>
          <w:sz w:val="24"/>
          <w:szCs w:val="24"/>
        </w:rPr>
        <w:t xml:space="preserve"> счет на оплату, акт сдачи-приемки работ (оказанных услуг) (Приложение №5 настоящего Порядка) </w:t>
      </w:r>
      <w:r w:rsidRPr="00AF6D13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AF6D13">
        <w:rPr>
          <w:sz w:val="24"/>
          <w:szCs w:val="24"/>
        </w:rPr>
        <w:t>универсальный передаточный документ (УПД) в 2 (двух) экземплярах.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 xml:space="preserve">7.1. В случае оплаты управляющей организации расходов по коммунальным услугам (ОДН) и за содержание жилых/нежилых помещений за период нахождения муниципального фонда в простое до заключения договора управляющая организация направляет в Администрацию счет, акт сдачи-приемки работ (оказанных услуг) </w:t>
      </w:r>
      <w:r w:rsidRPr="00AF6D13">
        <w:rPr>
          <w:sz w:val="24"/>
          <w:szCs w:val="24"/>
        </w:rPr>
        <w:t xml:space="preserve">или универсальный передаточный документ (УПД) </w:t>
      </w:r>
      <w:r w:rsidRPr="00C2171F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AF6D13">
        <w:rPr>
          <w:sz w:val="24"/>
          <w:szCs w:val="24"/>
        </w:rPr>
        <w:t>2 (двух экземплярах) не позднее 10 (десяти) рабочих дней с даты заключения Договора</w:t>
      </w:r>
      <w:r>
        <w:rPr>
          <w:sz w:val="24"/>
          <w:szCs w:val="24"/>
        </w:rPr>
        <w:t>.</w:t>
      </w:r>
      <w:r w:rsidRPr="001449C2">
        <w:rPr>
          <w:sz w:val="24"/>
          <w:szCs w:val="24"/>
        </w:rPr>
        <w:t xml:space="preserve"> 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8. ОЖКХ на основании полученных документов, указанных в п. 7 настоящего Порядка, в течение 2 (двух) рабочих дней с момента поступления документов в ОЖКХ направляет в КУМИ и жилищный отдел служебную записку о согласовании периода простоя и площади жилых/нежилых помещений, указанных в предоставленных документах.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8.1. КУМИ, жилищный отдел в течение 2 (двух) рабочих дней со дня получения запроса ОЖКХ направляют запрашиваемые сведения в ОЖКХ.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9. ОЖКХ при подтверждении КУМИ и жилищным отделом сведений, указанных</w:t>
      </w:r>
      <w:r>
        <w:rPr>
          <w:sz w:val="24"/>
          <w:szCs w:val="24"/>
        </w:rPr>
        <w:br/>
      </w:r>
      <w:r w:rsidRPr="001449C2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1449C2">
        <w:rPr>
          <w:sz w:val="24"/>
          <w:szCs w:val="24"/>
        </w:rPr>
        <w:t>п.</w:t>
      </w:r>
      <w:r w:rsidRPr="004B284E">
        <w:rPr>
          <w:color w:val="000000"/>
          <w:sz w:val="24"/>
          <w:szCs w:val="24"/>
        </w:rPr>
        <w:t>8</w:t>
      </w:r>
      <w:r w:rsidRPr="00C2171F">
        <w:rPr>
          <w:sz w:val="24"/>
          <w:szCs w:val="24"/>
        </w:rPr>
        <w:t>,</w:t>
      </w:r>
      <w:r w:rsidRPr="001449C2">
        <w:rPr>
          <w:sz w:val="24"/>
          <w:szCs w:val="24"/>
        </w:rPr>
        <w:t xml:space="preserve"> в течение 2 (двух) рабочих дней с момента поступления ответа от КУМИ и жилищного отдела подписывает акт сдачи-приемки работ (оказанных услуг)  и направляет в централизованную бухгалтерию Администрации служебную записку на оплату с приложением счета на оплату и акта сдачи-приемки работ (оказанных услуг).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Централизованная бухгалтерия осуществляет оплату на основании предоставленных документов в течение 7 (семи) рабочих дней с момента поступления документов в централизованную бухгалтерию.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10. При несогласовании документов, указанных в п.</w:t>
      </w:r>
      <w:r>
        <w:rPr>
          <w:sz w:val="24"/>
          <w:szCs w:val="24"/>
        </w:rPr>
        <w:t>7</w:t>
      </w:r>
      <w:r w:rsidRPr="001449C2">
        <w:rPr>
          <w:sz w:val="24"/>
          <w:szCs w:val="24"/>
        </w:rPr>
        <w:t xml:space="preserve"> настоящего Порядка, ОЖКХ в течени</w:t>
      </w:r>
      <w:r w:rsidRPr="004B284E">
        <w:rPr>
          <w:color w:val="000000"/>
          <w:sz w:val="24"/>
          <w:szCs w:val="24"/>
        </w:rPr>
        <w:t xml:space="preserve">е </w:t>
      </w:r>
      <w:r w:rsidRPr="001449C2">
        <w:rPr>
          <w:sz w:val="24"/>
          <w:szCs w:val="24"/>
        </w:rPr>
        <w:t>5 (пяти) рабочих дней отказывает управляющей организации в оплате и возвращает документы, предоставленные в соответствии п.</w:t>
      </w:r>
      <w:r>
        <w:rPr>
          <w:sz w:val="24"/>
          <w:szCs w:val="24"/>
        </w:rPr>
        <w:t>7</w:t>
      </w:r>
      <w:r w:rsidRPr="001449C2">
        <w:rPr>
          <w:sz w:val="24"/>
          <w:szCs w:val="24"/>
        </w:rPr>
        <w:t xml:space="preserve"> настоящего Порядка. </w:t>
      </w:r>
    </w:p>
    <w:p w:rsidR="007E04FA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11. Управляющая организация при внесении изменений с учетом замечаний, полученных от ОЖКХ, направляет в Администрацию документы на оплату в соответствии с п. 7 настоящего Порядка.</w:t>
      </w: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  <w:r w:rsidRPr="001449C2">
        <w:rPr>
          <w:sz w:val="24"/>
          <w:szCs w:val="24"/>
        </w:rPr>
        <w:tab/>
        <w:t>12. ОЖКХ, при получении информации от КУМИ и жилищного отдела, в соответствии с п.5 и п.5.1, в течение 10 (десяти) рабочих дней направляет обращение в управляющую организацию о заключении Договора</w:t>
      </w:r>
      <w:r>
        <w:rPr>
          <w:sz w:val="24"/>
          <w:szCs w:val="24"/>
        </w:rPr>
        <w:t xml:space="preserve"> или о внесении изменений в Договор.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12.1. Управляющая организация при получении обращения, указанного в п. 12 направляет в Администрацию документы в соответствии с п.3. для заключения Договора</w:t>
      </w:r>
      <w:r w:rsidRPr="00EE46C9">
        <w:t xml:space="preserve"> </w:t>
      </w:r>
      <w:r w:rsidRPr="00EE46C9">
        <w:rPr>
          <w:sz w:val="24"/>
          <w:szCs w:val="24"/>
        </w:rPr>
        <w:t>или о внесении изменений в Договор</w:t>
      </w:r>
      <w:r w:rsidRPr="001449C2">
        <w:rPr>
          <w:sz w:val="24"/>
          <w:szCs w:val="24"/>
        </w:rPr>
        <w:t xml:space="preserve">.  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12.2. ОЖКХ при получении информации от КУМИ и жилищного отдела в соответствии с п.5 п.5.1, для внесения изменений в Договор, в течение 10 (десяти) рабочих дней запрашивает в управляющей организации, с приложением перечня объектов по форме приложения №3 к настоящему Порядку:</w:t>
      </w:r>
    </w:p>
    <w:p w:rsidR="007E04FA" w:rsidRPr="001449C2" w:rsidRDefault="007E04FA" w:rsidP="007E04FA">
      <w:pPr>
        <w:tabs>
          <w:tab w:val="left" w:pos="1134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-  расчет расходов за коммунальные услуги (ОДН) и за содержание жилого/нежилого муниципального фонда, находящегося в простое не более 3 (трех) лет, предшествующих дате подачи заявления, по форме Приложения №4 к настоящему Порядку;</w:t>
      </w:r>
    </w:p>
    <w:p w:rsidR="007E04FA" w:rsidRPr="001449C2" w:rsidRDefault="007E04FA" w:rsidP="007E04FA">
      <w:pPr>
        <w:tabs>
          <w:tab w:val="left" w:pos="1134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- копию документа, подтверждающего полномочия по управлению МКД (договор управления МKД</w:t>
      </w:r>
      <w:r>
        <w:rPr>
          <w:sz w:val="24"/>
          <w:szCs w:val="24"/>
        </w:rPr>
        <w:t>)</w:t>
      </w:r>
      <w:r w:rsidRPr="001449C2">
        <w:rPr>
          <w:sz w:val="24"/>
          <w:szCs w:val="24"/>
        </w:rPr>
        <w:t>;</w:t>
      </w:r>
    </w:p>
    <w:p w:rsidR="007E04FA" w:rsidRPr="001449C2" w:rsidRDefault="007E04FA" w:rsidP="007E04FA">
      <w:pPr>
        <w:tabs>
          <w:tab w:val="left" w:pos="1134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lastRenderedPageBreak/>
        <w:tab/>
        <w:t>- копию документа, указанного в п.п. б п. 2 настоящего Порядка, обосновывающ</w:t>
      </w:r>
      <w:r w:rsidRPr="00267FA6">
        <w:rPr>
          <w:sz w:val="24"/>
          <w:szCs w:val="24"/>
        </w:rPr>
        <w:t>его</w:t>
      </w:r>
      <w:r w:rsidRPr="001449C2">
        <w:rPr>
          <w:sz w:val="24"/>
          <w:szCs w:val="24"/>
        </w:rPr>
        <w:t xml:space="preserve"> размер платы за содержание жилого/нежилого помещения на заявленный период;</w:t>
      </w:r>
    </w:p>
    <w:p w:rsidR="007E04FA" w:rsidRPr="001449C2" w:rsidRDefault="007E04FA" w:rsidP="007E04FA">
      <w:pPr>
        <w:tabs>
          <w:tab w:val="left" w:pos="1134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- реквизиты управляющей организации.</w:t>
      </w:r>
    </w:p>
    <w:p w:rsidR="007E04FA" w:rsidRPr="001449C2" w:rsidRDefault="007E04FA" w:rsidP="007E04FA">
      <w:pPr>
        <w:jc w:val="both"/>
        <w:rPr>
          <w:color w:val="000000"/>
          <w:sz w:val="24"/>
          <w:szCs w:val="24"/>
        </w:rPr>
      </w:pPr>
      <w:r w:rsidRPr="001449C2">
        <w:rPr>
          <w:color w:val="FF0000"/>
          <w:sz w:val="24"/>
          <w:szCs w:val="24"/>
        </w:rPr>
        <w:tab/>
      </w:r>
      <w:r w:rsidRPr="001449C2">
        <w:rPr>
          <w:color w:val="000000"/>
          <w:sz w:val="24"/>
          <w:szCs w:val="24"/>
        </w:rPr>
        <w:t xml:space="preserve">13. Основанием для прекращения действия </w:t>
      </w:r>
      <w:r>
        <w:rPr>
          <w:color w:val="000000"/>
          <w:sz w:val="24"/>
          <w:szCs w:val="24"/>
        </w:rPr>
        <w:t>Д</w:t>
      </w:r>
      <w:r w:rsidRPr="001449C2">
        <w:rPr>
          <w:color w:val="000000"/>
          <w:sz w:val="24"/>
          <w:szCs w:val="24"/>
        </w:rPr>
        <w:t>оговора, заключенного в соответствии</w:t>
      </w:r>
      <w:r w:rsidRPr="001449C2">
        <w:rPr>
          <w:color w:val="000000"/>
          <w:sz w:val="24"/>
          <w:szCs w:val="24"/>
        </w:rPr>
        <w:br/>
        <w:t xml:space="preserve"> с п.6.2. настоящего Порядка, является:</w:t>
      </w:r>
    </w:p>
    <w:p w:rsidR="007E04FA" w:rsidRPr="00267FA6" w:rsidRDefault="007E04FA" w:rsidP="007E04FA">
      <w:pPr>
        <w:jc w:val="both"/>
        <w:rPr>
          <w:color w:val="000000"/>
          <w:sz w:val="24"/>
          <w:szCs w:val="24"/>
        </w:rPr>
      </w:pPr>
      <w:r w:rsidRPr="001449C2">
        <w:rPr>
          <w:color w:val="000000"/>
          <w:sz w:val="24"/>
          <w:szCs w:val="24"/>
        </w:rPr>
        <w:tab/>
        <w:t>13.1. Исполнение Администрацией обязательств по оплате управляющей организацией расходов по коммунальным услугам (ОДН) и за содержание жилого/нежилого помещения в период простоя</w:t>
      </w:r>
      <w:r>
        <w:rPr>
          <w:color w:val="000000"/>
          <w:sz w:val="24"/>
          <w:szCs w:val="24"/>
        </w:rPr>
        <w:t xml:space="preserve"> </w:t>
      </w:r>
      <w:r w:rsidRPr="00267FA6">
        <w:rPr>
          <w:color w:val="000000"/>
          <w:sz w:val="24"/>
          <w:szCs w:val="24"/>
        </w:rPr>
        <w:t>в полном объеме.</w:t>
      </w:r>
    </w:p>
    <w:p w:rsidR="007E04FA" w:rsidRDefault="007E04FA" w:rsidP="007E04FA">
      <w:pPr>
        <w:ind w:firstLine="709"/>
        <w:jc w:val="both"/>
        <w:rPr>
          <w:color w:val="000000"/>
          <w:sz w:val="24"/>
          <w:szCs w:val="24"/>
        </w:rPr>
      </w:pPr>
      <w:r w:rsidRPr="00267FA6">
        <w:rPr>
          <w:color w:val="000000"/>
          <w:sz w:val="24"/>
          <w:szCs w:val="24"/>
        </w:rPr>
        <w:t>13.2. Прекращение простоя жилого/нежилого помещения</w:t>
      </w:r>
    </w:p>
    <w:p w:rsidR="007E04FA" w:rsidRDefault="007E04FA" w:rsidP="007E04FA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13.3. Завершение финансового года, на который запланирован Договор.</w:t>
      </w:r>
    </w:p>
    <w:p w:rsidR="007E04FA" w:rsidRDefault="007E04FA" w:rsidP="007E04FA">
      <w:pPr>
        <w:ind w:firstLine="709"/>
        <w:jc w:val="both"/>
        <w:rPr>
          <w:color w:val="000000"/>
          <w:sz w:val="24"/>
          <w:szCs w:val="24"/>
        </w:rPr>
      </w:pPr>
    </w:p>
    <w:p w:rsidR="007E04FA" w:rsidRDefault="007E04FA" w:rsidP="007E04FA">
      <w:pPr>
        <w:ind w:firstLine="709"/>
        <w:jc w:val="both"/>
        <w:rPr>
          <w:color w:val="000000"/>
          <w:sz w:val="24"/>
          <w:szCs w:val="24"/>
        </w:rPr>
      </w:pPr>
    </w:p>
    <w:p w:rsidR="007E04FA" w:rsidRPr="001449C2" w:rsidRDefault="007E04FA" w:rsidP="007E04FA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</w:t>
      </w: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  <w:r w:rsidRPr="001449C2">
        <w:rPr>
          <w:color w:val="FF0000"/>
          <w:sz w:val="24"/>
          <w:szCs w:val="24"/>
        </w:rPr>
        <w:tab/>
      </w: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7E04FA" w:rsidRDefault="007E04FA" w:rsidP="007E04FA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7E04FA" w:rsidRDefault="007E04FA" w:rsidP="007E04FA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</w:p>
    <w:p w:rsidR="007E04FA" w:rsidRPr="001449C2" w:rsidRDefault="007E04FA" w:rsidP="007E04FA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 w:rsidRPr="001449C2">
        <w:rPr>
          <w:sz w:val="24"/>
          <w:szCs w:val="24"/>
        </w:rPr>
        <w:lastRenderedPageBreak/>
        <w:t>Приложение № 1 к Порядку</w:t>
      </w:r>
    </w:p>
    <w:p w:rsidR="007E04FA" w:rsidRPr="001449C2" w:rsidRDefault="007E04FA" w:rsidP="007E04F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ДОГОВОР № ___________</w:t>
      </w: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  <w:r w:rsidRPr="001449C2">
        <w:rPr>
          <w:b/>
          <w:color w:val="000000"/>
          <w:sz w:val="24"/>
          <w:szCs w:val="24"/>
        </w:rPr>
        <w:t>о</w:t>
      </w:r>
      <w:r w:rsidRPr="001449C2">
        <w:rPr>
          <w:rFonts w:eastAsia="Calibri"/>
          <w:b/>
          <w:sz w:val="24"/>
          <w:szCs w:val="24"/>
          <w:lang w:eastAsia="en-US"/>
        </w:rPr>
        <w:t xml:space="preserve"> возмещении расходов управляющей организации </w:t>
      </w:r>
      <w:r w:rsidRPr="001449C2">
        <w:rPr>
          <w:b/>
          <w:sz w:val="24"/>
          <w:szCs w:val="24"/>
        </w:rPr>
        <w:t>по коммунальным услугам (ОДН) и содержанию жилых/нежилых помещений, находящихся в муниципальной</w:t>
      </w:r>
    </w:p>
    <w:p w:rsidR="007E04FA" w:rsidRDefault="007E04FA" w:rsidP="007E04F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1449C2">
        <w:rPr>
          <w:b/>
          <w:sz w:val="24"/>
          <w:szCs w:val="24"/>
        </w:rPr>
        <w:t>собственности Со</w:t>
      </w:r>
      <w:r w:rsidRPr="001449C2">
        <w:rPr>
          <w:rFonts w:eastAsia="Calibri"/>
          <w:b/>
          <w:sz w:val="24"/>
          <w:szCs w:val="24"/>
          <w:lang w:eastAsia="en-US"/>
        </w:rPr>
        <w:t xml:space="preserve">сновоборского городского </w:t>
      </w:r>
      <w:r w:rsidRPr="00C00496">
        <w:rPr>
          <w:rFonts w:eastAsia="Calibri"/>
          <w:b/>
          <w:sz w:val="24"/>
          <w:szCs w:val="24"/>
          <w:lang w:eastAsia="en-US"/>
        </w:rPr>
        <w:t>округа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7E04FA" w:rsidRPr="001449C2" w:rsidRDefault="007E04FA" w:rsidP="007E04F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C00496">
        <w:rPr>
          <w:rFonts w:eastAsia="Calibri"/>
          <w:b/>
          <w:sz w:val="24"/>
          <w:szCs w:val="24"/>
          <w:lang w:eastAsia="en-US"/>
        </w:rPr>
        <w:t>в период их простоя</w:t>
      </w:r>
    </w:p>
    <w:p w:rsidR="007E04FA" w:rsidRPr="001449C2" w:rsidRDefault="007E04FA" w:rsidP="007E04F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г. Сосновый Бор</w:t>
      </w:r>
    </w:p>
    <w:p w:rsidR="007E04FA" w:rsidRPr="001449C2" w:rsidRDefault="007E04FA" w:rsidP="007E04F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Ленинградской области</w:t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  <w:t>"____" _____________202__ г.</w:t>
      </w:r>
    </w:p>
    <w:p w:rsidR="007E04FA" w:rsidRPr="001449C2" w:rsidRDefault="007E04FA" w:rsidP="007E04FA">
      <w:pPr>
        <w:widowControl w:val="0"/>
        <w:tabs>
          <w:tab w:val="left" w:pos="90"/>
        </w:tabs>
        <w:rPr>
          <w:color w:val="000000"/>
          <w:sz w:val="24"/>
          <w:szCs w:val="24"/>
        </w:rPr>
      </w:pPr>
      <w:r w:rsidRPr="001449C2">
        <w:rPr>
          <w:color w:val="000000"/>
          <w:sz w:val="24"/>
          <w:szCs w:val="24"/>
        </w:rPr>
        <w:t>.</w:t>
      </w: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color w:val="000000"/>
          <w:sz w:val="24"/>
          <w:szCs w:val="24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ind w:firstLine="567"/>
        <w:jc w:val="both"/>
        <w:rPr>
          <w:color w:val="000000"/>
          <w:sz w:val="24"/>
          <w:szCs w:val="24"/>
        </w:rPr>
      </w:pPr>
      <w:r w:rsidRPr="001449C2">
        <w:rPr>
          <w:b/>
          <w:color w:val="000000"/>
          <w:sz w:val="24"/>
          <w:szCs w:val="24"/>
        </w:rPr>
        <w:t>Администрация муниципального образования Сосновоборский городской округ</w:t>
      </w:r>
      <w:r w:rsidRPr="001449C2">
        <w:rPr>
          <w:color w:val="000000"/>
          <w:sz w:val="24"/>
          <w:szCs w:val="24"/>
        </w:rPr>
        <w:t xml:space="preserve"> </w:t>
      </w:r>
      <w:r w:rsidRPr="001449C2">
        <w:rPr>
          <w:b/>
          <w:color w:val="000000"/>
          <w:sz w:val="24"/>
          <w:szCs w:val="24"/>
        </w:rPr>
        <w:t>Ленинградской области</w:t>
      </w:r>
      <w:r w:rsidRPr="001449C2">
        <w:rPr>
          <w:color w:val="000000"/>
          <w:sz w:val="24"/>
          <w:szCs w:val="24"/>
        </w:rPr>
        <w:t xml:space="preserve">, действующая от имени муниципального образования Сосновоборский городской округ Ленинградской области, </w:t>
      </w:r>
      <w:r w:rsidRPr="001449C2">
        <w:rPr>
          <w:sz w:val="23"/>
          <w:szCs w:val="23"/>
        </w:rPr>
        <w:t>в лице___________________, действующего на основании Устава муниципального образования</w:t>
      </w:r>
      <w:r w:rsidRPr="001449C2">
        <w:rPr>
          <w:color w:val="000000"/>
          <w:sz w:val="24"/>
          <w:szCs w:val="24"/>
        </w:rPr>
        <w:t xml:space="preserve">, именуемая в дальнейшем </w:t>
      </w:r>
      <w:r w:rsidRPr="001449C2">
        <w:rPr>
          <w:b/>
          <w:color w:val="000000"/>
          <w:sz w:val="24"/>
          <w:szCs w:val="24"/>
        </w:rPr>
        <w:t>«Собственник»</w:t>
      </w:r>
      <w:r w:rsidRPr="001449C2">
        <w:rPr>
          <w:color w:val="000000"/>
          <w:sz w:val="24"/>
          <w:szCs w:val="24"/>
        </w:rPr>
        <w:t>, с одной стороны, и ___________________</w:t>
      </w:r>
      <w:r w:rsidRPr="001449C2">
        <w:rPr>
          <w:b/>
          <w:color w:val="000000"/>
          <w:sz w:val="24"/>
          <w:szCs w:val="24"/>
        </w:rPr>
        <w:t>,</w:t>
      </w:r>
      <w:r w:rsidRPr="001449C2">
        <w:rPr>
          <w:color w:val="000000"/>
          <w:sz w:val="24"/>
          <w:szCs w:val="24"/>
        </w:rPr>
        <w:t xml:space="preserve"> именуемое в дальнейшем «</w:t>
      </w:r>
      <w:r w:rsidRPr="001449C2">
        <w:rPr>
          <w:b/>
          <w:color w:val="000000"/>
          <w:sz w:val="24"/>
          <w:szCs w:val="24"/>
        </w:rPr>
        <w:t>Получатель»,</w:t>
      </w:r>
      <w:r w:rsidRPr="001449C2">
        <w:rPr>
          <w:color w:val="000000"/>
          <w:sz w:val="24"/>
          <w:szCs w:val="24"/>
        </w:rPr>
        <w:t xml:space="preserve"> в лице _______________, действующего на основании ___________________.</w:t>
      </w:r>
    </w:p>
    <w:p w:rsidR="007E04FA" w:rsidRPr="001449C2" w:rsidRDefault="007E04FA" w:rsidP="007E04FA">
      <w:pPr>
        <w:widowControl w:val="0"/>
        <w:tabs>
          <w:tab w:val="left" w:pos="90"/>
        </w:tabs>
        <w:ind w:firstLine="567"/>
        <w:jc w:val="both"/>
        <w:rPr>
          <w:b/>
          <w:color w:val="000000"/>
          <w:sz w:val="24"/>
          <w:szCs w:val="24"/>
        </w:rPr>
      </w:pPr>
    </w:p>
    <w:p w:rsidR="007E04FA" w:rsidRPr="001449C2" w:rsidRDefault="007E04FA" w:rsidP="007E04FA">
      <w:pPr>
        <w:tabs>
          <w:tab w:val="left" w:pos="3969"/>
          <w:tab w:val="left" w:pos="4111"/>
        </w:tabs>
        <w:autoSpaceDE w:val="0"/>
        <w:autoSpaceDN w:val="0"/>
        <w:adjustRightInd w:val="0"/>
        <w:ind w:left="426"/>
        <w:contextualSpacing/>
        <w:jc w:val="center"/>
        <w:outlineLvl w:val="1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1. Предмет Договора</w:t>
      </w:r>
    </w:p>
    <w:p w:rsidR="007E04FA" w:rsidRPr="001449C2" w:rsidRDefault="007E04FA" w:rsidP="007E04FA">
      <w:pPr>
        <w:tabs>
          <w:tab w:val="left" w:pos="3969"/>
          <w:tab w:val="left" w:pos="4111"/>
        </w:tabs>
        <w:autoSpaceDE w:val="0"/>
        <w:autoSpaceDN w:val="0"/>
        <w:adjustRightInd w:val="0"/>
        <w:ind w:left="426"/>
        <w:contextualSpacing/>
        <w:jc w:val="center"/>
        <w:outlineLvl w:val="1"/>
        <w:rPr>
          <w:b/>
          <w:sz w:val="24"/>
          <w:szCs w:val="24"/>
        </w:rPr>
      </w:pPr>
    </w:p>
    <w:p w:rsidR="007E04FA" w:rsidRPr="001449C2" w:rsidRDefault="007E04FA" w:rsidP="007E04FA">
      <w:pPr>
        <w:ind w:firstLine="567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1.1. Собственник обеспечивает перечисление денежных средств бюджета муниципального образования Сосновоборский городской округ Ленинградской области (далее - денежные средства) за оказание Получателем работ и услуг по содержанию жилых и нежилых помещений, находящихся в муниципальной собственности Сосновоборского городского округа, расположенных в многоквартирном доме в период их простоя:</w:t>
      </w:r>
    </w:p>
    <w:p w:rsidR="007E04FA" w:rsidRPr="001449C2" w:rsidRDefault="007E04FA" w:rsidP="007E04FA">
      <w:pPr>
        <w:ind w:firstLine="567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- г. Сосновый Бор, ул. _________ (площадь ______кв. м.) на сумму __________ (</w:t>
      </w:r>
      <w:r w:rsidRPr="00B7755A">
        <w:rPr>
          <w:i/>
          <w:sz w:val="24"/>
          <w:szCs w:val="24"/>
        </w:rPr>
        <w:t>сумма прописью</w:t>
      </w:r>
      <w:r w:rsidRPr="001449C2">
        <w:rPr>
          <w:sz w:val="24"/>
          <w:szCs w:val="24"/>
        </w:rPr>
        <w:t xml:space="preserve">) руб. __коп., обслуживаемого Получателем </w:t>
      </w:r>
      <w:r w:rsidRPr="00267FA6">
        <w:rPr>
          <w:sz w:val="24"/>
          <w:szCs w:val="24"/>
        </w:rPr>
        <w:t>на основании договора управления многоквартирным домом №____________ от __. __.202__, заключенного</w:t>
      </w:r>
      <w:r w:rsidRPr="001449C2">
        <w:rPr>
          <w:sz w:val="24"/>
          <w:szCs w:val="24"/>
        </w:rPr>
        <w:t xml:space="preserve"> на </w:t>
      </w:r>
      <w:r w:rsidRPr="00267FA6">
        <w:rPr>
          <w:sz w:val="24"/>
          <w:szCs w:val="24"/>
        </w:rPr>
        <w:t>основании:</w:t>
      </w:r>
      <w:r w:rsidRPr="001449C2">
        <w:rPr>
          <w:sz w:val="24"/>
          <w:szCs w:val="24"/>
        </w:rPr>
        <w:t xml:space="preserve"> решения общего собрания собственников помещений в МКД, постановления Администрации, конкурсного договора управления МКД </w:t>
      </w:r>
      <w:r w:rsidRPr="00267FA6">
        <w:rPr>
          <w:sz w:val="24"/>
          <w:szCs w:val="24"/>
        </w:rPr>
        <w:t>(нужное подчеркнуть).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1.2. Условием перечисления денежных средств Получателю является документальное подтверждение затрат за конкретный период.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 xml:space="preserve">1.3. Размер денежных средств за оказанные Получателем работы и услуги по обслуживанию жилых/нежилых помещений за период с _____ 202__г. по _______ 202__г.  составляет </w:t>
      </w:r>
      <w:r w:rsidRPr="00852A77">
        <w:rPr>
          <w:sz w:val="24"/>
          <w:szCs w:val="24"/>
        </w:rPr>
        <w:t>________</w:t>
      </w:r>
      <w:r w:rsidRPr="001449C2">
        <w:rPr>
          <w:sz w:val="24"/>
          <w:szCs w:val="24"/>
        </w:rPr>
        <w:t xml:space="preserve"> (</w:t>
      </w:r>
      <w:r w:rsidRPr="001449C2">
        <w:rPr>
          <w:i/>
          <w:sz w:val="24"/>
          <w:szCs w:val="24"/>
        </w:rPr>
        <w:t>сумма прописью</w:t>
      </w:r>
      <w:r w:rsidRPr="001449C2">
        <w:rPr>
          <w:sz w:val="24"/>
          <w:szCs w:val="24"/>
        </w:rPr>
        <w:t>) руб. ___ коп.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1.4 Цена Договора является твёрдой и определяется на весь срок исполнения Договора.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1.5. Договор заключается с соблюдением требований п.22 ч.1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1.5.1. Цена Договора рассчитана исходя из тарифа по содержанию жилого помещения, утвержденного общим собранием собственников помещений МКД или постановлением администрации СГО или конкурсным договором управления МКД</w:t>
      </w:r>
      <w:r>
        <w:rPr>
          <w:sz w:val="24"/>
          <w:szCs w:val="24"/>
        </w:rPr>
        <w:t xml:space="preserve"> </w:t>
      </w:r>
      <w:r w:rsidRPr="00267FA6">
        <w:rPr>
          <w:sz w:val="24"/>
          <w:szCs w:val="24"/>
        </w:rPr>
        <w:t>(нужное подчеркнуть).</w:t>
      </w:r>
    </w:p>
    <w:p w:rsidR="007E04FA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1.6. Оплата производится в течение 7 рабочих дней с даты подписания Собственником акта сдачи-приёмки работ (оказанных услуг) и счёта на оплату.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br w:type="page"/>
      </w:r>
    </w:p>
    <w:p w:rsidR="007E04FA" w:rsidRPr="001449C2" w:rsidRDefault="007E04FA" w:rsidP="007E04FA">
      <w:pPr>
        <w:numPr>
          <w:ilvl w:val="0"/>
          <w:numId w:val="2"/>
        </w:numPr>
        <w:autoSpaceDE w:val="0"/>
        <w:autoSpaceDN w:val="0"/>
        <w:adjustRightInd w:val="0"/>
        <w:contextualSpacing/>
        <w:jc w:val="center"/>
        <w:outlineLvl w:val="1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Права и обязанности Сторон</w:t>
      </w:r>
    </w:p>
    <w:p w:rsidR="007E04FA" w:rsidRPr="001449C2" w:rsidRDefault="007E04FA" w:rsidP="007E04FA">
      <w:pPr>
        <w:autoSpaceDE w:val="0"/>
        <w:autoSpaceDN w:val="0"/>
        <w:adjustRightInd w:val="0"/>
        <w:ind w:left="786"/>
        <w:contextualSpacing/>
        <w:jc w:val="center"/>
        <w:outlineLvl w:val="1"/>
        <w:rPr>
          <w:b/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ind w:firstLine="567"/>
        <w:jc w:val="both"/>
        <w:rPr>
          <w:sz w:val="24"/>
          <w:szCs w:val="24"/>
          <w:u w:val="single"/>
        </w:rPr>
      </w:pPr>
      <w:r w:rsidRPr="001449C2">
        <w:rPr>
          <w:sz w:val="24"/>
          <w:szCs w:val="24"/>
          <w:u w:val="single"/>
        </w:rPr>
        <w:t>2.1. Получатель имеет право:</w:t>
      </w:r>
    </w:p>
    <w:p w:rsidR="007E04FA" w:rsidRPr="001449C2" w:rsidRDefault="007E04FA" w:rsidP="007E04F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2.1.1. Запрашивать информацию о сроках перечисления ему денежных средств.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  <w:u w:val="single"/>
        </w:rPr>
      </w:pPr>
      <w:r w:rsidRPr="001449C2">
        <w:rPr>
          <w:sz w:val="24"/>
          <w:szCs w:val="24"/>
          <w:u w:val="single"/>
        </w:rPr>
        <w:t>2.2. Получатель обязан: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color w:val="000000"/>
          <w:sz w:val="24"/>
          <w:szCs w:val="24"/>
        </w:rPr>
        <w:t xml:space="preserve">2.2.1. </w:t>
      </w:r>
      <w:r w:rsidRPr="001449C2">
        <w:rPr>
          <w:sz w:val="24"/>
          <w:szCs w:val="24"/>
        </w:rPr>
        <w:t>Произвести возврат денежных средств в местный бюджет в случае выявления нарушения условий, согласно договоров управления многоквартирными домами, указанных в п.1.1 настоящего Договора.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4"/>
          <w:szCs w:val="24"/>
          <w:lang w:eastAsia="en-US"/>
        </w:rPr>
      </w:pPr>
      <w:r w:rsidRPr="001449C2">
        <w:rPr>
          <w:rFonts w:eastAsia="Calibri"/>
          <w:sz w:val="24"/>
          <w:szCs w:val="24"/>
          <w:lang w:eastAsia="en-US"/>
        </w:rPr>
        <w:t xml:space="preserve">Возврат </w:t>
      </w:r>
      <w:r w:rsidRPr="001449C2">
        <w:rPr>
          <w:color w:val="000000"/>
          <w:sz w:val="24"/>
          <w:szCs w:val="24"/>
        </w:rPr>
        <w:t xml:space="preserve">денежных средств Получателем в местный бюджет </w:t>
      </w:r>
      <w:r w:rsidRPr="001449C2">
        <w:rPr>
          <w:rFonts w:eastAsia="Calibri"/>
          <w:sz w:val="24"/>
          <w:szCs w:val="24"/>
          <w:lang w:eastAsia="en-US"/>
        </w:rPr>
        <w:t>п</w:t>
      </w:r>
      <w:r w:rsidRPr="001449C2">
        <w:rPr>
          <w:color w:val="000000"/>
          <w:sz w:val="24"/>
          <w:szCs w:val="24"/>
        </w:rPr>
        <w:t>роизводится в течение</w:t>
      </w:r>
      <w:r w:rsidRPr="001449C2">
        <w:rPr>
          <w:color w:val="000000"/>
          <w:sz w:val="24"/>
          <w:szCs w:val="24"/>
        </w:rPr>
        <w:br/>
        <w:t>1 (одного) месяца после подписания акта проверки.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  <w:u w:val="single"/>
        </w:rPr>
      </w:pPr>
      <w:r w:rsidRPr="001449C2">
        <w:rPr>
          <w:color w:val="000000"/>
          <w:sz w:val="24"/>
          <w:szCs w:val="24"/>
          <w:u w:val="single"/>
        </w:rPr>
        <w:t>2.3. Администрация вправе: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1449C2">
        <w:rPr>
          <w:color w:val="000000"/>
          <w:sz w:val="24"/>
          <w:szCs w:val="24"/>
        </w:rPr>
        <w:t>2.3.1. Принимать и проверять состав и содержание на комплектность и соответствие действующему законодательству предоставленных Получателем документов.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1449C2">
        <w:rPr>
          <w:color w:val="000000"/>
          <w:sz w:val="24"/>
          <w:szCs w:val="24"/>
          <w:u w:val="single"/>
        </w:rPr>
        <w:t>2.4. Администрация обязуется</w:t>
      </w:r>
      <w:r w:rsidRPr="001449C2">
        <w:rPr>
          <w:color w:val="000000"/>
          <w:sz w:val="24"/>
          <w:szCs w:val="24"/>
        </w:rPr>
        <w:t>: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color w:val="000000"/>
          <w:sz w:val="24"/>
          <w:szCs w:val="24"/>
        </w:rPr>
        <w:t xml:space="preserve">2.4.1. Производить оплату на основании </w:t>
      </w:r>
      <w:r w:rsidRPr="001449C2">
        <w:rPr>
          <w:sz w:val="24"/>
          <w:szCs w:val="24"/>
        </w:rPr>
        <w:t>счета, выставленного Получателем.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1449C2">
        <w:rPr>
          <w:color w:val="000000"/>
          <w:sz w:val="24"/>
          <w:szCs w:val="24"/>
        </w:rPr>
        <w:t>2.4.2. Оказывать консультационную помощь по возникающим вопросам, связанным с исполнением Договора.</w:t>
      </w:r>
    </w:p>
    <w:p w:rsidR="007E04FA" w:rsidRPr="001449C2" w:rsidRDefault="007E04FA" w:rsidP="007E04FA">
      <w:pPr>
        <w:numPr>
          <w:ilvl w:val="0"/>
          <w:numId w:val="2"/>
        </w:numPr>
        <w:autoSpaceDE w:val="0"/>
        <w:autoSpaceDN w:val="0"/>
        <w:adjustRightInd w:val="0"/>
        <w:contextualSpacing/>
        <w:jc w:val="center"/>
        <w:outlineLvl w:val="1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Порядок перечисления денежных средств</w:t>
      </w:r>
    </w:p>
    <w:p w:rsidR="007E04FA" w:rsidRPr="001449C2" w:rsidRDefault="007E04FA" w:rsidP="007E04FA">
      <w:pPr>
        <w:autoSpaceDE w:val="0"/>
        <w:autoSpaceDN w:val="0"/>
        <w:adjustRightInd w:val="0"/>
        <w:ind w:left="786"/>
        <w:contextualSpacing/>
        <w:jc w:val="center"/>
        <w:outlineLvl w:val="1"/>
        <w:rPr>
          <w:b/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3.1. Перечисление денежных средств осуществляется в пределах бюджетных ассигнований, предусмотренных по соответствующей целевой статье.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 xml:space="preserve">3.2. Перечисление денежных средств осуществляется по безналичному расчету в соответствии с утвержденными бюджетными ассигнованиями на основании платежных документов. 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3.3. Оплата работ и услуг по содержанию жилых/нежилых помещений, находящихся в муниципальной собственности Сосновоборского городского округа</w:t>
      </w:r>
      <w:r>
        <w:rPr>
          <w:sz w:val="24"/>
          <w:szCs w:val="24"/>
        </w:rPr>
        <w:t xml:space="preserve"> </w:t>
      </w:r>
      <w:r w:rsidRPr="001449C2">
        <w:rPr>
          <w:sz w:val="24"/>
          <w:szCs w:val="24"/>
        </w:rPr>
        <w:t xml:space="preserve">в период их простоя в текущем финансовом году, производится </w:t>
      </w:r>
      <w:r w:rsidRPr="00F26AF9">
        <w:rPr>
          <w:sz w:val="24"/>
          <w:szCs w:val="24"/>
        </w:rPr>
        <w:t>Собственником</w:t>
      </w:r>
      <w:r w:rsidRPr="001449C2">
        <w:rPr>
          <w:sz w:val="24"/>
          <w:szCs w:val="24"/>
        </w:rPr>
        <w:t xml:space="preserve"> авансом до 25 декабря текущего года.</w:t>
      </w:r>
    </w:p>
    <w:p w:rsidR="007E04FA" w:rsidRPr="001449C2" w:rsidRDefault="007E04FA" w:rsidP="007E04FA">
      <w:pPr>
        <w:autoSpaceDE w:val="0"/>
        <w:autoSpaceDN w:val="0"/>
        <w:adjustRightInd w:val="0"/>
        <w:ind w:left="2160" w:firstLine="720"/>
        <w:rPr>
          <w:b/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4. Срок действия договора</w:t>
      </w:r>
    </w:p>
    <w:p w:rsidR="007E04FA" w:rsidRPr="001449C2" w:rsidRDefault="007E04FA" w:rsidP="007E04F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 xml:space="preserve">4.1. Договор вступает в силу с момента его подписания Сторонами и распространяется на правоотношения, возникшие с </w:t>
      </w:r>
      <w:r w:rsidRPr="00353D71">
        <w:rPr>
          <w:sz w:val="24"/>
          <w:szCs w:val="24"/>
        </w:rPr>
        <w:t>__ _______</w:t>
      </w:r>
      <w:r w:rsidRPr="001449C2">
        <w:rPr>
          <w:sz w:val="24"/>
          <w:szCs w:val="24"/>
        </w:rPr>
        <w:t xml:space="preserve">г. и действует до </w:t>
      </w:r>
      <w:r w:rsidRPr="00353D71">
        <w:rPr>
          <w:sz w:val="24"/>
          <w:szCs w:val="24"/>
        </w:rPr>
        <w:t>________</w:t>
      </w:r>
      <w:r w:rsidRPr="001449C2">
        <w:rPr>
          <w:sz w:val="24"/>
          <w:szCs w:val="24"/>
        </w:rPr>
        <w:t>г.</w:t>
      </w:r>
    </w:p>
    <w:p w:rsidR="007E04FA" w:rsidRPr="001449C2" w:rsidRDefault="007E04FA" w:rsidP="007E04FA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5. Ответственность Сторон</w:t>
      </w:r>
    </w:p>
    <w:p w:rsidR="007E04FA" w:rsidRPr="001449C2" w:rsidRDefault="007E04FA" w:rsidP="007E04FA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5.1.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6. Прочие условия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6.1. По всем вопросам, не урегулированным Договором, Стороны руководствуются действующим законодательством Российской Федерации.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6.2. Любые изменения и дополнения настоящего Договора должны быть совершены в письменной форме и подписаны уполномоченными представителями каждой из Сторон.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6.3. Все споры Стороны разрешают путем переговоров.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6.4. Если урегулирование споров путем переговоров Сторон невозможно, Стороны передают его на рассмотрение в арбитражный суд.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6.5.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b/>
          <w:sz w:val="24"/>
          <w:szCs w:val="24"/>
        </w:rPr>
        <w:t>7. Юридические адреса, банковские реквизиты и подписи Сторон: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Собственник:</w:t>
      </w:r>
    </w:p>
    <w:p w:rsidR="007E04FA" w:rsidRPr="001449C2" w:rsidRDefault="007E04FA" w:rsidP="007E04FA">
      <w:pPr>
        <w:rPr>
          <w:sz w:val="24"/>
          <w:szCs w:val="24"/>
        </w:rPr>
      </w:pPr>
      <w:r w:rsidRPr="001449C2">
        <w:rPr>
          <w:sz w:val="24"/>
          <w:szCs w:val="24"/>
        </w:rPr>
        <w:t>__________________</w:t>
      </w:r>
    </w:p>
    <w:p w:rsidR="007E04FA" w:rsidRPr="001449C2" w:rsidRDefault="007E04FA" w:rsidP="007E04FA">
      <w:pPr>
        <w:rPr>
          <w:sz w:val="24"/>
          <w:szCs w:val="24"/>
        </w:rPr>
      </w:pPr>
      <w:r w:rsidRPr="001449C2">
        <w:rPr>
          <w:sz w:val="24"/>
          <w:szCs w:val="24"/>
        </w:rPr>
        <w:t>__________________</w:t>
      </w:r>
    </w:p>
    <w:p w:rsidR="007E04FA" w:rsidRPr="001449C2" w:rsidRDefault="007E04FA" w:rsidP="007E04FA">
      <w:pPr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Банковские реквизиты:</w:t>
      </w:r>
    </w:p>
    <w:p w:rsidR="007E04FA" w:rsidRPr="001449C2" w:rsidRDefault="007E04FA" w:rsidP="007E04FA">
      <w:pPr>
        <w:rPr>
          <w:sz w:val="24"/>
          <w:szCs w:val="24"/>
        </w:rPr>
      </w:pPr>
      <w:r w:rsidRPr="001449C2">
        <w:rPr>
          <w:sz w:val="24"/>
          <w:szCs w:val="24"/>
        </w:rPr>
        <w:t xml:space="preserve">ИНН_______, КПП________ </w:t>
      </w:r>
    </w:p>
    <w:p w:rsidR="007E04FA" w:rsidRPr="00D26FAD" w:rsidRDefault="007E04FA" w:rsidP="007E04FA">
      <w:pPr>
        <w:widowControl w:val="0"/>
        <w:tabs>
          <w:tab w:val="left" w:pos="90"/>
        </w:tabs>
        <w:rPr>
          <w:b/>
          <w:sz w:val="24"/>
          <w:szCs w:val="24"/>
        </w:rPr>
      </w:pPr>
      <w:r w:rsidRPr="00D26FAD">
        <w:rPr>
          <w:b/>
          <w:sz w:val="24"/>
          <w:szCs w:val="24"/>
        </w:rPr>
        <w:t>________________________</w:t>
      </w:r>
    </w:p>
    <w:p w:rsidR="007E04FA" w:rsidRDefault="007E04FA" w:rsidP="007E04FA">
      <w:pPr>
        <w:widowControl w:val="0"/>
        <w:tabs>
          <w:tab w:val="left" w:pos="90"/>
        </w:tabs>
        <w:rPr>
          <w:sz w:val="24"/>
          <w:szCs w:val="24"/>
        </w:rPr>
      </w:pPr>
      <w:r w:rsidRPr="00CD321B">
        <w:rPr>
          <w:sz w:val="24"/>
          <w:szCs w:val="24"/>
        </w:rPr>
        <w:t>________________________</w:t>
      </w:r>
    </w:p>
    <w:p w:rsidR="007E04FA" w:rsidRPr="001449C2" w:rsidRDefault="007E04FA" w:rsidP="007E04FA">
      <w:pPr>
        <w:widowControl w:val="0"/>
        <w:tabs>
          <w:tab w:val="left" w:pos="90"/>
        </w:tabs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________________________</w:t>
      </w:r>
    </w:p>
    <w:p w:rsidR="007E04FA" w:rsidRPr="001449C2" w:rsidRDefault="007E04FA" w:rsidP="007E04FA">
      <w:pPr>
        <w:widowControl w:val="0"/>
        <w:tabs>
          <w:tab w:val="left" w:pos="90"/>
        </w:tabs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 xml:space="preserve">Получатель: </w:t>
      </w:r>
    </w:p>
    <w:p w:rsidR="007E04FA" w:rsidRPr="001449C2" w:rsidRDefault="007E04FA" w:rsidP="007E04FA">
      <w:pPr>
        <w:widowControl w:val="0"/>
        <w:tabs>
          <w:tab w:val="left" w:pos="90"/>
        </w:tabs>
        <w:rPr>
          <w:sz w:val="24"/>
          <w:szCs w:val="24"/>
        </w:rPr>
      </w:pPr>
      <w:r w:rsidRPr="001449C2">
        <w:rPr>
          <w:sz w:val="24"/>
          <w:szCs w:val="24"/>
        </w:rPr>
        <w:t>ИНН __________</w:t>
      </w:r>
    </w:p>
    <w:p w:rsidR="007E04FA" w:rsidRPr="001449C2" w:rsidRDefault="007E04FA" w:rsidP="007E04FA">
      <w:pPr>
        <w:widowControl w:val="0"/>
        <w:tabs>
          <w:tab w:val="left" w:pos="90"/>
        </w:tabs>
        <w:rPr>
          <w:sz w:val="24"/>
          <w:szCs w:val="24"/>
        </w:rPr>
      </w:pPr>
      <w:r w:rsidRPr="001449C2">
        <w:rPr>
          <w:sz w:val="24"/>
          <w:szCs w:val="24"/>
        </w:rPr>
        <w:t>КПП __________</w:t>
      </w:r>
    </w:p>
    <w:p w:rsidR="007E04FA" w:rsidRPr="001449C2" w:rsidRDefault="007E04FA" w:rsidP="007E04FA">
      <w:pPr>
        <w:jc w:val="both"/>
        <w:rPr>
          <w:sz w:val="24"/>
          <w:szCs w:val="24"/>
          <w:u w:val="single"/>
        </w:rPr>
      </w:pPr>
      <w:r w:rsidRPr="001449C2">
        <w:rPr>
          <w:sz w:val="24"/>
          <w:szCs w:val="24"/>
          <w:u w:val="single"/>
        </w:rPr>
        <w:t>Банковские реквизиты:</w:t>
      </w:r>
    </w:p>
    <w:p w:rsidR="007E04FA" w:rsidRPr="001449C2" w:rsidRDefault="007E04FA" w:rsidP="007E04FA">
      <w:pPr>
        <w:widowControl w:val="0"/>
        <w:tabs>
          <w:tab w:val="left" w:pos="90"/>
        </w:tabs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ПОДПИСИ СТОРОН</w:t>
      </w:r>
    </w:p>
    <w:p w:rsidR="007E04FA" w:rsidRPr="001449C2" w:rsidRDefault="007E04FA" w:rsidP="007E04FA">
      <w:pPr>
        <w:widowControl w:val="0"/>
        <w:tabs>
          <w:tab w:val="left" w:pos="90"/>
        </w:tabs>
        <w:jc w:val="center"/>
        <w:rPr>
          <w:b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3794"/>
        <w:gridCol w:w="2410"/>
        <w:gridCol w:w="3010"/>
      </w:tblGrid>
      <w:tr w:rsidR="007E04FA" w:rsidRPr="001449C2" w:rsidTr="005D27A3">
        <w:tc>
          <w:tcPr>
            <w:tcW w:w="3794" w:type="dxa"/>
          </w:tcPr>
          <w:p w:rsidR="007E04FA" w:rsidRPr="001449C2" w:rsidRDefault="007E04FA" w:rsidP="005D27A3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1449C2">
              <w:rPr>
                <w:b/>
                <w:bCs/>
                <w:sz w:val="24"/>
                <w:szCs w:val="24"/>
              </w:rPr>
              <w:t>Собственник:</w:t>
            </w:r>
          </w:p>
          <w:p w:rsidR="007E04FA" w:rsidRPr="001449C2" w:rsidRDefault="007E04FA" w:rsidP="005D27A3">
            <w:pPr>
              <w:ind w:right="-250"/>
              <w:rPr>
                <w:bCs/>
                <w:sz w:val="24"/>
                <w:szCs w:val="24"/>
              </w:rPr>
            </w:pPr>
            <w:r w:rsidRPr="001449C2">
              <w:rPr>
                <w:bCs/>
                <w:sz w:val="24"/>
                <w:szCs w:val="24"/>
              </w:rPr>
              <w:t>Глава Сосновоборского городского округа</w:t>
            </w:r>
          </w:p>
          <w:p w:rsidR="007E04FA" w:rsidRPr="001449C2" w:rsidRDefault="007E04FA" w:rsidP="005D27A3">
            <w:pPr>
              <w:spacing w:line="276" w:lineRule="auto"/>
              <w:ind w:right="-250"/>
              <w:rPr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>__________________</w:t>
            </w:r>
            <w:r w:rsidRPr="001449C2">
              <w:rPr>
                <w:sz w:val="23"/>
                <w:szCs w:val="23"/>
              </w:rPr>
              <w:t xml:space="preserve"> </w:t>
            </w:r>
            <w:r w:rsidRPr="001449C2">
              <w:rPr>
                <w:color w:val="000000"/>
                <w:sz w:val="24"/>
                <w:szCs w:val="24"/>
              </w:rPr>
              <w:t>(Ф.И.О.)</w:t>
            </w:r>
          </w:p>
          <w:p w:rsidR="007E04FA" w:rsidRPr="001449C2" w:rsidRDefault="007E04FA" w:rsidP="005D27A3">
            <w:pPr>
              <w:widowControl w:val="0"/>
              <w:tabs>
                <w:tab w:val="left" w:pos="90"/>
              </w:tabs>
              <w:rPr>
                <w:sz w:val="24"/>
                <w:szCs w:val="24"/>
              </w:rPr>
            </w:pPr>
          </w:p>
          <w:p w:rsidR="007E04FA" w:rsidRPr="001449C2" w:rsidRDefault="007E04FA" w:rsidP="005D27A3">
            <w:pPr>
              <w:widowControl w:val="0"/>
              <w:tabs>
                <w:tab w:val="left" w:pos="90"/>
              </w:tabs>
              <w:rPr>
                <w:b/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>м.п.</w:t>
            </w:r>
            <w:r w:rsidRPr="001449C2">
              <w:rPr>
                <w:color w:val="000000"/>
                <w:sz w:val="24"/>
                <w:szCs w:val="24"/>
              </w:rPr>
              <w:tab/>
              <w:t xml:space="preserve">                  </w:t>
            </w:r>
          </w:p>
        </w:tc>
        <w:tc>
          <w:tcPr>
            <w:tcW w:w="2410" w:type="dxa"/>
          </w:tcPr>
          <w:p w:rsidR="007E04FA" w:rsidRPr="001449C2" w:rsidRDefault="007E04FA" w:rsidP="005D27A3">
            <w:pPr>
              <w:widowControl w:val="0"/>
              <w:tabs>
                <w:tab w:val="left" w:pos="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:rsidR="007E04FA" w:rsidRPr="001449C2" w:rsidRDefault="007E04FA" w:rsidP="005D27A3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1449C2">
              <w:rPr>
                <w:b/>
                <w:bCs/>
                <w:sz w:val="24"/>
                <w:szCs w:val="24"/>
              </w:rPr>
              <w:t>Получатель:</w:t>
            </w:r>
          </w:p>
          <w:p w:rsidR="007E04FA" w:rsidRPr="001449C2" w:rsidRDefault="007E04FA" w:rsidP="005D27A3">
            <w:pPr>
              <w:rPr>
                <w:color w:val="000000"/>
                <w:sz w:val="24"/>
                <w:szCs w:val="24"/>
              </w:rPr>
            </w:pPr>
          </w:p>
          <w:p w:rsidR="007E04FA" w:rsidRPr="001449C2" w:rsidRDefault="007E04FA" w:rsidP="005D27A3">
            <w:pPr>
              <w:rPr>
                <w:color w:val="000000"/>
                <w:sz w:val="24"/>
                <w:szCs w:val="24"/>
              </w:rPr>
            </w:pPr>
          </w:p>
          <w:p w:rsidR="007E04FA" w:rsidRPr="001449C2" w:rsidRDefault="007E04FA" w:rsidP="005D27A3">
            <w:pPr>
              <w:spacing w:line="360" w:lineRule="auto"/>
              <w:rPr>
                <w:bCs/>
                <w:sz w:val="24"/>
                <w:szCs w:val="24"/>
              </w:rPr>
            </w:pPr>
            <w:r w:rsidRPr="001449C2">
              <w:rPr>
                <w:bCs/>
                <w:sz w:val="24"/>
                <w:szCs w:val="24"/>
              </w:rPr>
              <w:t>_______________</w:t>
            </w:r>
            <w:r w:rsidRPr="001449C2">
              <w:rPr>
                <w:color w:val="000000"/>
                <w:sz w:val="24"/>
                <w:szCs w:val="24"/>
              </w:rPr>
              <w:t>(Ф.И.О.)</w:t>
            </w:r>
          </w:p>
          <w:p w:rsidR="007E04FA" w:rsidRPr="001449C2" w:rsidRDefault="007E04FA" w:rsidP="005D27A3">
            <w:pPr>
              <w:widowControl w:val="0"/>
              <w:tabs>
                <w:tab w:val="left" w:pos="90"/>
              </w:tabs>
              <w:spacing w:line="360" w:lineRule="auto"/>
              <w:rPr>
                <w:b/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>м.п.</w:t>
            </w:r>
            <w:r w:rsidRPr="001449C2">
              <w:rPr>
                <w:color w:val="000000"/>
                <w:sz w:val="24"/>
                <w:szCs w:val="24"/>
              </w:rPr>
              <w:tab/>
            </w:r>
          </w:p>
        </w:tc>
      </w:tr>
    </w:tbl>
    <w:p w:rsidR="007E04FA" w:rsidRPr="001449C2" w:rsidRDefault="007E04FA" w:rsidP="007E04FA">
      <w:pPr>
        <w:ind w:right="-239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b/>
          <w:sz w:val="22"/>
          <w:szCs w:val="22"/>
        </w:rPr>
        <w:sectPr w:rsidR="007E04FA" w:rsidRPr="001449C2" w:rsidSect="004A4BF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20" w:footer="720" w:gutter="0"/>
          <w:cols w:space="720"/>
        </w:sectPr>
      </w:pPr>
    </w:p>
    <w:p w:rsidR="007E04FA" w:rsidRPr="001449C2" w:rsidRDefault="007E04FA" w:rsidP="007E04FA">
      <w:pPr>
        <w:ind w:left="5245" w:right="567"/>
        <w:jc w:val="right"/>
        <w:rPr>
          <w:sz w:val="24"/>
          <w:szCs w:val="24"/>
        </w:rPr>
      </w:pPr>
      <w:r w:rsidRPr="001449C2">
        <w:rPr>
          <w:sz w:val="24"/>
          <w:szCs w:val="24"/>
        </w:rPr>
        <w:lastRenderedPageBreak/>
        <w:t>Приложение № 1</w:t>
      </w:r>
    </w:p>
    <w:p w:rsidR="007E04FA" w:rsidRPr="001449C2" w:rsidRDefault="007E04FA" w:rsidP="007E04FA">
      <w:pPr>
        <w:ind w:left="5245" w:right="283"/>
        <w:jc w:val="right"/>
        <w:rPr>
          <w:sz w:val="24"/>
          <w:szCs w:val="24"/>
        </w:rPr>
      </w:pPr>
      <w:r w:rsidRPr="001449C2">
        <w:rPr>
          <w:sz w:val="24"/>
          <w:szCs w:val="24"/>
        </w:rPr>
        <w:t xml:space="preserve">  </w:t>
      </w:r>
    </w:p>
    <w:p w:rsidR="007E04FA" w:rsidRPr="001449C2" w:rsidRDefault="007E04FA" w:rsidP="007E04FA">
      <w:pPr>
        <w:ind w:left="5245" w:right="141"/>
        <w:jc w:val="right"/>
        <w:rPr>
          <w:sz w:val="24"/>
        </w:rPr>
      </w:pPr>
      <w:r w:rsidRPr="001449C2">
        <w:rPr>
          <w:sz w:val="24"/>
          <w:szCs w:val="24"/>
        </w:rPr>
        <w:t xml:space="preserve"> к Договору № </w:t>
      </w:r>
      <w:r w:rsidRPr="001449C2">
        <w:rPr>
          <w:sz w:val="24"/>
        </w:rPr>
        <w:t>____ от ____________</w:t>
      </w:r>
    </w:p>
    <w:p w:rsidR="007E04FA" w:rsidRPr="001449C2" w:rsidRDefault="007E04FA" w:rsidP="007E04FA">
      <w:pPr>
        <w:ind w:right="141"/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1449C2">
        <w:rPr>
          <w:b/>
          <w:color w:val="000000"/>
          <w:sz w:val="24"/>
          <w:szCs w:val="24"/>
        </w:rPr>
        <w:t>Расчет</w:t>
      </w:r>
      <w:r w:rsidRPr="001449C2">
        <w:rPr>
          <w:rFonts w:eastAsia="Calibri"/>
          <w:b/>
          <w:sz w:val="24"/>
          <w:szCs w:val="24"/>
          <w:lang w:eastAsia="en-US"/>
        </w:rPr>
        <w:t xml:space="preserve"> расходов управляющей организации </w:t>
      </w:r>
      <w:r w:rsidRPr="001449C2">
        <w:rPr>
          <w:b/>
          <w:sz w:val="24"/>
          <w:szCs w:val="24"/>
        </w:rPr>
        <w:t>по коммунальным услугам (ОДН) и за содержание жилых/нежилых помещений, находящихся в муниципальной собственности</w:t>
      </w:r>
      <w:r w:rsidRPr="001449C2">
        <w:rPr>
          <w:rFonts w:eastAsia="Calibri"/>
          <w:b/>
          <w:sz w:val="24"/>
          <w:szCs w:val="24"/>
          <w:lang w:eastAsia="en-US"/>
        </w:rPr>
        <w:t xml:space="preserve"> Сосновоборского городского округа </w:t>
      </w:r>
    </w:p>
    <w:p w:rsidR="007E04FA" w:rsidRPr="001449C2" w:rsidRDefault="007E04FA" w:rsidP="007E04FA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7E04FA" w:rsidRPr="001449C2" w:rsidRDefault="007E04FA" w:rsidP="007E04FA">
      <w:pPr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5148"/>
        <w:gridCol w:w="1537"/>
        <w:gridCol w:w="781"/>
        <w:gridCol w:w="1538"/>
      </w:tblGrid>
      <w:tr w:rsidR="007E04FA" w:rsidRPr="001449C2" w:rsidTr="005D27A3">
        <w:trPr>
          <w:trHeight w:val="736"/>
        </w:trPr>
        <w:tc>
          <w:tcPr>
            <w:tcW w:w="630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b/>
                <w:sz w:val="24"/>
                <w:szCs w:val="24"/>
              </w:rPr>
            </w:pPr>
            <w:r w:rsidRPr="001449C2">
              <w:rPr>
                <w:b/>
                <w:sz w:val="24"/>
                <w:szCs w:val="24"/>
              </w:rPr>
              <w:t>№</w:t>
            </w:r>
          </w:p>
          <w:p w:rsidR="007E04FA" w:rsidRPr="001449C2" w:rsidRDefault="007E04FA" w:rsidP="005D27A3">
            <w:pPr>
              <w:jc w:val="center"/>
              <w:rPr>
                <w:b/>
                <w:sz w:val="24"/>
                <w:szCs w:val="24"/>
              </w:rPr>
            </w:pPr>
            <w:r w:rsidRPr="001449C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48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b/>
                <w:sz w:val="24"/>
                <w:szCs w:val="24"/>
              </w:rPr>
            </w:pPr>
            <w:r w:rsidRPr="001449C2">
              <w:rPr>
                <w:b/>
                <w:sz w:val="24"/>
                <w:szCs w:val="24"/>
              </w:rPr>
              <w:t>Товары (работы, услуги)</w:t>
            </w:r>
          </w:p>
        </w:tc>
        <w:tc>
          <w:tcPr>
            <w:tcW w:w="1537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b/>
                <w:sz w:val="24"/>
                <w:szCs w:val="24"/>
              </w:rPr>
            </w:pPr>
            <w:r w:rsidRPr="001449C2">
              <w:rPr>
                <w:b/>
                <w:sz w:val="24"/>
                <w:szCs w:val="24"/>
              </w:rPr>
              <w:t>Количество</w:t>
            </w:r>
          </w:p>
          <w:p w:rsidR="007E04FA" w:rsidRPr="001449C2" w:rsidRDefault="007E04FA" w:rsidP="005D27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1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b/>
                <w:sz w:val="24"/>
                <w:szCs w:val="24"/>
              </w:rPr>
            </w:pPr>
            <w:r w:rsidRPr="001449C2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538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b/>
                <w:sz w:val="24"/>
                <w:szCs w:val="24"/>
              </w:rPr>
            </w:pPr>
            <w:r w:rsidRPr="001449C2">
              <w:rPr>
                <w:b/>
                <w:sz w:val="24"/>
                <w:szCs w:val="24"/>
              </w:rPr>
              <w:t>Сумма в год, руб.</w:t>
            </w:r>
          </w:p>
        </w:tc>
      </w:tr>
      <w:tr w:rsidR="007E04FA" w:rsidRPr="001449C2" w:rsidTr="005D27A3">
        <w:trPr>
          <w:trHeight w:val="1982"/>
        </w:trPr>
        <w:tc>
          <w:tcPr>
            <w:tcW w:w="630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>1</w:t>
            </w:r>
          </w:p>
        </w:tc>
        <w:tc>
          <w:tcPr>
            <w:tcW w:w="5148" w:type="dxa"/>
            <w:shd w:val="clear" w:color="auto" w:fill="auto"/>
          </w:tcPr>
          <w:p w:rsidR="007E04FA" w:rsidRPr="001449C2" w:rsidRDefault="007E04FA" w:rsidP="005D27A3">
            <w:pPr>
              <w:jc w:val="both"/>
              <w:rPr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 xml:space="preserve">Возмещение управляющей организации расходов по коммунальным услугам (ОДН) и за содержание жилого/нежилого помещения, находящегося в муниципальной собственности Сосновоборского городского округа: </w:t>
            </w:r>
          </w:p>
          <w:p w:rsidR="007E04FA" w:rsidRPr="001449C2" w:rsidRDefault="007E04FA" w:rsidP="005D27A3">
            <w:pPr>
              <w:jc w:val="both"/>
              <w:rPr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>(ул.______ д. ______ (</w:t>
            </w:r>
            <w:r w:rsidRPr="001449C2">
              <w:rPr>
                <w:sz w:val="24"/>
                <w:szCs w:val="24"/>
                <w:lang w:val="en-US"/>
              </w:rPr>
              <w:t>S</w:t>
            </w:r>
            <w:r w:rsidRPr="001449C2">
              <w:rPr>
                <w:sz w:val="24"/>
                <w:szCs w:val="24"/>
              </w:rPr>
              <w:t>=______,_____)</w:t>
            </w:r>
          </w:p>
        </w:tc>
        <w:tc>
          <w:tcPr>
            <w:tcW w:w="1537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538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  <w:r w:rsidRPr="001449C2">
        <w:rPr>
          <w:i/>
          <w:sz w:val="22"/>
          <w:szCs w:val="22"/>
        </w:rPr>
        <w:t>*Тариф (______)*</w:t>
      </w:r>
      <w:r w:rsidRPr="001449C2">
        <w:rPr>
          <w:i/>
          <w:sz w:val="22"/>
          <w:szCs w:val="22"/>
          <w:lang w:val="en-US"/>
        </w:rPr>
        <w:t>S</w:t>
      </w:r>
      <w:r w:rsidRPr="001449C2">
        <w:rPr>
          <w:i/>
          <w:sz w:val="22"/>
          <w:szCs w:val="22"/>
        </w:rPr>
        <w:t xml:space="preserve"> (площадь жилого/нежилого помещения в кв.м.)+ОДН (электроснабжение, водоснабжение, водоотведение, тепловая энергия) = сумма за месяц</w:t>
      </w: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1"/>
        <w:jc w:val="right"/>
        <w:rPr>
          <w:sz w:val="24"/>
          <w:szCs w:val="24"/>
        </w:rPr>
      </w:pPr>
      <w:r w:rsidRPr="001449C2">
        <w:rPr>
          <w:sz w:val="24"/>
          <w:szCs w:val="24"/>
        </w:rPr>
        <w:br w:type="page"/>
      </w:r>
      <w:r w:rsidRPr="001449C2">
        <w:rPr>
          <w:sz w:val="24"/>
          <w:szCs w:val="24"/>
        </w:rPr>
        <w:lastRenderedPageBreak/>
        <w:t>Приложение № 2</w:t>
      </w:r>
    </w:p>
    <w:p w:rsidR="007E04FA" w:rsidRPr="001449C2" w:rsidRDefault="007E04FA" w:rsidP="007E04FA">
      <w:pPr>
        <w:ind w:left="5245" w:right="-1"/>
        <w:jc w:val="right"/>
        <w:rPr>
          <w:sz w:val="24"/>
        </w:rPr>
      </w:pPr>
      <w:r w:rsidRPr="001449C2">
        <w:rPr>
          <w:sz w:val="24"/>
          <w:szCs w:val="24"/>
        </w:rPr>
        <w:t xml:space="preserve"> к Договору № </w:t>
      </w:r>
      <w:r w:rsidRPr="001449C2">
        <w:rPr>
          <w:sz w:val="24"/>
        </w:rPr>
        <w:t>____ от ____________</w:t>
      </w: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  <w:r w:rsidRPr="001449C2">
        <w:rPr>
          <w:sz w:val="24"/>
          <w:szCs w:val="24"/>
        </w:rPr>
        <w:t xml:space="preserve">Обоснование цены договора, заключаемого </w:t>
      </w:r>
    </w:p>
    <w:p w:rsidR="007E04FA" w:rsidRPr="001449C2" w:rsidRDefault="007E04FA" w:rsidP="007E04FA">
      <w:pPr>
        <w:jc w:val="center"/>
        <w:rPr>
          <w:sz w:val="24"/>
          <w:szCs w:val="24"/>
        </w:rPr>
      </w:pPr>
      <w:r w:rsidRPr="001449C2">
        <w:rPr>
          <w:sz w:val="24"/>
          <w:szCs w:val="24"/>
        </w:rPr>
        <w:t>с единственным поставщиком (подрядчиком, исполнителем)</w:t>
      </w:r>
    </w:p>
    <w:p w:rsidR="007E04FA" w:rsidRPr="001449C2" w:rsidRDefault="007E04FA" w:rsidP="007E04F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1449C2">
        <w:rPr>
          <w:b/>
          <w:color w:val="000000"/>
          <w:sz w:val="24"/>
          <w:szCs w:val="24"/>
        </w:rPr>
        <w:t>В</w:t>
      </w:r>
      <w:r w:rsidRPr="001449C2">
        <w:rPr>
          <w:rFonts w:eastAsia="Calibri"/>
          <w:b/>
          <w:sz w:val="24"/>
          <w:szCs w:val="24"/>
          <w:lang w:eastAsia="en-US"/>
        </w:rPr>
        <w:t>озмещение расходов управляющей организации по коммунальным услугам (ОДН) и за</w:t>
      </w:r>
      <w:r w:rsidRPr="001449C2">
        <w:rPr>
          <w:b/>
          <w:sz w:val="24"/>
          <w:szCs w:val="24"/>
        </w:rPr>
        <w:t xml:space="preserve"> содержание жилых/нежилых помещений, находящихся муниципальной собственности</w:t>
      </w:r>
      <w:r w:rsidRPr="001449C2">
        <w:rPr>
          <w:rFonts w:eastAsia="Calibri"/>
          <w:b/>
          <w:sz w:val="24"/>
          <w:szCs w:val="24"/>
          <w:lang w:eastAsia="en-US"/>
        </w:rPr>
        <w:t xml:space="preserve"> Сосновоборского городского округа</w:t>
      </w:r>
      <w:r>
        <w:rPr>
          <w:rFonts w:eastAsia="Calibri"/>
          <w:b/>
          <w:sz w:val="24"/>
          <w:szCs w:val="24"/>
          <w:lang w:eastAsia="en-US"/>
        </w:rPr>
        <w:t xml:space="preserve">  </w:t>
      </w: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7E04FA" w:rsidRPr="001449C2" w:rsidTr="005D27A3">
        <w:trPr>
          <w:trHeight w:val="901"/>
        </w:trPr>
        <w:tc>
          <w:tcPr>
            <w:tcW w:w="1843" w:type="dxa"/>
            <w:shd w:val="clear" w:color="auto" w:fill="auto"/>
            <w:vAlign w:val="center"/>
          </w:tcPr>
          <w:p w:rsidR="007E04FA" w:rsidRPr="001449C2" w:rsidRDefault="007E04FA" w:rsidP="005D27A3">
            <w:pPr>
              <w:jc w:val="center"/>
              <w:rPr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E04FA" w:rsidRPr="001449C2" w:rsidRDefault="007E04FA" w:rsidP="005D27A3">
            <w:pPr>
              <w:jc w:val="center"/>
              <w:rPr>
                <w:b/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>Возмещение расходов по коммунальным услугам и содержание жилого/нежилого помещения</w:t>
            </w:r>
          </w:p>
        </w:tc>
      </w:tr>
      <w:tr w:rsidR="007E04FA" w:rsidRPr="001449C2" w:rsidTr="005D27A3">
        <w:tc>
          <w:tcPr>
            <w:tcW w:w="1843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 xml:space="preserve">Используемый метод определения цены договора с обоснованием </w:t>
            </w:r>
          </w:p>
        </w:tc>
        <w:tc>
          <w:tcPr>
            <w:tcW w:w="7655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sz w:val="24"/>
                <w:szCs w:val="24"/>
              </w:rPr>
            </w:pPr>
            <w:r w:rsidRPr="001449C2">
              <w:rPr>
                <w:color w:val="000000"/>
                <w:sz w:val="24"/>
                <w:szCs w:val="24"/>
              </w:rPr>
              <w:t xml:space="preserve">Цена договора определена посредством применения тарифного метода п. 8 ст. 22 Федерального закона от 05.04.2013 №44-ФЗ «О контрактной системе в сфере закупок товаров, работ, услуг для обеспечения государственных и муниципальных </w:t>
            </w:r>
            <w:r w:rsidRPr="001449C2">
              <w:rPr>
                <w:sz w:val="24"/>
                <w:szCs w:val="24"/>
              </w:rPr>
              <w:t>нужд»</w:t>
            </w:r>
          </w:p>
        </w:tc>
      </w:tr>
      <w:tr w:rsidR="007E04FA" w:rsidRPr="001449C2" w:rsidTr="005D27A3">
        <w:trPr>
          <w:trHeight w:val="1583"/>
        </w:trPr>
        <w:tc>
          <w:tcPr>
            <w:tcW w:w="1843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>Расчёт</w:t>
            </w:r>
          </w:p>
        </w:tc>
        <w:tc>
          <w:tcPr>
            <w:tcW w:w="7655" w:type="dxa"/>
            <w:shd w:val="clear" w:color="auto" w:fill="auto"/>
          </w:tcPr>
          <w:p w:rsidR="007E04FA" w:rsidRPr="001449C2" w:rsidRDefault="007E04FA" w:rsidP="005D27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Pr="001449C2">
              <w:rPr>
                <w:sz w:val="24"/>
                <w:szCs w:val="24"/>
              </w:rPr>
              <w:t xml:space="preserve">Цена услуги определена: Договор управления №____ от _________ </w:t>
            </w:r>
            <w:r>
              <w:rPr>
                <w:sz w:val="24"/>
                <w:szCs w:val="24"/>
              </w:rPr>
              <w:t>г.</w:t>
            </w:r>
          </w:p>
          <w:p w:rsidR="007E04FA" w:rsidRPr="001449C2" w:rsidRDefault="007E04FA" w:rsidP="005D27A3">
            <w:pPr>
              <w:jc w:val="both"/>
              <w:rPr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___</w:t>
            </w:r>
            <w:r w:rsidRPr="001449C2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>_____</w:t>
            </w:r>
            <w:r w:rsidRPr="001449C2">
              <w:rPr>
                <w:sz w:val="24"/>
                <w:szCs w:val="24"/>
              </w:rPr>
              <w:t xml:space="preserve"> в размере</w:t>
            </w:r>
            <w:r>
              <w:rPr>
                <w:sz w:val="24"/>
                <w:szCs w:val="24"/>
              </w:rPr>
              <w:t>___</w:t>
            </w:r>
            <w:r w:rsidRPr="001449C2">
              <w:rPr>
                <w:sz w:val="24"/>
                <w:szCs w:val="24"/>
              </w:rPr>
              <w:t>руб. ___коп. в месяц за 1 кв. м.</w:t>
            </w:r>
          </w:p>
          <w:p w:rsidR="007E04FA" w:rsidRPr="001449C2" w:rsidRDefault="007E04FA" w:rsidP="005D27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Pr="001449C2">
              <w:rPr>
                <w:sz w:val="24"/>
                <w:szCs w:val="24"/>
              </w:rPr>
              <w:t xml:space="preserve">Постановление </w:t>
            </w:r>
            <w:r w:rsidRPr="00F26AF9">
              <w:rPr>
                <w:sz w:val="24"/>
                <w:szCs w:val="24"/>
              </w:rPr>
              <w:t>ад</w:t>
            </w:r>
            <w:r w:rsidRPr="001449C2">
              <w:rPr>
                <w:sz w:val="24"/>
                <w:szCs w:val="24"/>
              </w:rPr>
              <w:t>министрации Сосновоборского городского округа</w:t>
            </w:r>
          </w:p>
          <w:p w:rsidR="007E04FA" w:rsidRPr="001449C2" w:rsidRDefault="007E04FA" w:rsidP="005D27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449C2">
              <w:rPr>
                <w:sz w:val="24"/>
                <w:szCs w:val="24"/>
              </w:rPr>
              <w:t>т ___ ______202__ г. № _______________</w:t>
            </w:r>
          </w:p>
        </w:tc>
      </w:tr>
    </w:tbl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  <w:r w:rsidRPr="001449C2">
        <w:rPr>
          <w:i/>
          <w:sz w:val="22"/>
          <w:szCs w:val="22"/>
        </w:rPr>
        <w:t>*Тариф (__,__)*</w:t>
      </w:r>
      <w:r w:rsidRPr="001449C2">
        <w:rPr>
          <w:i/>
          <w:sz w:val="22"/>
          <w:szCs w:val="22"/>
          <w:lang w:val="en-US"/>
        </w:rPr>
        <w:t>S</w:t>
      </w:r>
      <w:r w:rsidRPr="001449C2">
        <w:rPr>
          <w:i/>
          <w:sz w:val="22"/>
          <w:szCs w:val="22"/>
        </w:rPr>
        <w:t>+ОДН=сумма за месяц</w:t>
      </w: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rPr>
          <w:i/>
          <w:sz w:val="22"/>
          <w:szCs w:val="22"/>
        </w:rPr>
      </w:pPr>
      <w:r w:rsidRPr="001449C2">
        <w:rPr>
          <w:i/>
          <w:sz w:val="22"/>
          <w:szCs w:val="22"/>
        </w:rPr>
        <w:br w:type="page"/>
      </w:r>
    </w:p>
    <w:p w:rsidR="007E04FA" w:rsidRPr="001449C2" w:rsidRDefault="007E04FA" w:rsidP="007E04FA">
      <w:pPr>
        <w:rPr>
          <w:i/>
          <w:sz w:val="22"/>
          <w:szCs w:val="22"/>
        </w:rPr>
      </w:pP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</w:p>
    <w:p w:rsidR="007E04FA" w:rsidRPr="001449C2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  <w:t>Приложение № 2 к Порядку</w:t>
      </w:r>
      <w:r>
        <w:rPr>
          <w:sz w:val="24"/>
          <w:szCs w:val="24"/>
        </w:rPr>
        <w:t xml:space="preserve"> </w:t>
      </w:r>
    </w:p>
    <w:p w:rsidR="007E04FA" w:rsidRPr="001449C2" w:rsidRDefault="007E04FA" w:rsidP="007E04FA">
      <w:pPr>
        <w:jc w:val="right"/>
        <w:rPr>
          <w:sz w:val="24"/>
          <w:szCs w:val="24"/>
        </w:rPr>
      </w:pPr>
    </w:p>
    <w:p w:rsidR="007E04FA" w:rsidRPr="001449C2" w:rsidRDefault="007E04FA" w:rsidP="007E04FA">
      <w:pPr>
        <w:jc w:val="right"/>
        <w:rPr>
          <w:sz w:val="24"/>
          <w:szCs w:val="24"/>
        </w:rPr>
      </w:pPr>
    </w:p>
    <w:p w:rsidR="007E04FA" w:rsidRPr="001449C2" w:rsidRDefault="007E04FA" w:rsidP="007E04FA">
      <w:pPr>
        <w:jc w:val="both"/>
        <w:rPr>
          <w:sz w:val="24"/>
          <w:szCs w:val="24"/>
        </w:rPr>
      </w:pPr>
    </w:p>
    <w:p w:rsidR="007E04FA" w:rsidRPr="001449C2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t xml:space="preserve">На бланке управляющей организации </w:t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  <w:t>Главе Сосновоборского городского</w:t>
      </w:r>
    </w:p>
    <w:p w:rsidR="007E04FA" w:rsidRPr="001449C2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  <w:t>округа ______________________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  <w:t xml:space="preserve"> </w:t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  <w:t>Ф.И.О.</w:t>
      </w: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 xml:space="preserve">Заявление на заключение договора </w:t>
      </w: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 xml:space="preserve">на оплату коммунальных услуг (ОДН) и за содержание </w:t>
      </w: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жилых/нежилых помещений, находящихся в муниципальной собственности</w:t>
      </w:r>
      <w:r>
        <w:rPr>
          <w:b/>
          <w:sz w:val="24"/>
          <w:szCs w:val="24"/>
        </w:rPr>
        <w:t xml:space="preserve"> Сосновоборского городского округа </w:t>
      </w:r>
      <w:r w:rsidRPr="001449C2">
        <w:rPr>
          <w:b/>
          <w:sz w:val="24"/>
          <w:szCs w:val="24"/>
        </w:rPr>
        <w:t>в период их простоя</w:t>
      </w: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b/>
          <w:sz w:val="24"/>
          <w:szCs w:val="24"/>
        </w:rPr>
        <w:tab/>
      </w:r>
      <w:r w:rsidRPr="001449C2">
        <w:rPr>
          <w:sz w:val="24"/>
          <w:szCs w:val="24"/>
        </w:rPr>
        <w:t>Прошу заключить договор о возмещении расходов по коммунальным услугам (ОДН) и содержанию жилых/нежилых помещений, находящихся в муниципальной собственности Сосновоборского городского округа</w:t>
      </w:r>
      <w:r>
        <w:rPr>
          <w:sz w:val="24"/>
          <w:szCs w:val="24"/>
        </w:rPr>
        <w:t xml:space="preserve"> </w:t>
      </w:r>
      <w:r w:rsidRPr="001449C2">
        <w:rPr>
          <w:sz w:val="24"/>
          <w:szCs w:val="24"/>
        </w:rPr>
        <w:t>с управляющей организацией</w:t>
      </w:r>
      <w:r>
        <w:rPr>
          <w:sz w:val="24"/>
          <w:szCs w:val="24"/>
        </w:rPr>
        <w:t xml:space="preserve"> </w:t>
      </w:r>
      <w:r w:rsidRPr="001449C2">
        <w:rPr>
          <w:sz w:val="24"/>
          <w:szCs w:val="24"/>
        </w:rPr>
        <w:t>___________, в связи с тем, что помещения находятся/находились в простое в период__________</w:t>
      </w:r>
      <w:r>
        <w:rPr>
          <w:sz w:val="24"/>
          <w:szCs w:val="24"/>
        </w:rPr>
        <w:t>.</w:t>
      </w:r>
      <w:r w:rsidRPr="001449C2">
        <w:rPr>
          <w:sz w:val="24"/>
          <w:szCs w:val="24"/>
        </w:rPr>
        <w:t xml:space="preserve"> 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Приложение: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</w:p>
    <w:p w:rsidR="007E04FA" w:rsidRPr="001449C2" w:rsidRDefault="007E04FA" w:rsidP="007E04FA">
      <w:pPr>
        <w:numPr>
          <w:ilvl w:val="0"/>
          <w:numId w:val="3"/>
        </w:numPr>
        <w:contextualSpacing/>
        <w:jc w:val="both"/>
        <w:rPr>
          <w:sz w:val="24"/>
          <w:szCs w:val="24"/>
        </w:rPr>
      </w:pPr>
      <w:r w:rsidRPr="001449C2">
        <w:rPr>
          <w:sz w:val="24"/>
          <w:szCs w:val="24"/>
        </w:rPr>
        <w:t>Перечень объектов жилого/нежилого помещения по форме Приложения №3 к Порядку.</w:t>
      </w:r>
      <w:r w:rsidRPr="001449C2">
        <w:rPr>
          <w:color w:val="FF0000"/>
          <w:sz w:val="24"/>
          <w:szCs w:val="24"/>
        </w:rPr>
        <w:t xml:space="preserve"> </w:t>
      </w:r>
    </w:p>
    <w:p w:rsidR="007E04FA" w:rsidRPr="001449C2" w:rsidRDefault="007E04FA" w:rsidP="007E04FA">
      <w:pPr>
        <w:numPr>
          <w:ilvl w:val="0"/>
          <w:numId w:val="3"/>
        </w:numPr>
        <w:contextualSpacing/>
        <w:jc w:val="both"/>
        <w:rPr>
          <w:sz w:val="24"/>
          <w:szCs w:val="24"/>
        </w:rPr>
      </w:pPr>
      <w:r w:rsidRPr="001449C2">
        <w:rPr>
          <w:sz w:val="24"/>
          <w:szCs w:val="24"/>
        </w:rPr>
        <w:t>Расчет расходов за коммунальные услуги (ОДН) и за содержание жилых/нежилых помещений, находящихся в муниципальной собственности Сосновоборского городского округа</w:t>
      </w:r>
      <w:r w:rsidRPr="00F26AF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449C2">
        <w:rPr>
          <w:sz w:val="24"/>
          <w:szCs w:val="24"/>
        </w:rPr>
        <w:t xml:space="preserve">в период их простоя по форме </w:t>
      </w:r>
      <w:r>
        <w:rPr>
          <w:sz w:val="24"/>
          <w:szCs w:val="24"/>
        </w:rPr>
        <w:br/>
      </w:r>
      <w:r w:rsidRPr="001449C2">
        <w:rPr>
          <w:sz w:val="24"/>
          <w:szCs w:val="24"/>
        </w:rPr>
        <w:t>Приложения №4 к Порядку.</w:t>
      </w: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>Руководитель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 xml:space="preserve">управляющей организации                                                                 </w:t>
      </w:r>
      <w:r w:rsidRPr="001449C2">
        <w:rPr>
          <w:sz w:val="24"/>
          <w:szCs w:val="24"/>
          <w:u w:val="single"/>
        </w:rPr>
        <w:t>(</w:t>
      </w:r>
      <w:r w:rsidRPr="001449C2">
        <w:rPr>
          <w:sz w:val="24"/>
          <w:szCs w:val="24"/>
        </w:rPr>
        <w:t>Ф.И.О.)                 (подпись)</w:t>
      </w:r>
    </w:p>
    <w:p w:rsidR="007E04FA" w:rsidRPr="001449C2" w:rsidRDefault="007E04FA" w:rsidP="007E04FA">
      <w:pPr>
        <w:jc w:val="right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  <w:t>М.П.</w:t>
      </w: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E04FA" w:rsidRPr="001449C2" w:rsidRDefault="007E04FA" w:rsidP="007E04FA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</w:t>
      </w:r>
      <w:r w:rsidRPr="001449C2">
        <w:rPr>
          <w:sz w:val="24"/>
          <w:szCs w:val="24"/>
        </w:rPr>
        <w:t xml:space="preserve">жение № 3 к Порядку </w:t>
      </w: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jc w:val="center"/>
        <w:rPr>
          <w:sz w:val="24"/>
          <w:szCs w:val="24"/>
        </w:rPr>
      </w:pPr>
      <w:r w:rsidRPr="001449C2">
        <w:rPr>
          <w:sz w:val="24"/>
          <w:szCs w:val="24"/>
        </w:rPr>
        <w:t xml:space="preserve">Перечень объектов жилого/нежилого фонда, находящихся в </w:t>
      </w:r>
      <w:r>
        <w:rPr>
          <w:sz w:val="24"/>
          <w:szCs w:val="24"/>
        </w:rPr>
        <w:t>муниципальной</w:t>
      </w:r>
    </w:p>
    <w:p w:rsidR="007E04FA" w:rsidRPr="001449C2" w:rsidRDefault="007E04FA" w:rsidP="007E04F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собственности Сосновоборского городского округа </w:t>
      </w: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410"/>
        <w:gridCol w:w="2551"/>
        <w:gridCol w:w="3119"/>
      </w:tblGrid>
      <w:tr w:rsidR="007E04FA" w:rsidRPr="001449C2" w:rsidTr="007E04FA">
        <w:tc>
          <w:tcPr>
            <w:tcW w:w="1413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№ п/п</w:t>
            </w: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Адрес</w:t>
            </w: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Площадь в кв. м </w:t>
            </w: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Период простоя </w:t>
            </w: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</w:tr>
      <w:tr w:rsidR="007E04FA" w:rsidRPr="001449C2" w:rsidTr="007E04FA">
        <w:trPr>
          <w:trHeight w:val="541"/>
        </w:trPr>
        <w:tc>
          <w:tcPr>
            <w:tcW w:w="1413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tabs>
          <w:tab w:val="left" w:pos="9214"/>
        </w:tabs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Default="007E04FA" w:rsidP="007E04F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E04FA" w:rsidRPr="001449C2" w:rsidRDefault="007E04FA" w:rsidP="007E04FA">
      <w:pPr>
        <w:jc w:val="right"/>
        <w:rPr>
          <w:sz w:val="24"/>
          <w:szCs w:val="24"/>
        </w:rPr>
      </w:pPr>
    </w:p>
    <w:p w:rsidR="007E04FA" w:rsidRPr="001449C2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t xml:space="preserve">Приложение № 4 к Порядку </w:t>
      </w: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  <w:r w:rsidRPr="001449C2">
        <w:rPr>
          <w:sz w:val="24"/>
          <w:szCs w:val="24"/>
        </w:rPr>
        <w:t xml:space="preserve">Расчет расходов за коммунальные услуги (ОДН) и за содержание </w:t>
      </w:r>
    </w:p>
    <w:p w:rsidR="007E04FA" w:rsidRPr="001449C2" w:rsidRDefault="007E04FA" w:rsidP="007E04FA">
      <w:pPr>
        <w:jc w:val="center"/>
        <w:rPr>
          <w:sz w:val="24"/>
          <w:szCs w:val="24"/>
        </w:rPr>
      </w:pPr>
      <w:r w:rsidRPr="001449C2">
        <w:rPr>
          <w:sz w:val="24"/>
          <w:szCs w:val="24"/>
        </w:rPr>
        <w:t xml:space="preserve">жилых/нежилых помещений, находящихся в муниципальной собственности Сосновоборского городского округа </w:t>
      </w: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910"/>
        <w:gridCol w:w="2201"/>
        <w:gridCol w:w="2676"/>
        <w:gridCol w:w="1860"/>
      </w:tblGrid>
      <w:tr w:rsidR="007E04FA" w:rsidRPr="001449C2" w:rsidTr="007E04FA">
        <w:trPr>
          <w:jc w:val="center"/>
        </w:trPr>
        <w:tc>
          <w:tcPr>
            <w:tcW w:w="1129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1910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Адрес </w:t>
            </w:r>
          </w:p>
        </w:tc>
        <w:tc>
          <w:tcPr>
            <w:tcW w:w="2201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Площадь в кв. м</w:t>
            </w:r>
          </w:p>
        </w:tc>
        <w:tc>
          <w:tcPr>
            <w:tcW w:w="2676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Тариф за содержание объектов жилого/нежилого фонда</w:t>
            </w:r>
          </w:p>
        </w:tc>
        <w:tc>
          <w:tcPr>
            <w:tcW w:w="1860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Стоимость ОДН за 1 (один) месяц</w:t>
            </w:r>
          </w:p>
        </w:tc>
      </w:tr>
      <w:tr w:rsidR="007E04FA" w:rsidRPr="001449C2" w:rsidTr="007E04FA">
        <w:trPr>
          <w:jc w:val="center"/>
        </w:trPr>
        <w:tc>
          <w:tcPr>
            <w:tcW w:w="1129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ind w:left="-284" w:firstLine="710"/>
        <w:jc w:val="center"/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  <w:sectPr w:rsidR="007E04FA" w:rsidRPr="001449C2" w:rsidSect="004A4BFB">
          <w:headerReference w:type="even" r:id="rId14"/>
          <w:headerReference w:type="default" r:id="rId15"/>
          <w:headerReference w:type="first" r:id="rId16"/>
          <w:pgSz w:w="11906" w:h="16838"/>
          <w:pgMar w:top="1134" w:right="707" w:bottom="709" w:left="1560" w:header="720" w:footer="720" w:gutter="0"/>
          <w:cols w:space="720"/>
          <w:docGrid w:linePitch="272"/>
        </w:sectPr>
      </w:pPr>
    </w:p>
    <w:p w:rsidR="007E04FA" w:rsidRPr="001449C2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lastRenderedPageBreak/>
        <w:t>Приложение № 5 к Порядку</w:t>
      </w: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Акт сдачи-приемки работ (оказанных услуг)</w:t>
      </w: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Получатель: __________________________________</w:t>
      </w:r>
    </w:p>
    <w:p w:rsidR="007E04FA" w:rsidRPr="001449C2" w:rsidRDefault="007E04FA" w:rsidP="007E04FA">
      <w:pPr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ab/>
      </w:r>
      <w:r w:rsidRPr="001449C2">
        <w:rPr>
          <w:b/>
          <w:sz w:val="24"/>
          <w:szCs w:val="24"/>
        </w:rPr>
        <w:tab/>
        <w:t>__</w:t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  <w:t>__________________________________</w:t>
      </w:r>
    </w:p>
    <w:p w:rsidR="007E04FA" w:rsidRPr="001449C2" w:rsidRDefault="007E04FA" w:rsidP="007E04FA">
      <w:pPr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ab/>
      </w:r>
      <w:r w:rsidRPr="001449C2">
        <w:rPr>
          <w:b/>
          <w:sz w:val="24"/>
          <w:szCs w:val="24"/>
        </w:rPr>
        <w:tab/>
        <w:t>____________________________________</w:t>
      </w:r>
    </w:p>
    <w:p w:rsidR="007E04FA" w:rsidRPr="001449C2" w:rsidRDefault="007E04FA" w:rsidP="007E04FA">
      <w:pPr>
        <w:rPr>
          <w:b/>
          <w:sz w:val="24"/>
          <w:szCs w:val="24"/>
        </w:rPr>
      </w:pPr>
    </w:p>
    <w:p w:rsidR="007E04FA" w:rsidRPr="001449C2" w:rsidRDefault="007E04FA" w:rsidP="007E04FA">
      <w:pPr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Собственник: _______________________________</w:t>
      </w:r>
    </w:p>
    <w:p w:rsidR="007E04FA" w:rsidRPr="001449C2" w:rsidRDefault="007E04FA" w:rsidP="007E04FA">
      <w:pPr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ab/>
        <w:t xml:space="preserve">       </w:t>
      </w:r>
      <w:r w:rsidRPr="001449C2">
        <w:rPr>
          <w:b/>
          <w:sz w:val="24"/>
          <w:szCs w:val="24"/>
        </w:rPr>
        <w:tab/>
        <w:t xml:space="preserve">  _______________________________</w:t>
      </w:r>
    </w:p>
    <w:p w:rsidR="007E04FA" w:rsidRPr="001449C2" w:rsidRDefault="007E04FA" w:rsidP="007E04FA">
      <w:pPr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 xml:space="preserve">                 </w:t>
      </w:r>
      <w:r w:rsidRPr="001449C2">
        <w:rPr>
          <w:b/>
          <w:sz w:val="24"/>
          <w:szCs w:val="24"/>
        </w:rPr>
        <w:tab/>
        <w:t xml:space="preserve">  _______________________________</w:t>
      </w:r>
    </w:p>
    <w:p w:rsidR="007E04FA" w:rsidRPr="001449C2" w:rsidRDefault="007E04FA" w:rsidP="007E04FA">
      <w:pPr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ab/>
      </w:r>
    </w:p>
    <w:p w:rsidR="007E04FA" w:rsidRPr="001449C2" w:rsidRDefault="007E04FA" w:rsidP="007E04FA">
      <w:pPr>
        <w:rPr>
          <w:b/>
          <w:sz w:val="24"/>
          <w:szCs w:val="24"/>
        </w:rPr>
      </w:pPr>
    </w:p>
    <w:p w:rsidR="007E04FA" w:rsidRPr="001449C2" w:rsidRDefault="007E04FA" w:rsidP="007E04FA">
      <w:pPr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3060"/>
        <w:gridCol w:w="1559"/>
        <w:gridCol w:w="1417"/>
        <w:gridCol w:w="1366"/>
        <w:gridCol w:w="1724"/>
      </w:tblGrid>
      <w:tr w:rsidR="007E04FA" w:rsidRPr="001449C2" w:rsidTr="007E04FA">
        <w:tc>
          <w:tcPr>
            <w:tcW w:w="763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№ п/п</w:t>
            </w:r>
          </w:p>
        </w:tc>
        <w:tc>
          <w:tcPr>
            <w:tcW w:w="3060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Наименование работ, услуг</w:t>
            </w:r>
          </w:p>
        </w:tc>
        <w:tc>
          <w:tcPr>
            <w:tcW w:w="1559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Кол-во</w:t>
            </w:r>
          </w:p>
        </w:tc>
        <w:tc>
          <w:tcPr>
            <w:tcW w:w="1417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Ед.</w:t>
            </w:r>
          </w:p>
        </w:tc>
        <w:tc>
          <w:tcPr>
            <w:tcW w:w="1366" w:type="dxa"/>
          </w:tcPr>
          <w:p w:rsidR="007E04FA" w:rsidRPr="007E04FA" w:rsidRDefault="007E04FA" w:rsidP="007E04FA">
            <w:pPr>
              <w:ind w:right="-26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Цена </w:t>
            </w:r>
          </w:p>
        </w:tc>
        <w:tc>
          <w:tcPr>
            <w:tcW w:w="1724" w:type="dxa"/>
          </w:tcPr>
          <w:p w:rsidR="007E04FA" w:rsidRPr="007E04FA" w:rsidRDefault="007E04FA" w:rsidP="007E04FA">
            <w:pPr>
              <w:ind w:firstLine="720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Сумма</w:t>
            </w:r>
          </w:p>
        </w:tc>
      </w:tr>
      <w:tr w:rsidR="007E04FA" w:rsidRPr="001449C2" w:rsidTr="007E04FA">
        <w:trPr>
          <w:trHeight w:val="3047"/>
        </w:trPr>
        <w:tc>
          <w:tcPr>
            <w:tcW w:w="763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Содержание жилых и нежилых помещений, находящихся в муниципальной собственности Сосновоборского городского округа в период их простоя, в соответствии с Договором №_____ от ___.___. _____г.</w:t>
            </w: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</w:tr>
      <w:tr w:rsidR="007E04FA" w:rsidRPr="001449C2" w:rsidTr="007E04FA">
        <w:trPr>
          <w:trHeight w:val="442"/>
        </w:trPr>
        <w:tc>
          <w:tcPr>
            <w:tcW w:w="763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</w:tr>
      <w:tr w:rsidR="007E04FA" w:rsidRPr="001449C2" w:rsidTr="007E04FA">
        <w:trPr>
          <w:trHeight w:val="421"/>
        </w:trPr>
        <w:tc>
          <w:tcPr>
            <w:tcW w:w="763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</w:tr>
      <w:tr w:rsidR="007E04FA" w:rsidRPr="001449C2" w:rsidTr="007E04FA">
        <w:trPr>
          <w:trHeight w:val="421"/>
        </w:trPr>
        <w:tc>
          <w:tcPr>
            <w:tcW w:w="763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</w:tr>
    </w:tbl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  <w:r w:rsidRPr="001449C2">
        <w:rPr>
          <w:sz w:val="24"/>
          <w:szCs w:val="24"/>
        </w:rPr>
        <w:t>Всего выполнено работ (услуг) на сумму _____________ руб.</w:t>
      </w:r>
    </w:p>
    <w:p w:rsidR="007E04FA" w:rsidRPr="001449C2" w:rsidRDefault="007E04FA" w:rsidP="007E04FA">
      <w:pPr>
        <w:rPr>
          <w:sz w:val="24"/>
          <w:szCs w:val="24"/>
        </w:rPr>
      </w:pPr>
      <w:r w:rsidRPr="001449C2">
        <w:rPr>
          <w:sz w:val="24"/>
          <w:szCs w:val="24"/>
        </w:rPr>
        <w:t>(Сумма прописью)</w:t>
      </w: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  <w:r w:rsidRPr="001449C2">
        <w:rPr>
          <w:sz w:val="24"/>
          <w:szCs w:val="24"/>
        </w:rPr>
        <w:t xml:space="preserve">Вышеперечисленные работы (услуги) выполнены полностью и в срок. </w:t>
      </w:r>
    </w:p>
    <w:p w:rsidR="007E04FA" w:rsidRDefault="007E04FA" w:rsidP="007E04FA">
      <w:pPr>
        <w:rPr>
          <w:sz w:val="24"/>
          <w:szCs w:val="24"/>
        </w:rPr>
      </w:pPr>
      <w:r w:rsidRPr="001449C2">
        <w:rPr>
          <w:sz w:val="24"/>
          <w:szCs w:val="24"/>
        </w:rPr>
        <w:t xml:space="preserve">Собственник претензий по объему, качеству и срокам выполнения работ (услуг) не имеет. </w:t>
      </w:r>
    </w:p>
    <w:p w:rsidR="007E04FA" w:rsidRDefault="007E04FA" w:rsidP="007E04FA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7E04FA" w:rsidRPr="001449C2" w:rsidTr="007E04FA">
        <w:trPr>
          <w:trHeight w:val="2587"/>
        </w:trPr>
        <w:tc>
          <w:tcPr>
            <w:tcW w:w="4814" w:type="dxa"/>
          </w:tcPr>
          <w:p w:rsidR="007E04FA" w:rsidRPr="007E04FA" w:rsidRDefault="007E04FA" w:rsidP="005D27A3">
            <w:pPr>
              <w:rPr>
                <w:b/>
                <w:sz w:val="28"/>
                <w:szCs w:val="28"/>
              </w:rPr>
            </w:pPr>
          </w:p>
          <w:p w:rsidR="007E04FA" w:rsidRPr="007E04FA" w:rsidRDefault="007E04FA" w:rsidP="005D27A3">
            <w:pPr>
              <w:rPr>
                <w:b/>
                <w:sz w:val="28"/>
                <w:szCs w:val="28"/>
              </w:rPr>
            </w:pPr>
          </w:p>
          <w:p w:rsidR="007E04FA" w:rsidRPr="007E04FA" w:rsidRDefault="007E04FA" w:rsidP="005D27A3">
            <w:pPr>
              <w:rPr>
                <w:b/>
                <w:sz w:val="28"/>
                <w:szCs w:val="28"/>
              </w:rPr>
            </w:pPr>
            <w:r w:rsidRPr="007E04FA">
              <w:rPr>
                <w:b/>
                <w:sz w:val="28"/>
                <w:szCs w:val="28"/>
              </w:rPr>
              <w:t xml:space="preserve">Получатель </w:t>
            </w: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Управляющая организация</w:t>
            </w: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___________________Ф.И.О </w:t>
            </w: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.</w:t>
            </w: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М.П.</w:t>
            </w:r>
          </w:p>
        </w:tc>
        <w:tc>
          <w:tcPr>
            <w:tcW w:w="4815" w:type="dxa"/>
          </w:tcPr>
          <w:p w:rsidR="007E04FA" w:rsidRPr="007E04FA" w:rsidRDefault="007E04FA" w:rsidP="005D27A3">
            <w:pPr>
              <w:rPr>
                <w:b/>
                <w:sz w:val="28"/>
                <w:szCs w:val="28"/>
              </w:rPr>
            </w:pPr>
          </w:p>
          <w:p w:rsidR="007E04FA" w:rsidRPr="007E04FA" w:rsidRDefault="007E04FA" w:rsidP="005D27A3">
            <w:pPr>
              <w:rPr>
                <w:b/>
                <w:sz w:val="28"/>
                <w:szCs w:val="28"/>
              </w:rPr>
            </w:pPr>
          </w:p>
          <w:p w:rsidR="007E04FA" w:rsidRPr="007E04FA" w:rsidRDefault="007E04FA" w:rsidP="005D27A3">
            <w:pPr>
              <w:rPr>
                <w:b/>
                <w:sz w:val="28"/>
                <w:szCs w:val="28"/>
              </w:rPr>
            </w:pPr>
            <w:r w:rsidRPr="007E04FA">
              <w:rPr>
                <w:b/>
                <w:sz w:val="28"/>
                <w:szCs w:val="28"/>
              </w:rPr>
              <w:t xml:space="preserve">Собственник </w:t>
            </w:r>
          </w:p>
          <w:p w:rsidR="007E04FA" w:rsidRPr="007E04FA" w:rsidRDefault="007E04FA" w:rsidP="005D27A3">
            <w:pPr>
              <w:rPr>
                <w:sz w:val="28"/>
                <w:szCs w:val="28"/>
              </w:rPr>
            </w:pP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Администрация муниципального образования Сосновоборский городской округ Ленинградской области</w:t>
            </w: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_________________________Ф.И.О.</w:t>
            </w: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М.П.</w:t>
            </w: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</w:tr>
    </w:tbl>
    <w:p w:rsidR="007E04FA" w:rsidRDefault="007E04FA" w:rsidP="007E04FA">
      <w:pPr>
        <w:tabs>
          <w:tab w:val="left" w:pos="857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7E04FA" w:rsidRPr="001449C2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t>УТВЕРЖДЕН</w:t>
      </w:r>
    </w:p>
    <w:p w:rsidR="007E04FA" w:rsidRPr="001449C2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t xml:space="preserve">постановлением администрации </w:t>
      </w:r>
    </w:p>
    <w:p w:rsidR="007E04FA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t>Сосновоборского городского округа</w:t>
      </w:r>
      <w:r>
        <w:rPr>
          <w:sz w:val="24"/>
          <w:szCs w:val="24"/>
        </w:rPr>
        <w:t xml:space="preserve"> </w:t>
      </w:r>
    </w:p>
    <w:p w:rsidR="007129F7" w:rsidRPr="001449C2" w:rsidRDefault="007129F7" w:rsidP="007129F7">
      <w:pPr>
        <w:jc w:val="right"/>
        <w:rPr>
          <w:sz w:val="24"/>
          <w:szCs w:val="24"/>
        </w:rPr>
      </w:pPr>
      <w:r>
        <w:rPr>
          <w:sz w:val="24"/>
          <w:szCs w:val="24"/>
        </w:rPr>
        <w:t>от 10/08/2026 № 2353</w:t>
      </w:r>
    </w:p>
    <w:p w:rsidR="007E04FA" w:rsidRPr="001449C2" w:rsidRDefault="007E04FA" w:rsidP="007E04FA">
      <w:pPr>
        <w:jc w:val="right"/>
        <w:rPr>
          <w:sz w:val="24"/>
          <w:szCs w:val="24"/>
        </w:rPr>
      </w:pPr>
    </w:p>
    <w:p w:rsidR="007E04FA" w:rsidRPr="001449C2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t>(Приложение</w:t>
      </w:r>
      <w:r>
        <w:rPr>
          <w:sz w:val="24"/>
          <w:szCs w:val="24"/>
        </w:rPr>
        <w:t xml:space="preserve"> </w:t>
      </w:r>
      <w:r w:rsidRPr="00066503">
        <w:rPr>
          <w:sz w:val="24"/>
          <w:szCs w:val="24"/>
        </w:rPr>
        <w:t>2</w:t>
      </w:r>
      <w:r w:rsidRPr="001449C2">
        <w:rPr>
          <w:sz w:val="24"/>
          <w:szCs w:val="24"/>
        </w:rPr>
        <w:t>)</w:t>
      </w:r>
    </w:p>
    <w:p w:rsidR="007E04FA" w:rsidRPr="001449C2" w:rsidRDefault="007E04FA" w:rsidP="007E04FA">
      <w:pPr>
        <w:jc w:val="right"/>
      </w:pPr>
    </w:p>
    <w:p w:rsidR="007E04FA" w:rsidRPr="001449C2" w:rsidRDefault="007E04FA" w:rsidP="007E04FA">
      <w:pPr>
        <w:jc w:val="center"/>
      </w:pPr>
      <w:r w:rsidRPr="001449C2">
        <w:rPr>
          <w:b/>
          <w:sz w:val="24"/>
          <w:szCs w:val="24"/>
        </w:rPr>
        <w:t>Порядок</w:t>
      </w:r>
    </w:p>
    <w:p w:rsidR="007E04FA" w:rsidRDefault="007E04FA" w:rsidP="007E04FA">
      <w:pPr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оплаты управляющим организациям коммунальных услуг на общедомовые нужды (ОДН) и за содержание нежилых помещений, находящихся в муниципальной собственности Сосновоборского городского округа</w:t>
      </w:r>
      <w:r>
        <w:rPr>
          <w:b/>
          <w:sz w:val="24"/>
          <w:szCs w:val="24"/>
        </w:rPr>
        <w:t xml:space="preserve">, в период </w:t>
      </w:r>
      <w:r w:rsidRPr="009579A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 xml:space="preserve">их использования администрацией Сосновоборского городского округа </w:t>
      </w:r>
    </w:p>
    <w:p w:rsidR="007E04FA" w:rsidRPr="00253B91" w:rsidRDefault="007E04FA" w:rsidP="007E04FA">
      <w:pPr>
        <w:jc w:val="center"/>
        <w:rPr>
          <w:b/>
          <w:strike/>
          <w:sz w:val="24"/>
          <w:szCs w:val="24"/>
        </w:rPr>
      </w:pP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I. Общие положения</w:t>
      </w:r>
    </w:p>
    <w:p w:rsidR="007E04FA" w:rsidRPr="001449C2" w:rsidRDefault="007E04FA" w:rsidP="007E04FA">
      <w:pPr>
        <w:jc w:val="center"/>
        <w:rPr>
          <w:b/>
        </w:rPr>
      </w:pPr>
    </w:p>
    <w:p w:rsidR="007E04FA" w:rsidRPr="00C94864" w:rsidRDefault="007E04FA" w:rsidP="007E04FA">
      <w:pPr>
        <w:jc w:val="both"/>
        <w:rPr>
          <w:sz w:val="24"/>
          <w:szCs w:val="24"/>
        </w:rPr>
      </w:pPr>
      <w:r w:rsidRPr="001449C2">
        <w:tab/>
      </w:r>
      <w:r w:rsidRPr="001449C2">
        <w:rPr>
          <w:sz w:val="24"/>
          <w:szCs w:val="24"/>
        </w:rPr>
        <w:t xml:space="preserve">1. Настоящий Порядок оплаты управляющим организациям коммунальных услуг на общедомовые нужды (ОДН) и за содержание </w:t>
      </w:r>
      <w:r>
        <w:rPr>
          <w:sz w:val="24"/>
          <w:szCs w:val="24"/>
        </w:rPr>
        <w:t>жилых/</w:t>
      </w:r>
      <w:r w:rsidRPr="001449C2">
        <w:rPr>
          <w:sz w:val="24"/>
          <w:szCs w:val="24"/>
        </w:rPr>
        <w:t>нежилых помещений, находящихся в муниципальной собственности Сосновоборского городского округа</w:t>
      </w:r>
      <w:r w:rsidRPr="00C94864">
        <w:rPr>
          <w:sz w:val="24"/>
          <w:szCs w:val="24"/>
        </w:rPr>
        <w:t xml:space="preserve">, в период их использования администрацией Сосновоборского городского округа </w:t>
      </w:r>
      <w:r w:rsidRPr="001449C2">
        <w:rPr>
          <w:sz w:val="24"/>
          <w:szCs w:val="24"/>
        </w:rPr>
        <w:t xml:space="preserve">(далее - Порядок) разработан в соответствии со статьями 210, 249 Гражданского кодекса Российской Федерации, статьи 153, статьи 155 Жилищного кодекса Российской Федерации, постановлением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 и устанавливает единый подход к оплате расходов управляющих организаций по коммунальным услугам на общедомовые нужды (далее - ОДН) и за содержание </w:t>
      </w:r>
      <w:r w:rsidRPr="00124D50">
        <w:rPr>
          <w:sz w:val="24"/>
          <w:szCs w:val="24"/>
        </w:rPr>
        <w:t>жилых</w:t>
      </w:r>
      <w:r>
        <w:rPr>
          <w:sz w:val="24"/>
          <w:szCs w:val="24"/>
        </w:rPr>
        <w:t>/</w:t>
      </w:r>
      <w:r w:rsidRPr="001449C2">
        <w:rPr>
          <w:sz w:val="24"/>
          <w:szCs w:val="24"/>
        </w:rPr>
        <w:t xml:space="preserve">нежилых помещений, находящихся в муниципальной собственности Сосновоборского городского </w:t>
      </w:r>
      <w:r w:rsidRPr="00C94864">
        <w:rPr>
          <w:sz w:val="24"/>
          <w:szCs w:val="24"/>
        </w:rPr>
        <w:t>округа,</w:t>
      </w:r>
      <w:r>
        <w:rPr>
          <w:sz w:val="24"/>
          <w:szCs w:val="24"/>
        </w:rPr>
        <w:t xml:space="preserve"> </w:t>
      </w:r>
      <w:r w:rsidRPr="00C94864">
        <w:rPr>
          <w:sz w:val="24"/>
          <w:szCs w:val="24"/>
        </w:rPr>
        <w:t>в период их использования администрацией Со</w:t>
      </w:r>
      <w:r>
        <w:rPr>
          <w:sz w:val="24"/>
          <w:szCs w:val="24"/>
        </w:rPr>
        <w:t>сновоборского городского округа.</w:t>
      </w:r>
    </w:p>
    <w:p w:rsidR="007E04FA" w:rsidRDefault="007E04FA" w:rsidP="007E04FA">
      <w:pPr>
        <w:jc w:val="both"/>
        <w:rPr>
          <w:sz w:val="24"/>
          <w:szCs w:val="24"/>
        </w:rPr>
      </w:pPr>
      <w:r w:rsidRPr="00C94864">
        <w:rPr>
          <w:sz w:val="24"/>
          <w:szCs w:val="24"/>
        </w:rPr>
        <w:tab/>
        <w:t>Настоящий Порядок определяет перечень, порядок представления и рассмотрения документов на оплату из бюджета Сосновоборского городского округа  управляющим организациям коммунальных услуг на общедомовые нужды (ОДН) и за содержание нежилых помещений, расположенных в многоквартирных домах (далее - МКД) в период их использования администрацией Сосновоборского городского округа, и порядок взаимодействия  отраслевых (функциональных) органов</w:t>
      </w:r>
      <w:r w:rsidRPr="001449C2">
        <w:rPr>
          <w:sz w:val="24"/>
          <w:szCs w:val="24"/>
        </w:rPr>
        <w:t xml:space="preserve"> администрации муниципального образования</w:t>
      </w:r>
      <w:r>
        <w:rPr>
          <w:sz w:val="24"/>
          <w:szCs w:val="24"/>
        </w:rPr>
        <w:t xml:space="preserve"> Сосновоборский городской  округ Ленинградской области</w:t>
      </w:r>
      <w:r w:rsidRPr="001449C2">
        <w:rPr>
          <w:sz w:val="24"/>
          <w:szCs w:val="24"/>
        </w:rPr>
        <w:t xml:space="preserve"> (далее – Администрация), в том числе с правами юридического лица.</w:t>
      </w:r>
    </w:p>
    <w:p w:rsidR="007E04FA" w:rsidRDefault="007E04FA" w:rsidP="007E04F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60D8A">
        <w:rPr>
          <w:sz w:val="24"/>
          <w:szCs w:val="24"/>
        </w:rPr>
        <w:t>2. Расчет размера расходов на оплату управляющим организациям</w:t>
      </w:r>
      <w:r w:rsidRPr="00260D8A">
        <w:rPr>
          <w:sz w:val="24"/>
          <w:szCs w:val="24"/>
        </w:rPr>
        <w:br/>
        <w:t>за коммунальные услуги (ОДН) и содержание нежилых помещений осуществляется исходя из:</w:t>
      </w:r>
    </w:p>
    <w:p w:rsidR="007E04FA" w:rsidRPr="00260D8A" w:rsidRDefault="007E04FA" w:rsidP="007E04F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а) </w:t>
      </w:r>
      <w:r w:rsidRPr="00260D8A">
        <w:rPr>
          <w:sz w:val="24"/>
          <w:szCs w:val="24"/>
        </w:rPr>
        <w:t>общей площади муниципальных помещений (</w:t>
      </w:r>
      <w:r>
        <w:rPr>
          <w:sz w:val="24"/>
          <w:szCs w:val="24"/>
        </w:rPr>
        <w:t>н</w:t>
      </w:r>
      <w:r w:rsidRPr="00260D8A">
        <w:rPr>
          <w:sz w:val="24"/>
          <w:szCs w:val="24"/>
        </w:rPr>
        <w:t>ежилых)</w:t>
      </w:r>
      <w:r>
        <w:rPr>
          <w:sz w:val="24"/>
          <w:szCs w:val="24"/>
        </w:rPr>
        <w:t>,</w:t>
      </w:r>
      <w:r w:rsidRPr="006666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используемых Администрацией; </w:t>
      </w:r>
    </w:p>
    <w:p w:rsidR="007E04FA" w:rsidRPr="00260D8A" w:rsidRDefault="007E04FA" w:rsidP="007E04FA">
      <w:pPr>
        <w:ind w:left="710"/>
        <w:jc w:val="both"/>
        <w:rPr>
          <w:sz w:val="24"/>
          <w:szCs w:val="24"/>
        </w:rPr>
      </w:pPr>
      <w:r w:rsidRPr="00260D8A">
        <w:rPr>
          <w:sz w:val="24"/>
          <w:szCs w:val="24"/>
        </w:rPr>
        <w:t>б) размера платы за содержание</w:t>
      </w:r>
      <w:r>
        <w:rPr>
          <w:sz w:val="24"/>
          <w:szCs w:val="24"/>
        </w:rPr>
        <w:t xml:space="preserve"> </w:t>
      </w:r>
      <w:r w:rsidRPr="00260D8A">
        <w:rPr>
          <w:sz w:val="24"/>
          <w:szCs w:val="24"/>
        </w:rPr>
        <w:t>нежилого помещения, установленного:</w:t>
      </w:r>
    </w:p>
    <w:p w:rsidR="007E04FA" w:rsidRPr="00260D8A" w:rsidRDefault="007E04FA" w:rsidP="007E04FA">
      <w:pPr>
        <w:tabs>
          <w:tab w:val="left" w:pos="993"/>
        </w:tabs>
        <w:ind w:left="1070" w:hanging="219"/>
        <w:contextualSpacing/>
        <w:jc w:val="both"/>
        <w:rPr>
          <w:sz w:val="24"/>
          <w:szCs w:val="24"/>
        </w:rPr>
      </w:pPr>
      <w:r w:rsidRPr="00260D8A">
        <w:rPr>
          <w:sz w:val="24"/>
          <w:szCs w:val="24"/>
        </w:rPr>
        <w:t>- общим собранием собственников помещений в МКД;</w:t>
      </w:r>
    </w:p>
    <w:p w:rsidR="007E04FA" w:rsidRPr="00260D8A" w:rsidRDefault="007E04FA" w:rsidP="007E04FA">
      <w:pPr>
        <w:ind w:firstLine="851"/>
        <w:contextualSpacing/>
        <w:jc w:val="both"/>
        <w:rPr>
          <w:sz w:val="24"/>
          <w:szCs w:val="24"/>
        </w:rPr>
      </w:pPr>
      <w:r w:rsidRPr="00260D8A">
        <w:rPr>
          <w:sz w:val="24"/>
          <w:szCs w:val="24"/>
        </w:rPr>
        <w:t>- постановлением Администрации;</w:t>
      </w:r>
    </w:p>
    <w:p w:rsidR="007E04FA" w:rsidRPr="00260D8A" w:rsidRDefault="007E04FA" w:rsidP="007E04FA">
      <w:pPr>
        <w:ind w:left="142" w:firstLine="709"/>
        <w:contextualSpacing/>
        <w:jc w:val="both"/>
        <w:rPr>
          <w:sz w:val="24"/>
          <w:szCs w:val="24"/>
        </w:rPr>
      </w:pPr>
      <w:r w:rsidRPr="00260D8A">
        <w:rPr>
          <w:sz w:val="24"/>
          <w:szCs w:val="24"/>
        </w:rPr>
        <w:t>- конкурсным договором управления МКД.</w:t>
      </w:r>
    </w:p>
    <w:p w:rsidR="007E04FA" w:rsidRPr="00260D8A" w:rsidRDefault="007E04FA" w:rsidP="007E04FA">
      <w:pPr>
        <w:contextualSpacing/>
        <w:jc w:val="both"/>
        <w:rPr>
          <w:sz w:val="24"/>
          <w:szCs w:val="24"/>
        </w:rPr>
      </w:pPr>
      <w:r w:rsidRPr="00260D8A">
        <w:rPr>
          <w:sz w:val="24"/>
          <w:szCs w:val="24"/>
        </w:rPr>
        <w:tab/>
        <w:t xml:space="preserve">в) объема потребления коммунальных ресурсов на ОДН, определенного в соответствии с постановлением Правительства Российской Федерации от 06.05.2011 № 354 </w:t>
      </w:r>
      <w:r>
        <w:rPr>
          <w:sz w:val="24"/>
          <w:szCs w:val="24"/>
        </w:rPr>
        <w:br/>
      </w:r>
      <w:r w:rsidRPr="00260D8A">
        <w:rPr>
          <w:sz w:val="24"/>
          <w:szCs w:val="24"/>
        </w:rPr>
        <w:t>«О предоставлении коммунальных услуг собственникам и пользователям помещений в многоквартирных домах и жилых домов»;</w:t>
      </w:r>
    </w:p>
    <w:p w:rsidR="007E04FA" w:rsidRPr="00260D8A" w:rsidRDefault="007E04FA" w:rsidP="007E04FA">
      <w:pPr>
        <w:jc w:val="both"/>
        <w:rPr>
          <w:sz w:val="24"/>
          <w:szCs w:val="24"/>
        </w:rPr>
      </w:pPr>
      <w:r w:rsidRPr="00260D8A">
        <w:rPr>
          <w:sz w:val="24"/>
          <w:szCs w:val="24"/>
        </w:rPr>
        <w:tab/>
        <w:t>г) тарифов на коммунальные услуги, утвержденных в порядке, предусмотренном действующим законодательством.</w:t>
      </w:r>
    </w:p>
    <w:p w:rsidR="007E04FA" w:rsidRPr="00AF6D13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lastRenderedPageBreak/>
        <w:tab/>
        <w:t xml:space="preserve">3. Для заключения на текущий финансовый год договора </w:t>
      </w:r>
      <w:r w:rsidRPr="00B116F8">
        <w:rPr>
          <w:sz w:val="24"/>
          <w:szCs w:val="24"/>
        </w:rPr>
        <w:t>о возмещении расходов управляющей организации по коммунальным услугам (ОДН) и содержанию нежилых помещений, находящихся в муниципальной</w:t>
      </w:r>
      <w:r>
        <w:rPr>
          <w:sz w:val="24"/>
          <w:szCs w:val="24"/>
        </w:rPr>
        <w:t xml:space="preserve"> </w:t>
      </w:r>
      <w:r w:rsidRPr="00B116F8">
        <w:rPr>
          <w:sz w:val="24"/>
          <w:szCs w:val="24"/>
        </w:rPr>
        <w:t>собственности Сосновоборского городского округа в период их использования администрацией Сосновоборского городского округа</w:t>
      </w:r>
      <w:r w:rsidRPr="00C94864">
        <w:rPr>
          <w:sz w:val="24"/>
          <w:szCs w:val="24"/>
        </w:rPr>
        <w:t>, управляющая организация предоста</w:t>
      </w:r>
      <w:r w:rsidRPr="001449C2">
        <w:rPr>
          <w:sz w:val="24"/>
          <w:szCs w:val="24"/>
        </w:rPr>
        <w:t xml:space="preserve">вляет в Администрацию, в срок не позднее </w:t>
      </w:r>
      <w:r>
        <w:rPr>
          <w:sz w:val="24"/>
          <w:szCs w:val="24"/>
        </w:rPr>
        <w:t>31 января</w:t>
      </w:r>
      <w:r w:rsidRPr="00AF6D13">
        <w:rPr>
          <w:sz w:val="24"/>
          <w:szCs w:val="24"/>
        </w:rPr>
        <w:t xml:space="preserve"> текущего финансового года:</w:t>
      </w:r>
    </w:p>
    <w:p w:rsidR="007E04FA" w:rsidRPr="00AF6D13" w:rsidRDefault="007E04FA" w:rsidP="007E04FA">
      <w:pPr>
        <w:tabs>
          <w:tab w:val="left" w:pos="851"/>
        </w:tabs>
        <w:jc w:val="both"/>
        <w:rPr>
          <w:sz w:val="24"/>
          <w:szCs w:val="24"/>
        </w:rPr>
      </w:pPr>
      <w:r w:rsidRPr="00AF6D13">
        <w:rPr>
          <w:sz w:val="24"/>
          <w:szCs w:val="24"/>
        </w:rPr>
        <w:tab/>
        <w:t xml:space="preserve">- заявление на заключение Договора по форме, указанной в Приложении №2 к настоящему Порядку (далее-заявление); </w:t>
      </w:r>
    </w:p>
    <w:p w:rsidR="007E04FA" w:rsidRDefault="007E04FA" w:rsidP="007E04FA">
      <w:pPr>
        <w:tabs>
          <w:tab w:val="left" w:pos="851"/>
        </w:tabs>
        <w:ind w:firstLine="284"/>
        <w:jc w:val="both"/>
        <w:rPr>
          <w:sz w:val="24"/>
          <w:szCs w:val="24"/>
        </w:rPr>
      </w:pPr>
      <w:r w:rsidRPr="00AF6D13">
        <w:rPr>
          <w:sz w:val="24"/>
          <w:szCs w:val="24"/>
        </w:rPr>
        <w:tab/>
      </w:r>
      <w:r w:rsidRPr="00000BE7">
        <w:rPr>
          <w:sz w:val="24"/>
          <w:szCs w:val="24"/>
        </w:rPr>
        <w:t xml:space="preserve">- перечень объектов нежилого фонда, находящихся в </w:t>
      </w:r>
      <w:r>
        <w:rPr>
          <w:sz w:val="24"/>
          <w:szCs w:val="24"/>
        </w:rPr>
        <w:t xml:space="preserve">пользовании </w:t>
      </w:r>
      <w:r w:rsidRPr="00A36007">
        <w:rPr>
          <w:sz w:val="24"/>
          <w:szCs w:val="24"/>
        </w:rPr>
        <w:t>Администрации,</w:t>
      </w:r>
      <w:r w:rsidRPr="00000BE7">
        <w:rPr>
          <w:sz w:val="24"/>
          <w:szCs w:val="24"/>
        </w:rPr>
        <w:t xml:space="preserve"> составленный на основании данных, подтверждающих период </w:t>
      </w:r>
      <w:r>
        <w:rPr>
          <w:sz w:val="24"/>
          <w:szCs w:val="24"/>
        </w:rPr>
        <w:t>использования</w:t>
      </w:r>
      <w:r w:rsidRPr="00000BE7">
        <w:rPr>
          <w:sz w:val="24"/>
          <w:szCs w:val="24"/>
        </w:rPr>
        <w:t xml:space="preserve">, предоставленных </w:t>
      </w:r>
      <w:r w:rsidRPr="00EC7A11">
        <w:rPr>
          <w:sz w:val="24"/>
          <w:szCs w:val="24"/>
        </w:rPr>
        <w:t xml:space="preserve">Комитетом по управлению муниципальным имуществом администрации муниципального образования Сосновоборский городской округ Ленинградской области </w:t>
      </w:r>
      <w:r>
        <w:rPr>
          <w:sz w:val="24"/>
          <w:szCs w:val="24"/>
        </w:rPr>
        <w:t>(далее-</w:t>
      </w:r>
      <w:r w:rsidRPr="00000BE7">
        <w:rPr>
          <w:sz w:val="24"/>
          <w:szCs w:val="24"/>
        </w:rPr>
        <w:t>КУМИ</w:t>
      </w:r>
      <w:r>
        <w:rPr>
          <w:sz w:val="24"/>
          <w:szCs w:val="24"/>
        </w:rPr>
        <w:t>)</w:t>
      </w:r>
      <w:r w:rsidRPr="00000BE7">
        <w:rPr>
          <w:sz w:val="24"/>
          <w:szCs w:val="24"/>
        </w:rPr>
        <w:t>,</w:t>
      </w:r>
      <w:r>
        <w:rPr>
          <w:sz w:val="24"/>
          <w:szCs w:val="24"/>
        </w:rPr>
        <w:t xml:space="preserve"> отделом жилищно-коммунального хозяйства (далее-ОЖКХ) </w:t>
      </w:r>
      <w:r w:rsidRPr="00000BE7">
        <w:rPr>
          <w:sz w:val="24"/>
          <w:szCs w:val="24"/>
        </w:rPr>
        <w:t>по форме, указанной в Приложении №3 к настоящему Порядку;</w:t>
      </w:r>
    </w:p>
    <w:p w:rsidR="007E04FA" w:rsidRPr="00C94864" w:rsidRDefault="007E04FA" w:rsidP="007E04FA">
      <w:pPr>
        <w:tabs>
          <w:tab w:val="left" w:pos="851"/>
        </w:tabs>
        <w:jc w:val="both"/>
        <w:rPr>
          <w:sz w:val="24"/>
          <w:szCs w:val="24"/>
        </w:rPr>
      </w:pPr>
      <w:r w:rsidRPr="00AF6D13">
        <w:rPr>
          <w:sz w:val="24"/>
          <w:szCs w:val="24"/>
        </w:rPr>
        <w:tab/>
        <w:t xml:space="preserve">- расчет расходов за коммунальные услуги (ОДН) и за содержание нежилых помещений муниципального фонда, находящихся в </w:t>
      </w:r>
      <w:r w:rsidRPr="00C94864">
        <w:rPr>
          <w:sz w:val="24"/>
          <w:szCs w:val="24"/>
        </w:rPr>
        <w:t>пользовании Администрации на текущий финансовый год, по форме Приложения №4 к настоящему Порядку;</w:t>
      </w:r>
    </w:p>
    <w:p w:rsidR="007E04FA" w:rsidRPr="001449C2" w:rsidRDefault="007E04FA" w:rsidP="007E04FA">
      <w:pPr>
        <w:tabs>
          <w:tab w:val="left" w:pos="851"/>
        </w:tabs>
        <w:jc w:val="both"/>
        <w:rPr>
          <w:sz w:val="24"/>
          <w:szCs w:val="24"/>
        </w:rPr>
      </w:pPr>
      <w:r w:rsidRPr="00C94864">
        <w:rPr>
          <w:sz w:val="24"/>
          <w:szCs w:val="24"/>
        </w:rPr>
        <w:tab/>
        <w:t>- расчет расходов за коммунальные услуги (ОДН) и за содержание нежилых помещений муниципального фонда, находящихся в пользовании Администрации, но не более 3 (трех) лет, предшествующих дате подачи заявления, по форме Приложения</w:t>
      </w:r>
      <w:r>
        <w:rPr>
          <w:sz w:val="24"/>
          <w:szCs w:val="24"/>
        </w:rPr>
        <w:t xml:space="preserve"> №4 к настоящему Порядку;</w:t>
      </w:r>
    </w:p>
    <w:p w:rsidR="007E04FA" w:rsidRPr="001449C2" w:rsidRDefault="007E04FA" w:rsidP="007E04FA">
      <w:pPr>
        <w:tabs>
          <w:tab w:val="left" w:pos="851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- копию документа, подтверждающего полномочия по управлению МКД (договор управления М</w:t>
      </w:r>
      <w:r w:rsidRPr="001449C2">
        <w:rPr>
          <w:sz w:val="24"/>
          <w:szCs w:val="24"/>
          <w:lang w:val="en-US"/>
        </w:rPr>
        <w:t>K</w:t>
      </w:r>
      <w:r w:rsidRPr="001449C2">
        <w:rPr>
          <w:sz w:val="24"/>
          <w:szCs w:val="24"/>
        </w:rPr>
        <w:t>Д);</w:t>
      </w:r>
    </w:p>
    <w:p w:rsidR="007E04FA" w:rsidRPr="00C94864" w:rsidRDefault="007E04FA" w:rsidP="007E04FA">
      <w:pPr>
        <w:tabs>
          <w:tab w:val="left" w:pos="851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- копию документа, указанного в п.п. б п. 2 настоящего Порядка</w:t>
      </w:r>
      <w:r w:rsidRPr="00C94864">
        <w:rPr>
          <w:sz w:val="24"/>
          <w:szCs w:val="24"/>
        </w:rPr>
        <w:t>, обосновывающего размер платы за содержание нежилых помещений на заявленный период;</w:t>
      </w:r>
    </w:p>
    <w:p w:rsidR="007E04FA" w:rsidRPr="00C94864" w:rsidRDefault="007E04FA" w:rsidP="007E04FA">
      <w:pPr>
        <w:tabs>
          <w:tab w:val="left" w:pos="851"/>
        </w:tabs>
        <w:jc w:val="both"/>
        <w:rPr>
          <w:sz w:val="24"/>
          <w:szCs w:val="24"/>
        </w:rPr>
      </w:pPr>
      <w:r w:rsidRPr="00C94864">
        <w:rPr>
          <w:sz w:val="24"/>
          <w:szCs w:val="24"/>
        </w:rPr>
        <w:tab/>
        <w:t>- реквизиты управляющей организации.</w:t>
      </w:r>
      <w:r w:rsidRPr="00C94864">
        <w:rPr>
          <w:sz w:val="24"/>
          <w:szCs w:val="24"/>
        </w:rPr>
        <w:tab/>
        <w:t xml:space="preserve"> </w:t>
      </w:r>
    </w:p>
    <w:p w:rsidR="007E04FA" w:rsidRPr="00C94864" w:rsidRDefault="007E04FA" w:rsidP="007E04FA">
      <w:pPr>
        <w:tabs>
          <w:tab w:val="left" w:pos="709"/>
        </w:tabs>
        <w:jc w:val="both"/>
        <w:rPr>
          <w:sz w:val="24"/>
          <w:szCs w:val="24"/>
        </w:rPr>
      </w:pPr>
      <w:r w:rsidRPr="00C94864">
        <w:rPr>
          <w:sz w:val="24"/>
          <w:szCs w:val="24"/>
        </w:rPr>
        <w:tab/>
        <w:t xml:space="preserve">4. КУМИ в течение 10 (десяти) рабочих дней с даты заключения договора об использовании помещений Администрацией, предоставляет в ОЖКХ информацию о помещениях, находящихся в пользовании Администрации, с указанием даты начала их использования.  </w:t>
      </w:r>
    </w:p>
    <w:p w:rsidR="007E04FA" w:rsidRPr="00C94864" w:rsidRDefault="007E04FA" w:rsidP="007E04FA">
      <w:pPr>
        <w:jc w:val="both"/>
        <w:rPr>
          <w:sz w:val="24"/>
          <w:szCs w:val="24"/>
        </w:rPr>
      </w:pPr>
      <w:r w:rsidRPr="00C94864">
        <w:rPr>
          <w:sz w:val="24"/>
          <w:szCs w:val="24"/>
        </w:rPr>
        <w:tab/>
        <w:t xml:space="preserve">5. КУМИ в течение 10 (десяти) рабочих дней сообщает о прекращении договорных отношений об использовании Администрацией нежилых помещений, по которым в соответствии с п.4 настоящего Порядка была предоставлена информация в ОЖКХ. </w:t>
      </w:r>
    </w:p>
    <w:p w:rsidR="007E04FA" w:rsidRPr="00C94864" w:rsidRDefault="007E04FA" w:rsidP="007E04FA">
      <w:pPr>
        <w:jc w:val="both"/>
        <w:rPr>
          <w:sz w:val="24"/>
          <w:szCs w:val="24"/>
        </w:rPr>
      </w:pPr>
      <w:r w:rsidRPr="00C94864">
        <w:rPr>
          <w:sz w:val="24"/>
          <w:szCs w:val="24"/>
        </w:rPr>
        <w:tab/>
        <w:t xml:space="preserve">6. Проверку документов, указанных в п. 3 настоящего Порядка в течение </w:t>
      </w:r>
      <w:r w:rsidRPr="00C94864">
        <w:rPr>
          <w:sz w:val="24"/>
          <w:szCs w:val="24"/>
        </w:rPr>
        <w:br/>
        <w:t>10 (десяти) рабочих дней с даты регистрации Заявления в Администрации осуществляет ОЖКХ и запрашивает информацию, подтверждающую право муниципальной собственности муниципального образования Сосновоборский городской округ Ленинградской области (выписка из реестра муниципального имущества) и  период использования муниципальных нежилых помещений Администрацией в КУМИ.</w:t>
      </w:r>
    </w:p>
    <w:p w:rsidR="007E04FA" w:rsidRPr="00C94864" w:rsidRDefault="007E04FA" w:rsidP="007E04FA">
      <w:pPr>
        <w:jc w:val="both"/>
        <w:rPr>
          <w:sz w:val="24"/>
          <w:szCs w:val="24"/>
        </w:rPr>
      </w:pPr>
      <w:r w:rsidRPr="00C94864">
        <w:rPr>
          <w:sz w:val="24"/>
          <w:szCs w:val="24"/>
        </w:rPr>
        <w:tab/>
        <w:t>6.1. Основанием для отказа в заключении Договора, является:</w:t>
      </w:r>
    </w:p>
    <w:p w:rsidR="007E04FA" w:rsidRPr="00C94864" w:rsidRDefault="007E04FA" w:rsidP="007E04FA">
      <w:pPr>
        <w:tabs>
          <w:tab w:val="left" w:pos="993"/>
        </w:tabs>
        <w:jc w:val="both"/>
        <w:rPr>
          <w:sz w:val="24"/>
          <w:szCs w:val="24"/>
        </w:rPr>
      </w:pPr>
      <w:r w:rsidRPr="00C94864">
        <w:rPr>
          <w:sz w:val="24"/>
          <w:szCs w:val="24"/>
        </w:rPr>
        <w:tab/>
        <w:t>- предоставление документов, указанных в п.3 настоящего Порядка, не в полном объеме;</w:t>
      </w:r>
    </w:p>
    <w:p w:rsidR="007E04FA" w:rsidRPr="00C94864" w:rsidRDefault="007E04FA" w:rsidP="007E04FA">
      <w:pPr>
        <w:tabs>
          <w:tab w:val="left" w:pos="993"/>
        </w:tabs>
        <w:jc w:val="both"/>
        <w:rPr>
          <w:sz w:val="24"/>
          <w:szCs w:val="24"/>
        </w:rPr>
      </w:pPr>
      <w:r w:rsidRPr="00C94864">
        <w:rPr>
          <w:sz w:val="24"/>
          <w:szCs w:val="24"/>
        </w:rPr>
        <w:tab/>
        <w:t>- нежилое помещение, указанное в пред</w:t>
      </w:r>
      <w:r>
        <w:rPr>
          <w:sz w:val="24"/>
          <w:szCs w:val="24"/>
        </w:rPr>
        <w:t>о</w:t>
      </w:r>
      <w:r w:rsidRPr="00C94864">
        <w:rPr>
          <w:sz w:val="24"/>
          <w:szCs w:val="24"/>
        </w:rPr>
        <w:t xml:space="preserve">ставленных документах, не находится или не находилось в пользовании </w:t>
      </w:r>
      <w:r>
        <w:rPr>
          <w:sz w:val="24"/>
          <w:szCs w:val="24"/>
        </w:rPr>
        <w:t>А</w:t>
      </w:r>
      <w:r w:rsidRPr="00C94864">
        <w:rPr>
          <w:sz w:val="24"/>
          <w:szCs w:val="24"/>
        </w:rPr>
        <w:t>дминистрации;</w:t>
      </w:r>
    </w:p>
    <w:p w:rsidR="007E04FA" w:rsidRPr="00C94864" w:rsidRDefault="007E04FA" w:rsidP="007E04FA">
      <w:pPr>
        <w:tabs>
          <w:tab w:val="left" w:pos="993"/>
        </w:tabs>
        <w:jc w:val="both"/>
        <w:rPr>
          <w:sz w:val="24"/>
          <w:szCs w:val="24"/>
        </w:rPr>
      </w:pPr>
      <w:r w:rsidRPr="00C94864">
        <w:rPr>
          <w:sz w:val="24"/>
          <w:szCs w:val="24"/>
        </w:rPr>
        <w:tab/>
        <w:t>- если не подтвердился период использования, указанный в заявлении и Договоре, согласно данным КУМИ.</w:t>
      </w:r>
    </w:p>
    <w:p w:rsidR="007E04FA" w:rsidRPr="001449C2" w:rsidRDefault="007E04FA" w:rsidP="007E04FA">
      <w:pPr>
        <w:tabs>
          <w:tab w:val="left" w:pos="709"/>
        </w:tabs>
        <w:jc w:val="both"/>
        <w:rPr>
          <w:sz w:val="24"/>
          <w:szCs w:val="24"/>
        </w:rPr>
      </w:pPr>
      <w:r w:rsidRPr="00C94864">
        <w:rPr>
          <w:sz w:val="24"/>
          <w:szCs w:val="24"/>
        </w:rPr>
        <w:tab/>
        <w:t>6.2. При отсутствии замечаний к документам, указанным в п. 3 настоящего</w:t>
      </w:r>
      <w:r w:rsidRPr="001449C2">
        <w:rPr>
          <w:sz w:val="24"/>
          <w:szCs w:val="24"/>
        </w:rPr>
        <w:t xml:space="preserve"> Порядка, Администрация оформляет и подписывает Договор.</w:t>
      </w:r>
    </w:p>
    <w:p w:rsidR="007E04FA" w:rsidRPr="001449C2" w:rsidRDefault="007E04FA" w:rsidP="007E04FA">
      <w:pPr>
        <w:tabs>
          <w:tab w:val="left" w:pos="709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 xml:space="preserve">6.2.1. ОЖКХ направляет Договор для подписания в адрес управляющей организации не позднее 30 (тридцати) </w:t>
      </w:r>
      <w:r>
        <w:rPr>
          <w:sz w:val="24"/>
          <w:szCs w:val="24"/>
        </w:rPr>
        <w:t>календарных</w:t>
      </w:r>
      <w:r w:rsidRPr="001449C2">
        <w:rPr>
          <w:sz w:val="24"/>
          <w:szCs w:val="24"/>
        </w:rPr>
        <w:t xml:space="preserve"> дней со дня поступления документов, указанных в п.3 настоящего Порядка.</w:t>
      </w:r>
    </w:p>
    <w:p w:rsidR="007E04FA" w:rsidRPr="001449C2" w:rsidRDefault="007E04FA" w:rsidP="007E04FA">
      <w:pPr>
        <w:tabs>
          <w:tab w:val="left" w:pos="709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lastRenderedPageBreak/>
        <w:tab/>
        <w:t>6.2.2. Управляющая организация не позднее 10 (десяти) рабочих дней со дня получения Договора, подписывает и направляет в Администрацию Договор или замечания к нему.</w:t>
      </w:r>
    </w:p>
    <w:p w:rsidR="007E04FA" w:rsidRPr="001449C2" w:rsidRDefault="007E04FA" w:rsidP="007E04FA">
      <w:pPr>
        <w:tabs>
          <w:tab w:val="left" w:pos="709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 xml:space="preserve">6.2.3. </w:t>
      </w:r>
      <w:r w:rsidRPr="001449C2">
        <w:rPr>
          <w:sz w:val="24"/>
          <w:szCs w:val="24"/>
        </w:rPr>
        <w:tab/>
        <w:t>ОЖКХ при получении подписанного Договора, в соответствии с п.п. 6.2.2.  регистрирует Договор в общем отделе Администрации в течение 2 (двух) рабочих дней и направляет его в адрес управляющей организации не позднее 10 (десяти) рабочих дней со дня получения подписанного Договора от управляющей организации.</w:t>
      </w:r>
    </w:p>
    <w:p w:rsidR="007E04FA" w:rsidRPr="001449C2" w:rsidRDefault="007E04FA" w:rsidP="007E04FA">
      <w:pPr>
        <w:tabs>
          <w:tab w:val="left" w:pos="709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7. После подписания Договора управляющая организация направляет ежемесячно в ОЖКХ до 1</w:t>
      </w:r>
      <w:r>
        <w:rPr>
          <w:sz w:val="24"/>
          <w:szCs w:val="24"/>
        </w:rPr>
        <w:t>5</w:t>
      </w:r>
      <w:r w:rsidRPr="001449C2">
        <w:rPr>
          <w:sz w:val="24"/>
          <w:szCs w:val="24"/>
        </w:rPr>
        <w:t xml:space="preserve"> (</w:t>
      </w:r>
      <w:r>
        <w:rPr>
          <w:sz w:val="24"/>
          <w:szCs w:val="24"/>
        </w:rPr>
        <w:t>пятнадцатого</w:t>
      </w:r>
      <w:r w:rsidRPr="001449C2">
        <w:rPr>
          <w:sz w:val="24"/>
          <w:szCs w:val="24"/>
        </w:rPr>
        <w:t xml:space="preserve">) числа месяца, следующего за отчетным </w:t>
      </w:r>
      <w:r w:rsidRPr="00A351C7">
        <w:rPr>
          <w:sz w:val="24"/>
          <w:szCs w:val="24"/>
        </w:rPr>
        <w:t>периодом,</w:t>
      </w:r>
      <w:r w:rsidRPr="001449C2">
        <w:rPr>
          <w:sz w:val="24"/>
          <w:szCs w:val="24"/>
        </w:rPr>
        <w:t xml:space="preserve"> счет на оплату, акт сдачи-приемки работ (оказанных услуг) (Приложение №5 настоящего Порядка) </w:t>
      </w:r>
      <w:r w:rsidRPr="00AF6D13">
        <w:rPr>
          <w:sz w:val="24"/>
          <w:szCs w:val="24"/>
        </w:rPr>
        <w:t>или</w:t>
      </w:r>
      <w:r w:rsidRPr="00EC4208">
        <w:rPr>
          <w:sz w:val="24"/>
          <w:szCs w:val="24"/>
        </w:rPr>
        <w:t xml:space="preserve"> </w:t>
      </w:r>
      <w:r w:rsidRPr="00AF6D13">
        <w:rPr>
          <w:sz w:val="24"/>
          <w:szCs w:val="24"/>
        </w:rPr>
        <w:t>универсальный передаточный документ (УПД) в 2 (двух) экземплярах.</w:t>
      </w:r>
    </w:p>
    <w:p w:rsidR="007E04FA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 xml:space="preserve">7.1. В случае оплаты управляющей организации расходов по коммунальным услугам (ОДН) и за содержание нежилых помещений за период нахождения муниципального фонда в </w:t>
      </w:r>
      <w:r>
        <w:rPr>
          <w:sz w:val="24"/>
          <w:szCs w:val="24"/>
        </w:rPr>
        <w:t>использовании администрацией Сосновоборского городского округа</w:t>
      </w:r>
      <w:r w:rsidRPr="001449C2">
        <w:rPr>
          <w:sz w:val="24"/>
          <w:szCs w:val="24"/>
        </w:rPr>
        <w:t xml:space="preserve"> до заключения договора управляющая организация направляет в Администрацию счет, акт сдачи-приемки работ (оказанных услуг) </w:t>
      </w:r>
      <w:r w:rsidRPr="00AF6D13">
        <w:rPr>
          <w:sz w:val="24"/>
          <w:szCs w:val="24"/>
        </w:rPr>
        <w:t xml:space="preserve">или универсальный передаточный документ (УПД) </w:t>
      </w:r>
      <w:r w:rsidRPr="00D8317D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AF6D13">
        <w:rPr>
          <w:sz w:val="24"/>
          <w:szCs w:val="24"/>
        </w:rPr>
        <w:t>2 (двух экземплярах) не позднее 10 (десяти) рабочих дней с даты заключения Договора</w:t>
      </w:r>
      <w:r>
        <w:rPr>
          <w:sz w:val="24"/>
          <w:szCs w:val="24"/>
        </w:rPr>
        <w:t>.</w:t>
      </w:r>
      <w:r w:rsidRPr="001449C2">
        <w:rPr>
          <w:sz w:val="24"/>
          <w:szCs w:val="24"/>
        </w:rPr>
        <w:tab/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449C2">
        <w:rPr>
          <w:sz w:val="24"/>
          <w:szCs w:val="24"/>
        </w:rPr>
        <w:t xml:space="preserve">8. ОЖКХ на основании полученных документов, указанных в п.7 настоящего Порядка, в течение 2 (двух) рабочих дней с момента поступления документов в ОЖКХ направляет в КУМИ служебную записку о согласовании периода </w:t>
      </w:r>
      <w:r>
        <w:rPr>
          <w:sz w:val="24"/>
          <w:szCs w:val="24"/>
        </w:rPr>
        <w:t xml:space="preserve">использования Администрацией </w:t>
      </w:r>
      <w:r w:rsidRPr="001449C2">
        <w:rPr>
          <w:sz w:val="24"/>
          <w:szCs w:val="24"/>
        </w:rPr>
        <w:t>и площади нежилых помещений, указанных в предоставленных документах.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8.1. КУМИ в течение 2 (двух) рабочих дней со дня получения запроса ОЖКХ направляют запрашиваемые сведения в ОЖКХ.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9. ОЖКХ при подтверждении КУМИ сведений</w:t>
      </w:r>
      <w:r w:rsidRPr="001449C2">
        <w:rPr>
          <w:sz w:val="24"/>
          <w:szCs w:val="24"/>
        </w:rPr>
        <w:t>, указанных в</w:t>
      </w:r>
      <w:r>
        <w:rPr>
          <w:sz w:val="24"/>
          <w:szCs w:val="24"/>
        </w:rPr>
        <w:t xml:space="preserve"> </w:t>
      </w:r>
      <w:r w:rsidRPr="001449C2">
        <w:rPr>
          <w:sz w:val="24"/>
          <w:szCs w:val="24"/>
        </w:rPr>
        <w:t>п.</w:t>
      </w:r>
      <w:r>
        <w:rPr>
          <w:sz w:val="24"/>
          <w:szCs w:val="24"/>
        </w:rPr>
        <w:t>8,</w:t>
      </w:r>
      <w:r w:rsidRPr="001449C2">
        <w:rPr>
          <w:sz w:val="24"/>
          <w:szCs w:val="24"/>
        </w:rPr>
        <w:t xml:space="preserve"> в течение 2 (двух) рабочих дней с момента поступления ответа от КУМИ</w:t>
      </w:r>
      <w:r>
        <w:rPr>
          <w:sz w:val="24"/>
          <w:szCs w:val="24"/>
        </w:rPr>
        <w:t>,</w:t>
      </w:r>
      <w:r w:rsidRPr="001449C2">
        <w:rPr>
          <w:sz w:val="24"/>
          <w:szCs w:val="24"/>
        </w:rPr>
        <w:t xml:space="preserve"> подписывает акт сдачи-приемки работ (оказанных услуг) и направляет в централизованную бухгалтерию Администрации служебную записку на оплату с приложением счета на оплату и акта сдачи-приемки работ (оказанных услуг).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Централизованная бухгалтерия осуществляет оплату на основании предоставленных документов в течение 7 (семи) рабочих дней с момента поступления документов в централизованную бухгалтерию.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10. При несогласовании документов, указанных в п.</w:t>
      </w:r>
      <w:r>
        <w:rPr>
          <w:sz w:val="24"/>
          <w:szCs w:val="24"/>
        </w:rPr>
        <w:t>7</w:t>
      </w:r>
      <w:r w:rsidRPr="001449C2">
        <w:rPr>
          <w:sz w:val="24"/>
          <w:szCs w:val="24"/>
        </w:rPr>
        <w:t xml:space="preserve"> настоящего Порядка, ОЖКХ в течени</w:t>
      </w:r>
      <w:r>
        <w:rPr>
          <w:sz w:val="24"/>
          <w:szCs w:val="24"/>
        </w:rPr>
        <w:t>е</w:t>
      </w:r>
      <w:r w:rsidRPr="001449C2">
        <w:rPr>
          <w:sz w:val="24"/>
          <w:szCs w:val="24"/>
        </w:rPr>
        <w:t xml:space="preserve"> 5 (пяти) рабочих дней отказывает управляющей организации в оплате и возвращает документы, предоставленные в соответствии п.7 настоящего Порядка. 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11. Управляющая организация при внесении изменений с учетом замечаний, полученных от ОЖКХ, направляет в Администрацию документы на оплату в соответствии с п. 7 настоящего Порядка.</w:t>
      </w: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  <w:r w:rsidRPr="001449C2">
        <w:rPr>
          <w:sz w:val="24"/>
          <w:szCs w:val="24"/>
        </w:rPr>
        <w:tab/>
        <w:t>12. ОЖКХ, п</w:t>
      </w:r>
      <w:r>
        <w:rPr>
          <w:sz w:val="24"/>
          <w:szCs w:val="24"/>
        </w:rPr>
        <w:t>ри получении информации от КУМИ</w:t>
      </w:r>
      <w:r w:rsidRPr="001449C2">
        <w:rPr>
          <w:sz w:val="24"/>
          <w:szCs w:val="24"/>
        </w:rPr>
        <w:t>, в соответствии с п.</w:t>
      </w:r>
      <w:r>
        <w:rPr>
          <w:sz w:val="24"/>
          <w:szCs w:val="24"/>
        </w:rPr>
        <w:t>4</w:t>
      </w:r>
      <w:r w:rsidRPr="001449C2">
        <w:rPr>
          <w:sz w:val="24"/>
          <w:szCs w:val="24"/>
        </w:rPr>
        <w:t xml:space="preserve"> и п.5</w:t>
      </w:r>
      <w:r>
        <w:rPr>
          <w:sz w:val="24"/>
          <w:szCs w:val="24"/>
        </w:rPr>
        <w:t xml:space="preserve"> настоящего Порядка</w:t>
      </w:r>
      <w:r w:rsidRPr="001449C2">
        <w:rPr>
          <w:sz w:val="24"/>
          <w:szCs w:val="24"/>
        </w:rPr>
        <w:t>, в течение 10 (десяти) рабочих дней направляет обращение в управляющую организацию о заключении Договора</w:t>
      </w:r>
      <w:r>
        <w:rPr>
          <w:sz w:val="24"/>
          <w:szCs w:val="24"/>
        </w:rPr>
        <w:t xml:space="preserve"> или о внесении изменений в Договор</w:t>
      </w:r>
      <w:r w:rsidRPr="001449C2">
        <w:rPr>
          <w:sz w:val="24"/>
          <w:szCs w:val="24"/>
        </w:rPr>
        <w:t>.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12.1. Управляющая организация при получении обращения, указанного в п. 12 направляет в Администрацию документы в соответствии с п.3. для заключения Договора</w:t>
      </w:r>
      <w:r>
        <w:rPr>
          <w:sz w:val="24"/>
          <w:szCs w:val="24"/>
        </w:rPr>
        <w:t xml:space="preserve"> </w:t>
      </w:r>
      <w:r w:rsidRPr="00EE46C9">
        <w:rPr>
          <w:sz w:val="24"/>
          <w:szCs w:val="24"/>
        </w:rPr>
        <w:t>или о внесении изменений в Договор.</w:t>
      </w:r>
      <w:r w:rsidRPr="001449C2">
        <w:rPr>
          <w:sz w:val="24"/>
          <w:szCs w:val="24"/>
        </w:rPr>
        <w:t xml:space="preserve">  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12.2. ОЖКХ при получении информации от КУМИ в соответствии с п.</w:t>
      </w:r>
      <w:r>
        <w:rPr>
          <w:sz w:val="24"/>
          <w:szCs w:val="24"/>
        </w:rPr>
        <w:t>4</w:t>
      </w:r>
      <w:r w:rsidRPr="001449C2">
        <w:rPr>
          <w:sz w:val="24"/>
          <w:szCs w:val="24"/>
        </w:rPr>
        <w:t xml:space="preserve"> п.5, для внесения изменений в Договор, в течение 10 (десяти) рабочих дней запрашивает в управляющей организации, с приложением перечня объектов по форме приложения №3 к настоящему Порядку:</w:t>
      </w:r>
    </w:p>
    <w:p w:rsidR="007E04FA" w:rsidRPr="001449C2" w:rsidRDefault="007E04FA" w:rsidP="007E04FA">
      <w:pPr>
        <w:tabs>
          <w:tab w:val="left" w:pos="1134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-  расчет расходов за коммунальные услуги (ОДН) и за содержание нежилого муниципального фонда</w:t>
      </w:r>
      <w:r>
        <w:rPr>
          <w:sz w:val="24"/>
          <w:szCs w:val="24"/>
        </w:rPr>
        <w:t xml:space="preserve"> по форме </w:t>
      </w:r>
      <w:r w:rsidRPr="001449C2">
        <w:rPr>
          <w:sz w:val="24"/>
          <w:szCs w:val="24"/>
        </w:rPr>
        <w:t xml:space="preserve">Приложения №4 к настоящему Порядку, находящегося в </w:t>
      </w:r>
      <w:r>
        <w:rPr>
          <w:sz w:val="24"/>
          <w:szCs w:val="24"/>
        </w:rPr>
        <w:t>использовании</w:t>
      </w:r>
      <w:r w:rsidRPr="001449C2">
        <w:rPr>
          <w:sz w:val="24"/>
          <w:szCs w:val="24"/>
        </w:rPr>
        <w:t xml:space="preserve"> не более 3 (трех) лет, предшествующих дате подачи заявления</w:t>
      </w:r>
      <w:r>
        <w:rPr>
          <w:sz w:val="24"/>
          <w:szCs w:val="24"/>
        </w:rPr>
        <w:t xml:space="preserve"> по форме №2 к настоящему Порядку</w:t>
      </w:r>
      <w:r w:rsidRPr="001449C2">
        <w:rPr>
          <w:sz w:val="24"/>
          <w:szCs w:val="24"/>
        </w:rPr>
        <w:t>;</w:t>
      </w:r>
    </w:p>
    <w:p w:rsidR="007E04FA" w:rsidRPr="001449C2" w:rsidRDefault="007E04FA" w:rsidP="007E04FA">
      <w:pPr>
        <w:tabs>
          <w:tab w:val="left" w:pos="1134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lastRenderedPageBreak/>
        <w:tab/>
        <w:t>- копию документа, подтверждающего полномочия по управлению МКД (договор управления МKД</w:t>
      </w:r>
      <w:r>
        <w:rPr>
          <w:sz w:val="24"/>
          <w:szCs w:val="24"/>
        </w:rPr>
        <w:t>)</w:t>
      </w:r>
      <w:r w:rsidRPr="001449C2">
        <w:rPr>
          <w:sz w:val="24"/>
          <w:szCs w:val="24"/>
        </w:rPr>
        <w:t>;</w:t>
      </w:r>
    </w:p>
    <w:p w:rsidR="007E04FA" w:rsidRPr="000C3904" w:rsidRDefault="007E04FA" w:rsidP="007E04FA">
      <w:pPr>
        <w:tabs>
          <w:tab w:val="left" w:pos="1134"/>
        </w:tabs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- копию документа, указанного в п.п.б</w:t>
      </w:r>
      <w:r>
        <w:rPr>
          <w:sz w:val="24"/>
          <w:szCs w:val="24"/>
        </w:rPr>
        <w:t xml:space="preserve"> </w:t>
      </w:r>
      <w:r w:rsidRPr="001449C2">
        <w:rPr>
          <w:sz w:val="24"/>
          <w:szCs w:val="24"/>
        </w:rPr>
        <w:t xml:space="preserve"> п. 2 настоящего Порядка, </w:t>
      </w:r>
      <w:r w:rsidRPr="000C3904">
        <w:rPr>
          <w:sz w:val="24"/>
          <w:szCs w:val="24"/>
        </w:rPr>
        <w:t>обосновывающего размер платы за содержание нежилого помещения на заявленный период;</w:t>
      </w:r>
    </w:p>
    <w:p w:rsidR="007E04FA" w:rsidRPr="000C3904" w:rsidRDefault="007E04FA" w:rsidP="007E04FA">
      <w:pPr>
        <w:tabs>
          <w:tab w:val="left" w:pos="1134"/>
        </w:tabs>
        <w:jc w:val="both"/>
        <w:rPr>
          <w:sz w:val="24"/>
          <w:szCs w:val="24"/>
        </w:rPr>
      </w:pPr>
      <w:r w:rsidRPr="000C3904">
        <w:rPr>
          <w:sz w:val="24"/>
          <w:szCs w:val="24"/>
        </w:rPr>
        <w:tab/>
        <w:t>- реквизиты управляющей организации.</w:t>
      </w:r>
    </w:p>
    <w:p w:rsidR="007E04FA" w:rsidRPr="000C3904" w:rsidRDefault="007E04FA" w:rsidP="007E04FA">
      <w:pPr>
        <w:jc w:val="both"/>
        <w:rPr>
          <w:color w:val="000000"/>
          <w:sz w:val="24"/>
          <w:szCs w:val="24"/>
        </w:rPr>
      </w:pPr>
      <w:r w:rsidRPr="000C3904">
        <w:rPr>
          <w:color w:val="FF0000"/>
          <w:sz w:val="24"/>
          <w:szCs w:val="24"/>
        </w:rPr>
        <w:tab/>
      </w:r>
      <w:r w:rsidRPr="000C3904">
        <w:rPr>
          <w:color w:val="000000"/>
          <w:sz w:val="24"/>
          <w:szCs w:val="24"/>
        </w:rPr>
        <w:t xml:space="preserve">13. Основанием для прекращения действия </w:t>
      </w:r>
      <w:r>
        <w:rPr>
          <w:color w:val="000000"/>
          <w:sz w:val="24"/>
          <w:szCs w:val="24"/>
        </w:rPr>
        <w:t>Д</w:t>
      </w:r>
      <w:r w:rsidRPr="000C3904">
        <w:rPr>
          <w:color w:val="000000"/>
          <w:sz w:val="24"/>
          <w:szCs w:val="24"/>
        </w:rPr>
        <w:t>оговора, заключенного в соответствии</w:t>
      </w:r>
      <w:r w:rsidRPr="000C3904">
        <w:rPr>
          <w:color w:val="000000"/>
          <w:sz w:val="24"/>
          <w:szCs w:val="24"/>
        </w:rPr>
        <w:br/>
        <w:t xml:space="preserve"> с п.6.2. настоящего Порядка, является:</w:t>
      </w:r>
    </w:p>
    <w:p w:rsidR="007E04FA" w:rsidRPr="000C3904" w:rsidRDefault="007E04FA" w:rsidP="007E04FA">
      <w:pPr>
        <w:jc w:val="both"/>
        <w:rPr>
          <w:color w:val="000000"/>
          <w:sz w:val="24"/>
          <w:szCs w:val="24"/>
        </w:rPr>
      </w:pPr>
      <w:r w:rsidRPr="000C3904">
        <w:rPr>
          <w:color w:val="000000"/>
          <w:sz w:val="24"/>
          <w:szCs w:val="24"/>
        </w:rPr>
        <w:tab/>
        <w:t>13.1. Исполнение Администрацией обязательств по оплате управляющей организацией расходов по коммунальным услугам (ОДН) и за содержание нежилого помещения в период использовании в полном объеме.</w:t>
      </w:r>
    </w:p>
    <w:p w:rsidR="007E04FA" w:rsidRDefault="007E04FA" w:rsidP="007E04FA">
      <w:pPr>
        <w:ind w:firstLine="709"/>
        <w:jc w:val="both"/>
        <w:rPr>
          <w:color w:val="000000"/>
          <w:sz w:val="24"/>
          <w:szCs w:val="24"/>
        </w:rPr>
      </w:pPr>
      <w:r w:rsidRPr="000C3904">
        <w:rPr>
          <w:color w:val="000000"/>
          <w:sz w:val="24"/>
          <w:szCs w:val="24"/>
        </w:rPr>
        <w:t>13.2. Прекращение использования Администрацией нежилого помещения.</w:t>
      </w:r>
    </w:p>
    <w:p w:rsidR="007E04FA" w:rsidRPr="000C3904" w:rsidRDefault="007E04FA" w:rsidP="007E04FA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13.3. </w:t>
      </w:r>
      <w:r w:rsidRPr="004B3187">
        <w:rPr>
          <w:color w:val="000000"/>
          <w:sz w:val="24"/>
          <w:szCs w:val="24"/>
        </w:rPr>
        <w:t>Завершение финансового года, на который запланирован Договор.</w:t>
      </w:r>
    </w:p>
    <w:p w:rsidR="007E04FA" w:rsidRPr="001449C2" w:rsidRDefault="007E04FA" w:rsidP="007E04FA">
      <w:pPr>
        <w:jc w:val="both"/>
        <w:rPr>
          <w:color w:val="000000"/>
          <w:sz w:val="24"/>
          <w:szCs w:val="24"/>
        </w:rPr>
      </w:pPr>
      <w:r w:rsidRPr="000C3904">
        <w:rPr>
          <w:color w:val="000000"/>
          <w:sz w:val="24"/>
          <w:szCs w:val="24"/>
        </w:rPr>
        <w:t>.</w:t>
      </w:r>
      <w:r w:rsidRPr="001449C2">
        <w:rPr>
          <w:color w:val="000000"/>
          <w:sz w:val="24"/>
          <w:szCs w:val="24"/>
        </w:rPr>
        <w:t xml:space="preserve"> </w:t>
      </w: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  <w:r w:rsidRPr="001449C2">
        <w:rPr>
          <w:color w:val="FF0000"/>
          <w:sz w:val="24"/>
          <w:szCs w:val="24"/>
        </w:rPr>
        <w:tab/>
      </w: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Default="007E04FA" w:rsidP="007E04FA">
      <w:pPr>
        <w:jc w:val="both"/>
        <w:rPr>
          <w:color w:val="FF0000"/>
          <w:sz w:val="24"/>
          <w:szCs w:val="24"/>
        </w:rPr>
      </w:pPr>
    </w:p>
    <w:p w:rsidR="007E04FA" w:rsidRPr="001449C2" w:rsidRDefault="007E04FA" w:rsidP="007E04FA">
      <w:pPr>
        <w:widowControl w:val="0"/>
        <w:autoSpaceDE w:val="0"/>
        <w:autoSpaceDN w:val="0"/>
        <w:adjustRightInd w:val="0"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1449C2">
        <w:rPr>
          <w:sz w:val="24"/>
          <w:szCs w:val="24"/>
        </w:rPr>
        <w:t>риложение № 1 к Порядку</w:t>
      </w:r>
    </w:p>
    <w:p w:rsidR="007E04FA" w:rsidRPr="001449C2" w:rsidRDefault="007E04FA" w:rsidP="007E04F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ДОГОВОР № ___________</w:t>
      </w: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  <w:r w:rsidRPr="001449C2">
        <w:rPr>
          <w:b/>
          <w:color w:val="000000"/>
          <w:sz w:val="24"/>
          <w:szCs w:val="24"/>
        </w:rPr>
        <w:t>о</w:t>
      </w:r>
      <w:r w:rsidRPr="001449C2">
        <w:rPr>
          <w:rFonts w:eastAsia="Calibri"/>
          <w:b/>
          <w:sz w:val="24"/>
          <w:szCs w:val="24"/>
          <w:lang w:eastAsia="en-US"/>
        </w:rPr>
        <w:t xml:space="preserve"> возмещении расходов управляющей организации </w:t>
      </w:r>
      <w:r w:rsidRPr="001449C2">
        <w:rPr>
          <w:b/>
          <w:sz w:val="24"/>
          <w:szCs w:val="24"/>
        </w:rPr>
        <w:t>по коммунальным услугам (ОДН) и содержанию нежилых помещений, находящихся в муниципальной</w:t>
      </w:r>
    </w:p>
    <w:p w:rsidR="007E04FA" w:rsidRPr="001449C2" w:rsidRDefault="007E04FA" w:rsidP="007E04F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1449C2">
        <w:rPr>
          <w:b/>
          <w:sz w:val="24"/>
          <w:szCs w:val="24"/>
        </w:rPr>
        <w:t>собственности Со</w:t>
      </w:r>
      <w:r w:rsidRPr="001449C2">
        <w:rPr>
          <w:rFonts w:eastAsia="Calibri"/>
          <w:b/>
          <w:sz w:val="24"/>
          <w:szCs w:val="24"/>
          <w:lang w:eastAsia="en-US"/>
        </w:rPr>
        <w:t xml:space="preserve">сновоборского городского </w:t>
      </w:r>
      <w:r w:rsidRPr="00C00496">
        <w:rPr>
          <w:rFonts w:eastAsia="Calibri"/>
          <w:b/>
          <w:sz w:val="24"/>
          <w:szCs w:val="24"/>
          <w:lang w:eastAsia="en-US"/>
        </w:rPr>
        <w:t>округа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Pr="00C00496">
        <w:rPr>
          <w:rFonts w:eastAsia="Calibri"/>
          <w:b/>
          <w:sz w:val="24"/>
          <w:szCs w:val="24"/>
          <w:lang w:eastAsia="en-US"/>
        </w:rPr>
        <w:t xml:space="preserve">в период их </w:t>
      </w:r>
      <w:r>
        <w:rPr>
          <w:rFonts w:eastAsia="Calibri"/>
          <w:b/>
          <w:sz w:val="24"/>
          <w:szCs w:val="24"/>
          <w:lang w:eastAsia="en-US"/>
        </w:rPr>
        <w:t>использования</w:t>
      </w:r>
      <w:r w:rsidRPr="00CF0095">
        <w:rPr>
          <w:b/>
          <w:sz w:val="24"/>
          <w:szCs w:val="24"/>
        </w:rPr>
        <w:t xml:space="preserve"> </w:t>
      </w:r>
      <w:r w:rsidRPr="000C3904">
        <w:rPr>
          <w:b/>
          <w:sz w:val="24"/>
          <w:szCs w:val="24"/>
        </w:rPr>
        <w:t>администрацией Со</w:t>
      </w:r>
      <w:r w:rsidRPr="000C3904">
        <w:rPr>
          <w:rFonts w:eastAsia="Calibri"/>
          <w:b/>
          <w:sz w:val="24"/>
          <w:szCs w:val="24"/>
          <w:lang w:eastAsia="en-US"/>
        </w:rPr>
        <w:t>сновоборского городского округа</w:t>
      </w:r>
    </w:p>
    <w:p w:rsidR="007E04FA" w:rsidRPr="001449C2" w:rsidRDefault="007E04FA" w:rsidP="007E04F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г. Сосновый Бор</w:t>
      </w:r>
    </w:p>
    <w:p w:rsidR="007E04FA" w:rsidRPr="001449C2" w:rsidRDefault="007E04FA" w:rsidP="007E04F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Ленинградской области</w:t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  <w:t>"____" _____________202__ г.</w:t>
      </w:r>
    </w:p>
    <w:p w:rsidR="007E04FA" w:rsidRPr="001449C2" w:rsidRDefault="007E04FA" w:rsidP="007E04FA">
      <w:pPr>
        <w:widowControl w:val="0"/>
        <w:tabs>
          <w:tab w:val="left" w:pos="90"/>
        </w:tabs>
        <w:rPr>
          <w:color w:val="000000"/>
          <w:sz w:val="24"/>
          <w:szCs w:val="24"/>
        </w:rPr>
      </w:pPr>
      <w:r w:rsidRPr="001449C2">
        <w:rPr>
          <w:color w:val="000000"/>
          <w:sz w:val="24"/>
          <w:szCs w:val="24"/>
        </w:rPr>
        <w:t>.</w:t>
      </w: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color w:val="000000"/>
          <w:sz w:val="24"/>
          <w:szCs w:val="24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ind w:firstLine="567"/>
        <w:jc w:val="both"/>
        <w:rPr>
          <w:color w:val="000000"/>
          <w:sz w:val="24"/>
          <w:szCs w:val="24"/>
        </w:rPr>
      </w:pPr>
      <w:r w:rsidRPr="001449C2">
        <w:rPr>
          <w:b/>
          <w:color w:val="000000"/>
          <w:sz w:val="24"/>
          <w:szCs w:val="24"/>
        </w:rPr>
        <w:t>Администрация муниципального образования Сосновоборский городской округ</w:t>
      </w:r>
      <w:r w:rsidRPr="001449C2">
        <w:rPr>
          <w:color w:val="000000"/>
          <w:sz w:val="24"/>
          <w:szCs w:val="24"/>
        </w:rPr>
        <w:t xml:space="preserve"> </w:t>
      </w:r>
      <w:r w:rsidRPr="001449C2">
        <w:rPr>
          <w:b/>
          <w:color w:val="000000"/>
          <w:sz w:val="24"/>
          <w:szCs w:val="24"/>
        </w:rPr>
        <w:t>Ленинградской области</w:t>
      </w:r>
      <w:r w:rsidRPr="001449C2">
        <w:rPr>
          <w:color w:val="000000"/>
          <w:sz w:val="24"/>
          <w:szCs w:val="24"/>
        </w:rPr>
        <w:t xml:space="preserve">, действующая от имени муниципального образования Сосновоборский городской округ Ленинградской области, </w:t>
      </w:r>
      <w:r w:rsidRPr="001449C2">
        <w:rPr>
          <w:sz w:val="23"/>
          <w:szCs w:val="23"/>
        </w:rPr>
        <w:t>в лице___________________, действующего на основании Устава муниципального образования</w:t>
      </w:r>
      <w:r w:rsidRPr="001449C2">
        <w:rPr>
          <w:color w:val="000000"/>
          <w:sz w:val="24"/>
          <w:szCs w:val="24"/>
        </w:rPr>
        <w:t xml:space="preserve">, именуемая в дальнейшем </w:t>
      </w:r>
      <w:r w:rsidRPr="001449C2">
        <w:rPr>
          <w:b/>
          <w:color w:val="000000"/>
          <w:sz w:val="24"/>
          <w:szCs w:val="24"/>
        </w:rPr>
        <w:t>«Собственник»</w:t>
      </w:r>
      <w:r w:rsidRPr="001449C2">
        <w:rPr>
          <w:color w:val="000000"/>
          <w:sz w:val="24"/>
          <w:szCs w:val="24"/>
        </w:rPr>
        <w:t>, с одной стороны, и ___________________</w:t>
      </w:r>
      <w:r w:rsidRPr="001449C2">
        <w:rPr>
          <w:b/>
          <w:color w:val="000000"/>
          <w:sz w:val="24"/>
          <w:szCs w:val="24"/>
        </w:rPr>
        <w:t>,</w:t>
      </w:r>
      <w:r w:rsidRPr="001449C2">
        <w:rPr>
          <w:color w:val="000000"/>
          <w:sz w:val="24"/>
          <w:szCs w:val="24"/>
        </w:rPr>
        <w:t xml:space="preserve"> именуемое в дальнейшем «</w:t>
      </w:r>
      <w:r w:rsidRPr="001449C2">
        <w:rPr>
          <w:b/>
          <w:color w:val="000000"/>
          <w:sz w:val="24"/>
          <w:szCs w:val="24"/>
        </w:rPr>
        <w:t>Получатель»,</w:t>
      </w:r>
      <w:r w:rsidRPr="001449C2">
        <w:rPr>
          <w:color w:val="000000"/>
          <w:sz w:val="24"/>
          <w:szCs w:val="24"/>
        </w:rPr>
        <w:t xml:space="preserve"> в лице _______________, действующего на основании ___________________.</w:t>
      </w:r>
    </w:p>
    <w:p w:rsidR="007E04FA" w:rsidRPr="001449C2" w:rsidRDefault="007E04FA" w:rsidP="007E04FA">
      <w:pPr>
        <w:widowControl w:val="0"/>
        <w:tabs>
          <w:tab w:val="left" w:pos="90"/>
        </w:tabs>
        <w:ind w:firstLine="567"/>
        <w:jc w:val="both"/>
        <w:rPr>
          <w:b/>
          <w:color w:val="000000"/>
          <w:sz w:val="24"/>
          <w:szCs w:val="24"/>
        </w:rPr>
      </w:pPr>
    </w:p>
    <w:p w:rsidR="007E04FA" w:rsidRPr="001449C2" w:rsidRDefault="007E04FA" w:rsidP="007E04FA">
      <w:pPr>
        <w:tabs>
          <w:tab w:val="left" w:pos="3969"/>
          <w:tab w:val="left" w:pos="4111"/>
        </w:tabs>
        <w:autoSpaceDE w:val="0"/>
        <w:autoSpaceDN w:val="0"/>
        <w:adjustRightInd w:val="0"/>
        <w:ind w:left="426"/>
        <w:contextualSpacing/>
        <w:jc w:val="center"/>
        <w:outlineLvl w:val="1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1. Предмет Договора</w:t>
      </w:r>
    </w:p>
    <w:p w:rsidR="007E04FA" w:rsidRPr="001449C2" w:rsidRDefault="007E04FA" w:rsidP="007E04FA">
      <w:pPr>
        <w:tabs>
          <w:tab w:val="left" w:pos="3969"/>
          <w:tab w:val="left" w:pos="4111"/>
        </w:tabs>
        <w:autoSpaceDE w:val="0"/>
        <w:autoSpaceDN w:val="0"/>
        <w:adjustRightInd w:val="0"/>
        <w:ind w:left="426"/>
        <w:contextualSpacing/>
        <w:jc w:val="center"/>
        <w:outlineLvl w:val="1"/>
        <w:rPr>
          <w:b/>
          <w:sz w:val="24"/>
          <w:szCs w:val="24"/>
        </w:rPr>
      </w:pPr>
    </w:p>
    <w:p w:rsidR="007E04FA" w:rsidRPr="001449C2" w:rsidRDefault="007E04FA" w:rsidP="007E04FA">
      <w:pPr>
        <w:ind w:firstLine="567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1.1. Собственник обеспечивает перечисление денежных средств бюджета муниципального образования Сосновоборский городской округ Ленинградской области (далее - денежные средства) за оказание Получателем работ и услуг по содержанию нежилых помещений, находящихся в муниципальной собственности Сосновоборского городского округа</w:t>
      </w:r>
      <w:r w:rsidRPr="000C3904">
        <w:rPr>
          <w:sz w:val="24"/>
          <w:szCs w:val="24"/>
        </w:rPr>
        <w:t>, расположенных в многоквартирном доме,</w:t>
      </w:r>
      <w:r w:rsidRPr="001449C2">
        <w:rPr>
          <w:sz w:val="24"/>
          <w:szCs w:val="24"/>
        </w:rPr>
        <w:t xml:space="preserve"> в период их </w:t>
      </w:r>
      <w:r>
        <w:rPr>
          <w:sz w:val="24"/>
          <w:szCs w:val="24"/>
        </w:rPr>
        <w:t>использования администрацией Сосновоборского городского округа Ленинградской области</w:t>
      </w:r>
      <w:r w:rsidRPr="001449C2">
        <w:rPr>
          <w:sz w:val="24"/>
          <w:szCs w:val="24"/>
        </w:rPr>
        <w:t>:</w:t>
      </w:r>
    </w:p>
    <w:p w:rsidR="007E04FA" w:rsidRPr="000C3904" w:rsidRDefault="007E04FA" w:rsidP="007E04FA">
      <w:pPr>
        <w:ind w:firstLine="567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- г. Сосновый Бор, ул. _________ (площадь ______кв. м.) на сумму __________ (</w:t>
      </w:r>
      <w:r w:rsidRPr="00B7755A">
        <w:rPr>
          <w:i/>
          <w:sz w:val="24"/>
          <w:szCs w:val="24"/>
        </w:rPr>
        <w:t>сумма прописью</w:t>
      </w:r>
      <w:r w:rsidRPr="001449C2">
        <w:rPr>
          <w:sz w:val="24"/>
          <w:szCs w:val="24"/>
        </w:rPr>
        <w:t xml:space="preserve">) руб. __коп., обслуживаемого Получателем </w:t>
      </w:r>
      <w:r w:rsidRPr="000C3904">
        <w:rPr>
          <w:sz w:val="24"/>
          <w:szCs w:val="24"/>
        </w:rPr>
        <w:t>на основании</w:t>
      </w:r>
      <w:r>
        <w:rPr>
          <w:sz w:val="24"/>
          <w:szCs w:val="24"/>
        </w:rPr>
        <w:t xml:space="preserve"> </w:t>
      </w:r>
      <w:r w:rsidRPr="001449C2">
        <w:rPr>
          <w:sz w:val="24"/>
          <w:szCs w:val="24"/>
        </w:rPr>
        <w:t>договора управления многоквартирным домом №____________ от __.</w:t>
      </w:r>
      <w:r>
        <w:rPr>
          <w:sz w:val="24"/>
          <w:szCs w:val="24"/>
        </w:rPr>
        <w:t xml:space="preserve"> </w:t>
      </w:r>
      <w:r w:rsidRPr="001449C2">
        <w:rPr>
          <w:sz w:val="24"/>
          <w:szCs w:val="24"/>
        </w:rPr>
        <w:t>__.</w:t>
      </w:r>
      <w:r w:rsidRPr="000C3904">
        <w:rPr>
          <w:sz w:val="24"/>
          <w:szCs w:val="24"/>
        </w:rPr>
        <w:t>202__, заключенного на основании: решения общего собрания собственников помещений в МКД, постановления Администрации, конкурсного договора управления МКД (нужное подчеркнуть).</w:t>
      </w:r>
    </w:p>
    <w:p w:rsidR="007E04FA" w:rsidRPr="000C3904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C3904">
        <w:rPr>
          <w:sz w:val="24"/>
          <w:szCs w:val="24"/>
        </w:rPr>
        <w:t>1.2. Условием перечисления денежных средств Получателю является документальное подтверждение затрат за конкретный период.</w:t>
      </w:r>
    </w:p>
    <w:p w:rsidR="007E04FA" w:rsidRPr="000C3904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C3904">
        <w:rPr>
          <w:sz w:val="24"/>
          <w:szCs w:val="24"/>
        </w:rPr>
        <w:t>1.3. Размер денежных средств за оказанные Получателем работы и услуги по обслуживанию нежилых помещений за период с _____ 202__г. по _______ 202__г.  составляет ________ (</w:t>
      </w:r>
      <w:r w:rsidRPr="000C3904">
        <w:rPr>
          <w:i/>
          <w:sz w:val="24"/>
          <w:szCs w:val="24"/>
        </w:rPr>
        <w:t>сумма прописью</w:t>
      </w:r>
      <w:r w:rsidRPr="000C3904">
        <w:rPr>
          <w:sz w:val="24"/>
          <w:szCs w:val="24"/>
        </w:rPr>
        <w:t>) руб. ___ коп.</w:t>
      </w:r>
    </w:p>
    <w:p w:rsidR="007E04FA" w:rsidRPr="000C3904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C3904">
        <w:rPr>
          <w:sz w:val="24"/>
          <w:szCs w:val="24"/>
        </w:rPr>
        <w:t>1.4 Цена Договора является твёрдой и определяется на весь срок исполнения Договора.</w:t>
      </w:r>
    </w:p>
    <w:p w:rsidR="007E04FA" w:rsidRPr="000C3904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C3904">
        <w:rPr>
          <w:sz w:val="24"/>
          <w:szCs w:val="24"/>
        </w:rPr>
        <w:t>1.5. Договор заключается с соблюдением требований п.22 ч.1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04FA" w:rsidRPr="000C3904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C3904">
        <w:rPr>
          <w:sz w:val="24"/>
          <w:szCs w:val="24"/>
        </w:rPr>
        <w:t>1.5.1. Цена Договора рассчитана исходя из тарифа по содержанию жилого помещения, утвержденного общим собранием собственников помещений МКД или постановлением администрации СГО или конкурсным договором управления МКД МКД (нужное подчеркнуть).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C3904">
        <w:rPr>
          <w:sz w:val="24"/>
          <w:szCs w:val="24"/>
        </w:rPr>
        <w:t>1.6. Оплата производится в течение 7 рабочих дней с даты подписания Собственником акта сдачи-приёмки работ (оказанных услуг) и счёта на оплату.</w:t>
      </w:r>
      <w:r w:rsidRPr="001449C2">
        <w:rPr>
          <w:sz w:val="24"/>
          <w:szCs w:val="24"/>
        </w:rPr>
        <w:br w:type="page"/>
      </w:r>
    </w:p>
    <w:p w:rsidR="007E04FA" w:rsidRPr="00F364EB" w:rsidRDefault="007E04FA" w:rsidP="007E04FA">
      <w:pPr>
        <w:pStyle w:val="ac"/>
        <w:numPr>
          <w:ilvl w:val="0"/>
          <w:numId w:val="8"/>
        </w:num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F364EB">
        <w:rPr>
          <w:b/>
          <w:sz w:val="24"/>
          <w:szCs w:val="24"/>
        </w:rPr>
        <w:t>Права и обязанности Сторон</w:t>
      </w:r>
    </w:p>
    <w:p w:rsidR="007E04FA" w:rsidRPr="001449C2" w:rsidRDefault="007E04FA" w:rsidP="007E04FA">
      <w:pPr>
        <w:autoSpaceDE w:val="0"/>
        <w:autoSpaceDN w:val="0"/>
        <w:adjustRightInd w:val="0"/>
        <w:ind w:left="786"/>
        <w:contextualSpacing/>
        <w:jc w:val="center"/>
        <w:outlineLvl w:val="1"/>
        <w:rPr>
          <w:b/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ind w:firstLine="567"/>
        <w:jc w:val="both"/>
        <w:rPr>
          <w:sz w:val="24"/>
          <w:szCs w:val="24"/>
          <w:u w:val="single"/>
        </w:rPr>
      </w:pPr>
      <w:r w:rsidRPr="001449C2">
        <w:rPr>
          <w:sz w:val="24"/>
          <w:szCs w:val="24"/>
          <w:u w:val="single"/>
        </w:rPr>
        <w:t>2.1. Получатель имеет право:</w:t>
      </w:r>
    </w:p>
    <w:p w:rsidR="007E04FA" w:rsidRPr="001449C2" w:rsidRDefault="007E04FA" w:rsidP="007E04F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2.1.1. Запрашивать информацию о сроках перечисления ему денежных средств.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  <w:u w:val="single"/>
        </w:rPr>
      </w:pPr>
      <w:r w:rsidRPr="001449C2">
        <w:rPr>
          <w:sz w:val="24"/>
          <w:szCs w:val="24"/>
          <w:u w:val="single"/>
        </w:rPr>
        <w:t>2.2. Получатель обязан: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color w:val="000000"/>
          <w:sz w:val="24"/>
          <w:szCs w:val="24"/>
        </w:rPr>
        <w:t xml:space="preserve">2.2.1. </w:t>
      </w:r>
      <w:r w:rsidRPr="001449C2">
        <w:rPr>
          <w:sz w:val="24"/>
          <w:szCs w:val="24"/>
        </w:rPr>
        <w:t>Произвести возврат денежных средств в местный бюджет в случае выявления нарушения условий, согласно</w:t>
      </w:r>
      <w:r>
        <w:rPr>
          <w:sz w:val="24"/>
          <w:szCs w:val="24"/>
        </w:rPr>
        <w:t xml:space="preserve"> </w:t>
      </w:r>
      <w:r w:rsidRPr="001449C2">
        <w:rPr>
          <w:sz w:val="24"/>
          <w:szCs w:val="24"/>
        </w:rPr>
        <w:t>договоров управления многоквартирными домами, указанных в п.1.1 настоящего Договора.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4"/>
          <w:szCs w:val="24"/>
          <w:lang w:eastAsia="en-US"/>
        </w:rPr>
      </w:pPr>
      <w:r w:rsidRPr="001449C2">
        <w:rPr>
          <w:rFonts w:eastAsia="Calibri"/>
          <w:sz w:val="24"/>
          <w:szCs w:val="24"/>
          <w:lang w:eastAsia="en-US"/>
        </w:rPr>
        <w:t xml:space="preserve">Возврат </w:t>
      </w:r>
      <w:r w:rsidRPr="001449C2">
        <w:rPr>
          <w:color w:val="000000"/>
          <w:sz w:val="24"/>
          <w:szCs w:val="24"/>
        </w:rPr>
        <w:t xml:space="preserve">денежных средств Получателем в местный бюджет </w:t>
      </w:r>
      <w:r w:rsidRPr="001449C2">
        <w:rPr>
          <w:rFonts w:eastAsia="Calibri"/>
          <w:sz w:val="24"/>
          <w:szCs w:val="24"/>
          <w:lang w:eastAsia="en-US"/>
        </w:rPr>
        <w:t>п</w:t>
      </w:r>
      <w:r w:rsidRPr="001449C2">
        <w:rPr>
          <w:color w:val="000000"/>
          <w:sz w:val="24"/>
          <w:szCs w:val="24"/>
        </w:rPr>
        <w:t>роизводится в течение</w:t>
      </w:r>
      <w:r w:rsidRPr="001449C2">
        <w:rPr>
          <w:color w:val="000000"/>
          <w:sz w:val="24"/>
          <w:szCs w:val="24"/>
        </w:rPr>
        <w:br/>
        <w:t>1 (одного) месяца после подписания акта проверки.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  <w:u w:val="single"/>
        </w:rPr>
      </w:pPr>
      <w:r w:rsidRPr="001449C2">
        <w:rPr>
          <w:color w:val="000000"/>
          <w:sz w:val="24"/>
          <w:szCs w:val="24"/>
          <w:u w:val="single"/>
        </w:rPr>
        <w:t>2.3. Администрация вправе: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1449C2">
        <w:rPr>
          <w:color w:val="000000"/>
          <w:sz w:val="24"/>
          <w:szCs w:val="24"/>
        </w:rPr>
        <w:t>2.3.1. Принимать и проверять состав и содержание на комплектность и соответствие действующему законодательству предоставленных Получателем документов.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1449C2">
        <w:rPr>
          <w:color w:val="000000"/>
          <w:sz w:val="24"/>
          <w:szCs w:val="24"/>
          <w:u w:val="single"/>
        </w:rPr>
        <w:t>2.4. Администрация обязуется</w:t>
      </w:r>
      <w:r w:rsidRPr="001449C2">
        <w:rPr>
          <w:color w:val="000000"/>
          <w:sz w:val="24"/>
          <w:szCs w:val="24"/>
        </w:rPr>
        <w:t>: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color w:val="000000"/>
          <w:sz w:val="24"/>
          <w:szCs w:val="24"/>
        </w:rPr>
        <w:t xml:space="preserve">2.4.1. Производить оплату на основании </w:t>
      </w:r>
      <w:r w:rsidRPr="001449C2">
        <w:rPr>
          <w:sz w:val="24"/>
          <w:szCs w:val="24"/>
        </w:rPr>
        <w:t>счета, выставленного Получателем.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1449C2">
        <w:rPr>
          <w:color w:val="000000"/>
          <w:sz w:val="24"/>
          <w:szCs w:val="24"/>
        </w:rPr>
        <w:t>2.4.2. Оказывать консультационную помощь по возникающим вопросам, связанным с исполнением Договора.</w:t>
      </w:r>
    </w:p>
    <w:p w:rsidR="007E04FA" w:rsidRPr="001449C2" w:rsidRDefault="007E04FA" w:rsidP="007E04FA">
      <w:pPr>
        <w:numPr>
          <w:ilvl w:val="0"/>
          <w:numId w:val="8"/>
        </w:numPr>
        <w:autoSpaceDE w:val="0"/>
        <w:autoSpaceDN w:val="0"/>
        <w:adjustRightInd w:val="0"/>
        <w:contextualSpacing/>
        <w:jc w:val="center"/>
        <w:outlineLvl w:val="1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Порядок перечисления денежных средств</w:t>
      </w:r>
    </w:p>
    <w:p w:rsidR="007E04FA" w:rsidRPr="001449C2" w:rsidRDefault="007E04FA" w:rsidP="007E04FA">
      <w:pPr>
        <w:autoSpaceDE w:val="0"/>
        <w:autoSpaceDN w:val="0"/>
        <w:adjustRightInd w:val="0"/>
        <w:ind w:left="786"/>
        <w:contextualSpacing/>
        <w:jc w:val="center"/>
        <w:outlineLvl w:val="1"/>
        <w:rPr>
          <w:b/>
          <w:sz w:val="24"/>
          <w:szCs w:val="24"/>
        </w:rPr>
      </w:pPr>
    </w:p>
    <w:p w:rsidR="007E04FA" w:rsidRPr="000C3904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 xml:space="preserve">3.1. Перечисление денежных средств осуществляется в пределах бюджетных ассигнований, предусмотренных </w:t>
      </w:r>
      <w:r w:rsidRPr="000C3904">
        <w:rPr>
          <w:sz w:val="24"/>
          <w:szCs w:val="24"/>
        </w:rPr>
        <w:t>Собственником по соответствующей целевой статье.</w:t>
      </w:r>
    </w:p>
    <w:p w:rsidR="007E04FA" w:rsidRPr="000C3904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C3904">
        <w:rPr>
          <w:sz w:val="24"/>
          <w:szCs w:val="24"/>
        </w:rPr>
        <w:t xml:space="preserve">3.2. Перечисление денежных средств осуществляется по безналичному расчету в соответствии с утвержденными бюджетными ассигнованиями на основании платежных документов. 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0C3904">
        <w:rPr>
          <w:sz w:val="24"/>
          <w:szCs w:val="24"/>
        </w:rPr>
        <w:t xml:space="preserve">3.3. Оплата работ и услуг по содержанию жилых/нежилых помещений, находящихся в муниципальной собственности Сосновоборского городского округа в период их использования в текущем финансовом году, производится Собственником ежемесячно до </w:t>
      </w:r>
      <w:r w:rsidRPr="000C3904">
        <w:rPr>
          <w:sz w:val="24"/>
          <w:szCs w:val="24"/>
        </w:rPr>
        <w:br/>
        <w:t>25 декабря текущего года.</w:t>
      </w:r>
    </w:p>
    <w:p w:rsidR="007E04FA" w:rsidRPr="001449C2" w:rsidRDefault="007E04FA" w:rsidP="007E04FA">
      <w:pPr>
        <w:autoSpaceDE w:val="0"/>
        <w:autoSpaceDN w:val="0"/>
        <w:adjustRightInd w:val="0"/>
        <w:ind w:left="2160" w:firstLine="720"/>
        <w:rPr>
          <w:b/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4. Срок действия договора</w:t>
      </w:r>
    </w:p>
    <w:p w:rsidR="007E04FA" w:rsidRPr="001449C2" w:rsidRDefault="007E04FA" w:rsidP="007E04F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 xml:space="preserve">4.1. Договор вступает в силу с момента его подписания Сторонами и распространяется на правоотношения, возникшие с </w:t>
      </w:r>
      <w:r w:rsidRPr="00C2753F">
        <w:rPr>
          <w:sz w:val="24"/>
          <w:szCs w:val="24"/>
        </w:rPr>
        <w:t>_________</w:t>
      </w:r>
      <w:r w:rsidRPr="001449C2">
        <w:rPr>
          <w:sz w:val="24"/>
          <w:szCs w:val="24"/>
        </w:rPr>
        <w:t xml:space="preserve">г. и действует до </w:t>
      </w:r>
      <w:r w:rsidRPr="00C2753F">
        <w:rPr>
          <w:sz w:val="24"/>
          <w:szCs w:val="24"/>
        </w:rPr>
        <w:t>________</w:t>
      </w:r>
      <w:r w:rsidRPr="001449C2">
        <w:rPr>
          <w:sz w:val="24"/>
          <w:szCs w:val="24"/>
        </w:rPr>
        <w:t>г.</w:t>
      </w:r>
    </w:p>
    <w:p w:rsidR="007E04FA" w:rsidRPr="001449C2" w:rsidRDefault="007E04FA" w:rsidP="007E04FA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5. Ответственность Сторон</w:t>
      </w:r>
    </w:p>
    <w:p w:rsidR="007E04FA" w:rsidRPr="001449C2" w:rsidRDefault="007E04FA" w:rsidP="007E04FA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5.1. За невыполнение или ненадлежащее выполнение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6. Прочие условия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6.1. По всем вопросам, не урегулированным Договором, Стороны руководствуются действующим законодательством Российской Федерации.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6.2. Любые изменения и дополнения настоящего Договора должны быть совершены в письменной форме и подписаны уполномоченными представителями каждой из Сторон.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6.3. Все споры Стороны разрешают путем переговоров.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6.4. Если урегулирование споров путем переговоров Сторон невозможно, Стороны передают его на рассмотрение в арбитражный суд.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sz w:val="24"/>
          <w:szCs w:val="24"/>
        </w:rPr>
        <w:t>6.5.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1449C2">
        <w:rPr>
          <w:b/>
          <w:sz w:val="24"/>
          <w:szCs w:val="24"/>
        </w:rPr>
        <w:t>7. Юридические адреса, банковские реквизиты и подписи Сторон:</w:t>
      </w:r>
    </w:p>
    <w:p w:rsidR="007E04FA" w:rsidRPr="001449C2" w:rsidRDefault="007E04FA" w:rsidP="007E04FA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Собственник:</w:t>
      </w:r>
    </w:p>
    <w:p w:rsidR="007E04FA" w:rsidRPr="001449C2" w:rsidRDefault="007E04FA" w:rsidP="007E04FA">
      <w:pPr>
        <w:rPr>
          <w:sz w:val="24"/>
          <w:szCs w:val="24"/>
        </w:rPr>
      </w:pPr>
      <w:r w:rsidRPr="001449C2">
        <w:rPr>
          <w:sz w:val="24"/>
          <w:szCs w:val="24"/>
        </w:rPr>
        <w:t>__________________</w:t>
      </w:r>
    </w:p>
    <w:p w:rsidR="007E04FA" w:rsidRPr="001449C2" w:rsidRDefault="007E04FA" w:rsidP="007E04FA">
      <w:pPr>
        <w:rPr>
          <w:sz w:val="24"/>
          <w:szCs w:val="24"/>
        </w:rPr>
      </w:pPr>
      <w:r w:rsidRPr="001449C2">
        <w:rPr>
          <w:sz w:val="24"/>
          <w:szCs w:val="24"/>
        </w:rPr>
        <w:t>__________________</w:t>
      </w:r>
    </w:p>
    <w:p w:rsidR="007E04FA" w:rsidRPr="001449C2" w:rsidRDefault="007E04FA" w:rsidP="007E04FA">
      <w:pPr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Банковские реквизиты:</w:t>
      </w:r>
    </w:p>
    <w:p w:rsidR="007E04FA" w:rsidRPr="001449C2" w:rsidRDefault="007E04FA" w:rsidP="007E04FA">
      <w:pPr>
        <w:rPr>
          <w:sz w:val="24"/>
          <w:szCs w:val="24"/>
        </w:rPr>
      </w:pPr>
      <w:r>
        <w:rPr>
          <w:sz w:val="24"/>
          <w:szCs w:val="24"/>
        </w:rPr>
        <w:t>ИНН_______, КПП_______</w:t>
      </w:r>
      <w:r w:rsidRPr="001449C2">
        <w:rPr>
          <w:sz w:val="24"/>
          <w:szCs w:val="24"/>
        </w:rPr>
        <w:t xml:space="preserve"> </w:t>
      </w:r>
    </w:p>
    <w:p w:rsidR="007E04FA" w:rsidRPr="00C2753F" w:rsidRDefault="007E04FA" w:rsidP="007E04FA">
      <w:pPr>
        <w:widowControl w:val="0"/>
        <w:tabs>
          <w:tab w:val="left" w:pos="90"/>
        </w:tabs>
        <w:rPr>
          <w:b/>
          <w:sz w:val="24"/>
          <w:szCs w:val="24"/>
        </w:rPr>
      </w:pPr>
      <w:r w:rsidRPr="00C2753F">
        <w:rPr>
          <w:b/>
          <w:sz w:val="24"/>
          <w:szCs w:val="24"/>
        </w:rPr>
        <w:t>________________________</w:t>
      </w:r>
    </w:p>
    <w:p w:rsidR="007E04FA" w:rsidRPr="00C2753F" w:rsidRDefault="007E04FA" w:rsidP="007E04FA">
      <w:pPr>
        <w:widowControl w:val="0"/>
        <w:tabs>
          <w:tab w:val="left" w:pos="90"/>
        </w:tabs>
        <w:rPr>
          <w:sz w:val="24"/>
          <w:szCs w:val="24"/>
        </w:rPr>
      </w:pPr>
      <w:r w:rsidRPr="00C2753F">
        <w:rPr>
          <w:sz w:val="24"/>
          <w:szCs w:val="24"/>
        </w:rPr>
        <w:t>________________________</w:t>
      </w:r>
    </w:p>
    <w:p w:rsidR="007E04FA" w:rsidRPr="001449C2" w:rsidRDefault="007E04FA" w:rsidP="007E04FA">
      <w:pPr>
        <w:widowControl w:val="0"/>
        <w:tabs>
          <w:tab w:val="left" w:pos="90"/>
        </w:tabs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________________________</w:t>
      </w:r>
    </w:p>
    <w:p w:rsidR="007E04FA" w:rsidRPr="001449C2" w:rsidRDefault="007E04FA" w:rsidP="007E04FA">
      <w:pPr>
        <w:widowControl w:val="0"/>
        <w:tabs>
          <w:tab w:val="left" w:pos="90"/>
        </w:tabs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 xml:space="preserve">Получатель: </w:t>
      </w:r>
    </w:p>
    <w:p w:rsidR="007E04FA" w:rsidRPr="001449C2" w:rsidRDefault="007E04FA" w:rsidP="007E04FA">
      <w:pPr>
        <w:widowControl w:val="0"/>
        <w:tabs>
          <w:tab w:val="left" w:pos="90"/>
        </w:tabs>
        <w:rPr>
          <w:sz w:val="24"/>
          <w:szCs w:val="24"/>
        </w:rPr>
      </w:pPr>
      <w:r w:rsidRPr="001449C2">
        <w:rPr>
          <w:sz w:val="24"/>
          <w:szCs w:val="24"/>
        </w:rPr>
        <w:t>ИНН __________</w:t>
      </w:r>
    </w:p>
    <w:p w:rsidR="007E04FA" w:rsidRPr="001449C2" w:rsidRDefault="007E04FA" w:rsidP="007E04FA">
      <w:pPr>
        <w:widowControl w:val="0"/>
        <w:tabs>
          <w:tab w:val="left" w:pos="90"/>
        </w:tabs>
        <w:rPr>
          <w:sz w:val="24"/>
          <w:szCs w:val="24"/>
        </w:rPr>
      </w:pPr>
      <w:r w:rsidRPr="001449C2">
        <w:rPr>
          <w:sz w:val="24"/>
          <w:szCs w:val="24"/>
        </w:rPr>
        <w:t>КПП __________</w:t>
      </w:r>
    </w:p>
    <w:p w:rsidR="007E04FA" w:rsidRPr="001449C2" w:rsidRDefault="007E04FA" w:rsidP="007E04FA">
      <w:pPr>
        <w:jc w:val="both"/>
        <w:rPr>
          <w:sz w:val="24"/>
          <w:szCs w:val="24"/>
          <w:u w:val="single"/>
        </w:rPr>
      </w:pPr>
      <w:r w:rsidRPr="001449C2">
        <w:rPr>
          <w:sz w:val="24"/>
          <w:szCs w:val="24"/>
          <w:u w:val="single"/>
        </w:rPr>
        <w:t>Банковские реквизиты:</w:t>
      </w:r>
    </w:p>
    <w:p w:rsidR="007E04FA" w:rsidRPr="001449C2" w:rsidRDefault="007E04FA" w:rsidP="007E04FA">
      <w:pPr>
        <w:widowControl w:val="0"/>
        <w:tabs>
          <w:tab w:val="left" w:pos="90"/>
        </w:tabs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ПОДПИСИ СТОРОН</w:t>
      </w:r>
    </w:p>
    <w:p w:rsidR="007E04FA" w:rsidRPr="001449C2" w:rsidRDefault="007E04FA" w:rsidP="007E04FA">
      <w:pPr>
        <w:widowControl w:val="0"/>
        <w:tabs>
          <w:tab w:val="left" w:pos="90"/>
        </w:tabs>
        <w:jc w:val="center"/>
        <w:rPr>
          <w:b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3794"/>
        <w:gridCol w:w="2410"/>
        <w:gridCol w:w="3010"/>
      </w:tblGrid>
      <w:tr w:rsidR="007E04FA" w:rsidRPr="001449C2" w:rsidTr="005D27A3">
        <w:tc>
          <w:tcPr>
            <w:tcW w:w="3794" w:type="dxa"/>
          </w:tcPr>
          <w:p w:rsidR="007E04FA" w:rsidRPr="001449C2" w:rsidRDefault="007E04FA" w:rsidP="005D27A3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1449C2">
              <w:rPr>
                <w:b/>
                <w:bCs/>
                <w:sz w:val="24"/>
                <w:szCs w:val="24"/>
              </w:rPr>
              <w:t>Собственник:</w:t>
            </w:r>
          </w:p>
          <w:p w:rsidR="007E04FA" w:rsidRPr="001449C2" w:rsidRDefault="007E04FA" w:rsidP="005D27A3">
            <w:pPr>
              <w:ind w:right="-250"/>
              <w:rPr>
                <w:bCs/>
                <w:sz w:val="24"/>
                <w:szCs w:val="24"/>
              </w:rPr>
            </w:pPr>
            <w:r w:rsidRPr="001449C2">
              <w:rPr>
                <w:bCs/>
                <w:sz w:val="24"/>
                <w:szCs w:val="24"/>
              </w:rPr>
              <w:t>Глава Сосновоборского городского округа</w:t>
            </w:r>
          </w:p>
          <w:p w:rsidR="007E04FA" w:rsidRPr="001449C2" w:rsidRDefault="007E04FA" w:rsidP="005D27A3">
            <w:pPr>
              <w:spacing w:line="276" w:lineRule="auto"/>
              <w:ind w:right="-250"/>
              <w:rPr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>__________________</w:t>
            </w:r>
            <w:r w:rsidRPr="001449C2">
              <w:rPr>
                <w:sz w:val="23"/>
                <w:szCs w:val="23"/>
              </w:rPr>
              <w:t xml:space="preserve"> </w:t>
            </w:r>
            <w:r w:rsidRPr="001449C2">
              <w:rPr>
                <w:color w:val="000000"/>
                <w:sz w:val="24"/>
                <w:szCs w:val="24"/>
              </w:rPr>
              <w:t>(Ф.И.О.)</w:t>
            </w:r>
          </w:p>
          <w:p w:rsidR="007E04FA" w:rsidRPr="001449C2" w:rsidRDefault="007E04FA" w:rsidP="005D27A3">
            <w:pPr>
              <w:widowControl w:val="0"/>
              <w:tabs>
                <w:tab w:val="left" w:pos="90"/>
              </w:tabs>
              <w:rPr>
                <w:sz w:val="24"/>
                <w:szCs w:val="24"/>
              </w:rPr>
            </w:pPr>
          </w:p>
          <w:p w:rsidR="007E04FA" w:rsidRPr="001449C2" w:rsidRDefault="007E04FA" w:rsidP="005D27A3">
            <w:pPr>
              <w:widowControl w:val="0"/>
              <w:tabs>
                <w:tab w:val="left" w:pos="90"/>
              </w:tabs>
              <w:rPr>
                <w:b/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>м.п.</w:t>
            </w:r>
            <w:r w:rsidRPr="001449C2">
              <w:rPr>
                <w:color w:val="000000"/>
                <w:sz w:val="24"/>
                <w:szCs w:val="24"/>
              </w:rPr>
              <w:tab/>
              <w:t xml:space="preserve">                  </w:t>
            </w:r>
          </w:p>
        </w:tc>
        <w:tc>
          <w:tcPr>
            <w:tcW w:w="2410" w:type="dxa"/>
          </w:tcPr>
          <w:p w:rsidR="007E04FA" w:rsidRPr="001449C2" w:rsidRDefault="007E04FA" w:rsidP="005D27A3">
            <w:pPr>
              <w:widowControl w:val="0"/>
              <w:tabs>
                <w:tab w:val="left" w:pos="9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:rsidR="007E04FA" w:rsidRPr="001449C2" w:rsidRDefault="007E04FA" w:rsidP="005D27A3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1449C2">
              <w:rPr>
                <w:b/>
                <w:bCs/>
                <w:sz w:val="24"/>
                <w:szCs w:val="24"/>
              </w:rPr>
              <w:t>Получатель:</w:t>
            </w:r>
          </w:p>
          <w:p w:rsidR="007E04FA" w:rsidRPr="001449C2" w:rsidRDefault="007E04FA" w:rsidP="005D27A3">
            <w:pPr>
              <w:rPr>
                <w:color w:val="000000"/>
                <w:sz w:val="24"/>
                <w:szCs w:val="24"/>
              </w:rPr>
            </w:pPr>
          </w:p>
          <w:p w:rsidR="007E04FA" w:rsidRPr="001449C2" w:rsidRDefault="007E04FA" w:rsidP="005D27A3">
            <w:pPr>
              <w:rPr>
                <w:color w:val="000000"/>
                <w:sz w:val="24"/>
                <w:szCs w:val="24"/>
              </w:rPr>
            </w:pPr>
          </w:p>
          <w:p w:rsidR="007E04FA" w:rsidRPr="001449C2" w:rsidRDefault="007E04FA" w:rsidP="005D27A3">
            <w:pPr>
              <w:spacing w:line="360" w:lineRule="auto"/>
              <w:rPr>
                <w:bCs/>
                <w:sz w:val="24"/>
                <w:szCs w:val="24"/>
              </w:rPr>
            </w:pPr>
            <w:r w:rsidRPr="001449C2">
              <w:rPr>
                <w:bCs/>
                <w:sz w:val="24"/>
                <w:szCs w:val="24"/>
              </w:rPr>
              <w:t>_______________</w:t>
            </w:r>
            <w:r w:rsidRPr="001449C2">
              <w:rPr>
                <w:color w:val="000000"/>
                <w:sz w:val="24"/>
                <w:szCs w:val="24"/>
              </w:rPr>
              <w:t>(Ф.И.О.)</w:t>
            </w:r>
          </w:p>
          <w:p w:rsidR="007E04FA" w:rsidRPr="001449C2" w:rsidRDefault="007E04FA" w:rsidP="005D27A3">
            <w:pPr>
              <w:widowControl w:val="0"/>
              <w:tabs>
                <w:tab w:val="left" w:pos="90"/>
              </w:tabs>
              <w:spacing w:line="360" w:lineRule="auto"/>
              <w:rPr>
                <w:b/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>м.п.</w:t>
            </w:r>
            <w:r w:rsidRPr="001449C2">
              <w:rPr>
                <w:color w:val="000000"/>
                <w:sz w:val="24"/>
                <w:szCs w:val="24"/>
              </w:rPr>
              <w:tab/>
            </w:r>
          </w:p>
        </w:tc>
      </w:tr>
    </w:tbl>
    <w:p w:rsidR="007E04FA" w:rsidRPr="001449C2" w:rsidRDefault="007E04FA" w:rsidP="007E04FA">
      <w:pPr>
        <w:ind w:right="-239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b/>
          <w:sz w:val="22"/>
          <w:szCs w:val="22"/>
        </w:rPr>
        <w:sectPr w:rsidR="007E04FA" w:rsidRPr="001449C2" w:rsidSect="004A4BFB">
          <w:headerReference w:type="default" r:id="rId17"/>
          <w:pgSz w:w="11906" w:h="16838"/>
          <w:pgMar w:top="1134" w:right="567" w:bottom="1134" w:left="1701" w:header="720" w:footer="720" w:gutter="0"/>
          <w:cols w:space="720"/>
        </w:sectPr>
      </w:pPr>
    </w:p>
    <w:p w:rsidR="007E04FA" w:rsidRPr="001449C2" w:rsidRDefault="007E04FA" w:rsidP="007E04FA">
      <w:pPr>
        <w:ind w:left="5245" w:right="567"/>
        <w:jc w:val="right"/>
        <w:rPr>
          <w:sz w:val="24"/>
          <w:szCs w:val="24"/>
        </w:rPr>
      </w:pPr>
      <w:r w:rsidRPr="001449C2">
        <w:rPr>
          <w:sz w:val="24"/>
          <w:szCs w:val="24"/>
        </w:rPr>
        <w:lastRenderedPageBreak/>
        <w:t>Приложение № 1</w:t>
      </w:r>
    </w:p>
    <w:p w:rsidR="007E04FA" w:rsidRPr="001449C2" w:rsidRDefault="007E04FA" w:rsidP="007E04FA">
      <w:pPr>
        <w:ind w:left="5245" w:right="283"/>
        <w:jc w:val="right"/>
        <w:rPr>
          <w:sz w:val="24"/>
          <w:szCs w:val="24"/>
        </w:rPr>
      </w:pPr>
      <w:r w:rsidRPr="001449C2">
        <w:rPr>
          <w:sz w:val="24"/>
          <w:szCs w:val="24"/>
        </w:rPr>
        <w:t xml:space="preserve">  </w:t>
      </w:r>
    </w:p>
    <w:p w:rsidR="007E04FA" w:rsidRPr="001449C2" w:rsidRDefault="007E04FA" w:rsidP="007E04FA">
      <w:pPr>
        <w:ind w:left="5245" w:right="141"/>
        <w:jc w:val="right"/>
        <w:rPr>
          <w:sz w:val="24"/>
        </w:rPr>
      </w:pPr>
      <w:r w:rsidRPr="001449C2">
        <w:rPr>
          <w:sz w:val="24"/>
          <w:szCs w:val="24"/>
        </w:rPr>
        <w:t xml:space="preserve"> к Договору № </w:t>
      </w:r>
      <w:r w:rsidRPr="001449C2">
        <w:rPr>
          <w:sz w:val="24"/>
        </w:rPr>
        <w:t>____ от ____________</w:t>
      </w:r>
    </w:p>
    <w:p w:rsidR="007E04FA" w:rsidRPr="001449C2" w:rsidRDefault="007E04FA" w:rsidP="007E04FA">
      <w:pPr>
        <w:ind w:right="141"/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1449C2">
        <w:rPr>
          <w:b/>
          <w:color w:val="000000"/>
          <w:sz w:val="24"/>
          <w:szCs w:val="24"/>
        </w:rPr>
        <w:t>Расчет</w:t>
      </w:r>
      <w:r w:rsidRPr="001449C2">
        <w:rPr>
          <w:rFonts w:eastAsia="Calibri"/>
          <w:b/>
          <w:sz w:val="24"/>
          <w:szCs w:val="24"/>
          <w:lang w:eastAsia="en-US"/>
        </w:rPr>
        <w:t xml:space="preserve"> расходов управляющей организации </w:t>
      </w:r>
      <w:r w:rsidRPr="001449C2">
        <w:rPr>
          <w:b/>
          <w:sz w:val="24"/>
          <w:szCs w:val="24"/>
        </w:rPr>
        <w:t xml:space="preserve">по коммунальным услугам (ОДН) и за содержание </w:t>
      </w:r>
      <w:r>
        <w:rPr>
          <w:b/>
          <w:sz w:val="24"/>
          <w:szCs w:val="24"/>
        </w:rPr>
        <w:t>н</w:t>
      </w:r>
      <w:r w:rsidRPr="001449C2">
        <w:rPr>
          <w:b/>
          <w:sz w:val="24"/>
          <w:szCs w:val="24"/>
        </w:rPr>
        <w:t>ежилых помещений, находящихся в муниципальной собственности</w:t>
      </w:r>
      <w:r w:rsidRPr="001449C2">
        <w:rPr>
          <w:rFonts w:eastAsia="Calibri"/>
          <w:b/>
          <w:sz w:val="24"/>
          <w:szCs w:val="24"/>
          <w:lang w:eastAsia="en-US"/>
        </w:rPr>
        <w:t xml:space="preserve"> Сосновоборского городского округа</w:t>
      </w:r>
    </w:p>
    <w:p w:rsidR="007E04FA" w:rsidRPr="001449C2" w:rsidRDefault="007E04FA" w:rsidP="007E04FA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7E04FA" w:rsidRPr="001449C2" w:rsidRDefault="007E04FA" w:rsidP="007E04FA">
      <w:pPr>
        <w:jc w:val="center"/>
        <w:rPr>
          <w:rFonts w:eastAsia="Calibri"/>
          <w:b/>
          <w:sz w:val="24"/>
          <w:szCs w:val="24"/>
          <w:lang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5148"/>
        <w:gridCol w:w="1537"/>
        <w:gridCol w:w="781"/>
        <w:gridCol w:w="1538"/>
      </w:tblGrid>
      <w:tr w:rsidR="007E04FA" w:rsidRPr="001449C2" w:rsidTr="005D27A3">
        <w:trPr>
          <w:trHeight w:val="736"/>
        </w:trPr>
        <w:tc>
          <w:tcPr>
            <w:tcW w:w="630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b/>
                <w:sz w:val="24"/>
                <w:szCs w:val="24"/>
              </w:rPr>
            </w:pPr>
            <w:r w:rsidRPr="001449C2">
              <w:rPr>
                <w:b/>
                <w:sz w:val="24"/>
                <w:szCs w:val="24"/>
              </w:rPr>
              <w:t>№</w:t>
            </w:r>
          </w:p>
          <w:p w:rsidR="007E04FA" w:rsidRPr="001449C2" w:rsidRDefault="007E04FA" w:rsidP="005D27A3">
            <w:pPr>
              <w:jc w:val="center"/>
              <w:rPr>
                <w:b/>
                <w:sz w:val="24"/>
                <w:szCs w:val="24"/>
              </w:rPr>
            </w:pPr>
            <w:r w:rsidRPr="001449C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48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b/>
                <w:sz w:val="24"/>
                <w:szCs w:val="24"/>
              </w:rPr>
            </w:pPr>
            <w:r w:rsidRPr="001449C2">
              <w:rPr>
                <w:b/>
                <w:sz w:val="24"/>
                <w:szCs w:val="24"/>
              </w:rPr>
              <w:t>Товары (работы, услуги)</w:t>
            </w:r>
          </w:p>
        </w:tc>
        <w:tc>
          <w:tcPr>
            <w:tcW w:w="1537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b/>
                <w:sz w:val="24"/>
                <w:szCs w:val="24"/>
              </w:rPr>
            </w:pPr>
            <w:r w:rsidRPr="001449C2">
              <w:rPr>
                <w:b/>
                <w:sz w:val="24"/>
                <w:szCs w:val="24"/>
              </w:rPr>
              <w:t>Количество</w:t>
            </w:r>
          </w:p>
          <w:p w:rsidR="007E04FA" w:rsidRPr="001449C2" w:rsidRDefault="007E04FA" w:rsidP="005D27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81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b/>
                <w:sz w:val="24"/>
                <w:szCs w:val="24"/>
              </w:rPr>
            </w:pPr>
            <w:r w:rsidRPr="001449C2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538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b/>
                <w:sz w:val="24"/>
                <w:szCs w:val="24"/>
              </w:rPr>
            </w:pPr>
            <w:r w:rsidRPr="001449C2">
              <w:rPr>
                <w:b/>
                <w:sz w:val="24"/>
                <w:szCs w:val="24"/>
              </w:rPr>
              <w:t>Сумма в год, руб.</w:t>
            </w:r>
          </w:p>
        </w:tc>
      </w:tr>
      <w:tr w:rsidR="007E04FA" w:rsidRPr="001449C2" w:rsidTr="005D27A3">
        <w:trPr>
          <w:trHeight w:val="1982"/>
        </w:trPr>
        <w:tc>
          <w:tcPr>
            <w:tcW w:w="630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>1</w:t>
            </w:r>
          </w:p>
        </w:tc>
        <w:tc>
          <w:tcPr>
            <w:tcW w:w="5148" w:type="dxa"/>
            <w:shd w:val="clear" w:color="auto" w:fill="auto"/>
          </w:tcPr>
          <w:p w:rsidR="007E04FA" w:rsidRPr="001449C2" w:rsidRDefault="007E04FA" w:rsidP="005D27A3">
            <w:pPr>
              <w:jc w:val="both"/>
              <w:rPr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 xml:space="preserve">Возмещение управляющей организации расходов по коммунальным услугам (ОДН) и за содержание нежилого помещения, находящегося в муниципальной собственности Сосновоборского городского округа: </w:t>
            </w:r>
          </w:p>
          <w:p w:rsidR="007E04FA" w:rsidRPr="001449C2" w:rsidRDefault="007E04FA" w:rsidP="005D27A3">
            <w:pPr>
              <w:jc w:val="both"/>
              <w:rPr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>(ул.______ д. ______ (</w:t>
            </w:r>
            <w:r w:rsidRPr="001449C2">
              <w:rPr>
                <w:sz w:val="24"/>
                <w:szCs w:val="24"/>
                <w:lang w:val="en-US"/>
              </w:rPr>
              <w:t>S</w:t>
            </w:r>
            <w:r w:rsidRPr="001449C2">
              <w:rPr>
                <w:sz w:val="24"/>
                <w:szCs w:val="24"/>
              </w:rPr>
              <w:t>=______,_____)</w:t>
            </w:r>
          </w:p>
        </w:tc>
        <w:tc>
          <w:tcPr>
            <w:tcW w:w="1537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1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ед.</w:t>
            </w:r>
          </w:p>
        </w:tc>
        <w:tc>
          <w:tcPr>
            <w:tcW w:w="1538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  <w:r w:rsidRPr="001449C2">
        <w:rPr>
          <w:i/>
          <w:sz w:val="22"/>
          <w:szCs w:val="22"/>
        </w:rPr>
        <w:t>*Тариф (______)*</w:t>
      </w:r>
      <w:r w:rsidRPr="001449C2">
        <w:rPr>
          <w:i/>
          <w:sz w:val="22"/>
          <w:szCs w:val="22"/>
          <w:lang w:val="en-US"/>
        </w:rPr>
        <w:t>S</w:t>
      </w:r>
      <w:r w:rsidRPr="001449C2">
        <w:rPr>
          <w:i/>
          <w:sz w:val="22"/>
          <w:szCs w:val="22"/>
        </w:rPr>
        <w:t xml:space="preserve"> (площадь нежилого помещения в кв.м.)+ОДН (электроснабжение, водоснабжение, водоотведение, тепловая энергия) = сумма за месяц</w:t>
      </w: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239"/>
        <w:jc w:val="right"/>
        <w:rPr>
          <w:sz w:val="24"/>
          <w:szCs w:val="24"/>
        </w:rPr>
      </w:pPr>
    </w:p>
    <w:p w:rsidR="007E04FA" w:rsidRPr="001449C2" w:rsidRDefault="007E04FA" w:rsidP="007E04FA">
      <w:pPr>
        <w:ind w:left="5245" w:right="-1"/>
        <w:jc w:val="right"/>
        <w:rPr>
          <w:sz w:val="24"/>
          <w:szCs w:val="24"/>
        </w:rPr>
      </w:pPr>
      <w:r w:rsidRPr="001449C2">
        <w:rPr>
          <w:sz w:val="24"/>
          <w:szCs w:val="24"/>
        </w:rPr>
        <w:br w:type="page"/>
      </w:r>
      <w:r w:rsidRPr="001449C2">
        <w:rPr>
          <w:sz w:val="24"/>
          <w:szCs w:val="24"/>
        </w:rPr>
        <w:lastRenderedPageBreak/>
        <w:t>Приложение № 2</w:t>
      </w:r>
    </w:p>
    <w:p w:rsidR="007E04FA" w:rsidRPr="001449C2" w:rsidRDefault="007E04FA" w:rsidP="007E04FA">
      <w:pPr>
        <w:ind w:left="5245" w:right="-1"/>
        <w:jc w:val="right"/>
        <w:rPr>
          <w:sz w:val="24"/>
        </w:rPr>
      </w:pPr>
      <w:r w:rsidRPr="001449C2">
        <w:rPr>
          <w:sz w:val="24"/>
          <w:szCs w:val="24"/>
        </w:rPr>
        <w:t xml:space="preserve"> к Договору № </w:t>
      </w:r>
      <w:r w:rsidRPr="001449C2">
        <w:rPr>
          <w:sz w:val="24"/>
        </w:rPr>
        <w:t>____ от ____________</w:t>
      </w: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  <w:r w:rsidRPr="001449C2">
        <w:rPr>
          <w:sz w:val="24"/>
          <w:szCs w:val="24"/>
        </w:rPr>
        <w:t xml:space="preserve">Обоснование цены договора, заключаемого </w:t>
      </w:r>
    </w:p>
    <w:p w:rsidR="007E04FA" w:rsidRPr="001449C2" w:rsidRDefault="007E04FA" w:rsidP="007E04FA">
      <w:pPr>
        <w:jc w:val="center"/>
        <w:rPr>
          <w:sz w:val="24"/>
          <w:szCs w:val="24"/>
        </w:rPr>
      </w:pPr>
      <w:r w:rsidRPr="001449C2">
        <w:rPr>
          <w:sz w:val="24"/>
          <w:szCs w:val="24"/>
        </w:rPr>
        <w:t>с единственным поставщиком (подрядчиком, исполнителем)</w:t>
      </w:r>
    </w:p>
    <w:p w:rsidR="007E04FA" w:rsidRPr="001449C2" w:rsidRDefault="007E04FA" w:rsidP="007E04FA">
      <w:pPr>
        <w:jc w:val="center"/>
        <w:rPr>
          <w:rFonts w:eastAsia="Calibri"/>
          <w:b/>
          <w:sz w:val="24"/>
          <w:szCs w:val="24"/>
          <w:lang w:eastAsia="en-US"/>
        </w:rPr>
      </w:pPr>
      <w:r w:rsidRPr="001449C2">
        <w:rPr>
          <w:b/>
          <w:color w:val="000000"/>
          <w:sz w:val="24"/>
          <w:szCs w:val="24"/>
        </w:rPr>
        <w:t>В</w:t>
      </w:r>
      <w:r w:rsidRPr="001449C2">
        <w:rPr>
          <w:rFonts w:eastAsia="Calibri"/>
          <w:b/>
          <w:sz w:val="24"/>
          <w:szCs w:val="24"/>
          <w:lang w:eastAsia="en-US"/>
        </w:rPr>
        <w:t>озмещение расходов управляющей организации по коммунальным услугам (ОДН) и за</w:t>
      </w:r>
      <w:r w:rsidRPr="001449C2">
        <w:rPr>
          <w:b/>
          <w:sz w:val="24"/>
          <w:szCs w:val="24"/>
        </w:rPr>
        <w:t xml:space="preserve"> содержание нежилых помещений, находящихся муниципальной собственности</w:t>
      </w:r>
      <w:r w:rsidRPr="001449C2">
        <w:rPr>
          <w:rFonts w:eastAsia="Calibri"/>
          <w:b/>
          <w:sz w:val="24"/>
          <w:szCs w:val="24"/>
          <w:lang w:eastAsia="en-US"/>
        </w:rPr>
        <w:t xml:space="preserve"> Сосновоборского городского округа</w:t>
      </w:r>
      <w:r>
        <w:rPr>
          <w:rFonts w:eastAsia="Calibri"/>
          <w:b/>
          <w:sz w:val="24"/>
          <w:szCs w:val="24"/>
          <w:lang w:eastAsia="en-US"/>
        </w:rPr>
        <w:t xml:space="preserve">  </w:t>
      </w: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655"/>
      </w:tblGrid>
      <w:tr w:rsidR="007E04FA" w:rsidRPr="001449C2" w:rsidTr="005D27A3">
        <w:trPr>
          <w:trHeight w:val="901"/>
        </w:trPr>
        <w:tc>
          <w:tcPr>
            <w:tcW w:w="1843" w:type="dxa"/>
            <w:shd w:val="clear" w:color="auto" w:fill="auto"/>
            <w:vAlign w:val="center"/>
          </w:tcPr>
          <w:p w:rsidR="007E04FA" w:rsidRPr="001449C2" w:rsidRDefault="007E04FA" w:rsidP="005D27A3">
            <w:pPr>
              <w:jc w:val="center"/>
              <w:rPr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E04FA" w:rsidRPr="001449C2" w:rsidRDefault="007E04FA" w:rsidP="005D27A3">
            <w:pPr>
              <w:jc w:val="center"/>
              <w:rPr>
                <w:b/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>Возмещение расходов по коммунальным услугам и содержание жилого/нежилого помещения</w:t>
            </w:r>
          </w:p>
        </w:tc>
      </w:tr>
      <w:tr w:rsidR="007E04FA" w:rsidRPr="001449C2" w:rsidTr="005D27A3">
        <w:tc>
          <w:tcPr>
            <w:tcW w:w="1843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 xml:space="preserve">Используемый метод определения цены договора с обоснованием </w:t>
            </w:r>
          </w:p>
        </w:tc>
        <w:tc>
          <w:tcPr>
            <w:tcW w:w="7655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sz w:val="24"/>
                <w:szCs w:val="24"/>
              </w:rPr>
            </w:pPr>
            <w:r w:rsidRPr="001449C2">
              <w:rPr>
                <w:color w:val="000000"/>
                <w:sz w:val="24"/>
                <w:szCs w:val="24"/>
              </w:rPr>
              <w:t xml:space="preserve">Цена договора определена посредством применения тарифного метода п. 8 ст. 22 Федерального закона от 05.04.2013 №44-ФЗ «О контрактной системе в сфере закупок товаров, работ, услуг для обеспечения государственных и муниципальных </w:t>
            </w:r>
            <w:r w:rsidRPr="001449C2">
              <w:rPr>
                <w:sz w:val="24"/>
                <w:szCs w:val="24"/>
              </w:rPr>
              <w:t>нужд»</w:t>
            </w:r>
          </w:p>
        </w:tc>
      </w:tr>
      <w:tr w:rsidR="007E04FA" w:rsidRPr="001449C2" w:rsidTr="005D27A3">
        <w:trPr>
          <w:trHeight w:val="1583"/>
        </w:trPr>
        <w:tc>
          <w:tcPr>
            <w:tcW w:w="1843" w:type="dxa"/>
            <w:shd w:val="clear" w:color="auto" w:fill="auto"/>
          </w:tcPr>
          <w:p w:rsidR="007E04FA" w:rsidRPr="001449C2" w:rsidRDefault="007E04FA" w:rsidP="005D27A3">
            <w:pPr>
              <w:jc w:val="center"/>
              <w:rPr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>Расчёт</w:t>
            </w:r>
          </w:p>
        </w:tc>
        <w:tc>
          <w:tcPr>
            <w:tcW w:w="7655" w:type="dxa"/>
            <w:shd w:val="clear" w:color="auto" w:fill="auto"/>
          </w:tcPr>
          <w:p w:rsidR="007E04FA" w:rsidRPr="001449C2" w:rsidRDefault="007E04FA" w:rsidP="005D27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Pr="001449C2">
              <w:rPr>
                <w:sz w:val="24"/>
                <w:szCs w:val="24"/>
              </w:rPr>
              <w:t xml:space="preserve">Цена услуги определена: Договор управления №____ от _________ </w:t>
            </w:r>
            <w:r>
              <w:rPr>
                <w:sz w:val="24"/>
                <w:szCs w:val="24"/>
              </w:rPr>
              <w:t>г.</w:t>
            </w:r>
          </w:p>
          <w:p w:rsidR="007E04FA" w:rsidRPr="001449C2" w:rsidRDefault="007E04FA" w:rsidP="005D27A3">
            <w:pPr>
              <w:jc w:val="both"/>
              <w:rPr>
                <w:sz w:val="24"/>
                <w:szCs w:val="24"/>
              </w:rPr>
            </w:pPr>
            <w:r w:rsidRPr="001449C2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___</w:t>
            </w:r>
            <w:r w:rsidRPr="001449C2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>_____</w:t>
            </w:r>
            <w:r w:rsidRPr="001449C2">
              <w:rPr>
                <w:sz w:val="24"/>
                <w:szCs w:val="24"/>
              </w:rPr>
              <w:t xml:space="preserve"> в размере</w:t>
            </w:r>
            <w:r>
              <w:rPr>
                <w:sz w:val="24"/>
                <w:szCs w:val="24"/>
              </w:rPr>
              <w:t>___</w:t>
            </w:r>
            <w:r w:rsidRPr="001449C2">
              <w:rPr>
                <w:sz w:val="24"/>
                <w:szCs w:val="24"/>
              </w:rPr>
              <w:t>руб. ___коп. в месяц за 1 кв. м.</w:t>
            </w:r>
          </w:p>
          <w:p w:rsidR="007E04FA" w:rsidRPr="001449C2" w:rsidRDefault="007E04FA" w:rsidP="005D27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Pr="001449C2">
              <w:rPr>
                <w:sz w:val="24"/>
                <w:szCs w:val="24"/>
              </w:rPr>
              <w:t xml:space="preserve">Постановление </w:t>
            </w:r>
            <w:r w:rsidRPr="000C3904">
              <w:rPr>
                <w:sz w:val="24"/>
                <w:szCs w:val="24"/>
              </w:rPr>
              <w:t>ад</w:t>
            </w:r>
            <w:r w:rsidRPr="001449C2">
              <w:rPr>
                <w:sz w:val="24"/>
                <w:szCs w:val="24"/>
              </w:rPr>
              <w:t>министрации Сосновоборского городского округа</w:t>
            </w:r>
          </w:p>
          <w:p w:rsidR="007E04FA" w:rsidRPr="001449C2" w:rsidRDefault="007E04FA" w:rsidP="005D27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449C2">
              <w:rPr>
                <w:sz w:val="24"/>
                <w:szCs w:val="24"/>
              </w:rPr>
              <w:t>т ___ ______202__ г. № _______________</w:t>
            </w:r>
          </w:p>
        </w:tc>
      </w:tr>
    </w:tbl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  <w:r w:rsidRPr="001449C2">
        <w:rPr>
          <w:i/>
          <w:sz w:val="22"/>
          <w:szCs w:val="22"/>
        </w:rPr>
        <w:t>*Тариф (__,__)*</w:t>
      </w:r>
      <w:r w:rsidRPr="001449C2">
        <w:rPr>
          <w:i/>
          <w:sz w:val="22"/>
          <w:szCs w:val="22"/>
          <w:lang w:val="en-US"/>
        </w:rPr>
        <w:t>S</w:t>
      </w:r>
      <w:r w:rsidRPr="001449C2">
        <w:rPr>
          <w:i/>
          <w:sz w:val="22"/>
          <w:szCs w:val="22"/>
        </w:rPr>
        <w:t>+ОДН=сумма за месяц</w:t>
      </w: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widowControl w:val="0"/>
        <w:tabs>
          <w:tab w:val="left" w:pos="90"/>
        </w:tabs>
        <w:jc w:val="both"/>
        <w:rPr>
          <w:i/>
          <w:sz w:val="22"/>
          <w:szCs w:val="22"/>
        </w:rPr>
      </w:pPr>
    </w:p>
    <w:p w:rsidR="007E04FA" w:rsidRPr="001449C2" w:rsidRDefault="007E04FA" w:rsidP="007E04FA">
      <w:pPr>
        <w:rPr>
          <w:i/>
          <w:sz w:val="22"/>
          <w:szCs w:val="22"/>
        </w:rPr>
      </w:pPr>
      <w:r w:rsidRPr="001449C2">
        <w:rPr>
          <w:i/>
          <w:sz w:val="22"/>
          <w:szCs w:val="22"/>
        </w:rPr>
        <w:br w:type="page"/>
      </w:r>
    </w:p>
    <w:p w:rsidR="007E04FA" w:rsidRPr="001449C2" w:rsidRDefault="007E04FA" w:rsidP="007E04FA">
      <w:pPr>
        <w:rPr>
          <w:i/>
          <w:sz w:val="22"/>
          <w:szCs w:val="22"/>
        </w:rPr>
      </w:pP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</w:p>
    <w:p w:rsidR="007E04FA" w:rsidRPr="001449C2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  <w:t>Приложение № 2 к Порядку</w:t>
      </w:r>
    </w:p>
    <w:p w:rsidR="007E04FA" w:rsidRPr="001449C2" w:rsidRDefault="007E04FA" w:rsidP="007E04FA">
      <w:pPr>
        <w:jc w:val="right"/>
        <w:rPr>
          <w:sz w:val="24"/>
          <w:szCs w:val="24"/>
        </w:rPr>
      </w:pPr>
    </w:p>
    <w:p w:rsidR="007E04FA" w:rsidRPr="001449C2" w:rsidRDefault="007E04FA" w:rsidP="007E04FA">
      <w:pPr>
        <w:jc w:val="right"/>
        <w:rPr>
          <w:sz w:val="24"/>
          <w:szCs w:val="24"/>
        </w:rPr>
      </w:pPr>
    </w:p>
    <w:p w:rsidR="007E04FA" w:rsidRPr="001449C2" w:rsidRDefault="007E04FA" w:rsidP="007E04FA">
      <w:pPr>
        <w:jc w:val="both"/>
        <w:rPr>
          <w:sz w:val="24"/>
          <w:szCs w:val="24"/>
        </w:rPr>
      </w:pPr>
    </w:p>
    <w:p w:rsidR="007E04FA" w:rsidRPr="001449C2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t xml:space="preserve">На бланке управляющей организации </w:t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  <w:t>Главе Сосновоборского городского</w:t>
      </w:r>
    </w:p>
    <w:p w:rsidR="007E04FA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о</w:t>
      </w:r>
      <w:r w:rsidRPr="001449C2">
        <w:rPr>
          <w:sz w:val="24"/>
          <w:szCs w:val="24"/>
        </w:rPr>
        <w:t xml:space="preserve">круга </w:t>
      </w:r>
      <w:r>
        <w:rPr>
          <w:sz w:val="24"/>
          <w:szCs w:val="24"/>
        </w:rPr>
        <w:t xml:space="preserve">Ленинградской области </w:t>
      </w:r>
    </w:p>
    <w:p w:rsidR="007E04FA" w:rsidRPr="001449C2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t>_____________________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  <w:t xml:space="preserve"> </w:t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  <w:t>Ф.И.О.</w:t>
      </w: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 xml:space="preserve">Заявление на заключение договора </w:t>
      </w: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 xml:space="preserve">на оплату коммунальных услуг (ОДН) и за содержание </w:t>
      </w: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нежилых помещений, находящихся в муниципальной собственности</w:t>
      </w:r>
      <w:r>
        <w:rPr>
          <w:b/>
          <w:sz w:val="24"/>
          <w:szCs w:val="24"/>
        </w:rPr>
        <w:t xml:space="preserve"> Сосновоборского городского округа,  </w:t>
      </w:r>
      <w:r w:rsidRPr="001449C2">
        <w:rPr>
          <w:b/>
          <w:sz w:val="24"/>
          <w:szCs w:val="24"/>
        </w:rPr>
        <w:t xml:space="preserve">в период их </w:t>
      </w:r>
      <w:r>
        <w:rPr>
          <w:b/>
          <w:sz w:val="24"/>
          <w:szCs w:val="24"/>
        </w:rPr>
        <w:t>использования администрацией Сосновоборского городского округа</w:t>
      </w: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b/>
          <w:sz w:val="24"/>
          <w:szCs w:val="24"/>
        </w:rPr>
        <w:tab/>
      </w:r>
      <w:r w:rsidRPr="001449C2">
        <w:rPr>
          <w:sz w:val="24"/>
          <w:szCs w:val="24"/>
        </w:rPr>
        <w:t>Прошу заключить договор о возмещении расходов по коммунальным услугам (ОДН) и содержанию нежилых помещений, находящихся в муниципальной собственности Сосновоборского городского округа</w:t>
      </w:r>
      <w:r>
        <w:rPr>
          <w:sz w:val="24"/>
          <w:szCs w:val="24"/>
        </w:rPr>
        <w:t>,</w:t>
      </w:r>
      <w:r w:rsidRPr="001449C2">
        <w:rPr>
          <w:sz w:val="24"/>
          <w:szCs w:val="24"/>
        </w:rPr>
        <w:t xml:space="preserve"> с управляющей организацией___________, в связи с тем, что помещения, которые в период__________, </w:t>
      </w:r>
      <w:r>
        <w:rPr>
          <w:sz w:val="24"/>
          <w:szCs w:val="24"/>
        </w:rPr>
        <w:t>используются администрацией Сосновоборского городского округа</w:t>
      </w:r>
      <w:r w:rsidRPr="001449C2">
        <w:rPr>
          <w:sz w:val="24"/>
          <w:szCs w:val="24"/>
        </w:rPr>
        <w:t>.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 xml:space="preserve"> 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ab/>
        <w:t>Приложение: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</w:p>
    <w:p w:rsidR="007E04FA" w:rsidRPr="001449C2" w:rsidRDefault="007E04FA" w:rsidP="007E04FA">
      <w:pPr>
        <w:numPr>
          <w:ilvl w:val="0"/>
          <w:numId w:val="3"/>
        </w:numPr>
        <w:contextualSpacing/>
        <w:jc w:val="both"/>
        <w:rPr>
          <w:sz w:val="24"/>
          <w:szCs w:val="24"/>
        </w:rPr>
      </w:pPr>
      <w:r w:rsidRPr="001449C2">
        <w:rPr>
          <w:sz w:val="24"/>
          <w:szCs w:val="24"/>
        </w:rPr>
        <w:t>Перечень объектов жилого/нежилого помещения по форме Приложения №3 к Порядку.</w:t>
      </w:r>
      <w:r w:rsidRPr="001449C2">
        <w:rPr>
          <w:color w:val="FF0000"/>
          <w:sz w:val="24"/>
          <w:szCs w:val="24"/>
        </w:rPr>
        <w:t xml:space="preserve"> </w:t>
      </w:r>
    </w:p>
    <w:p w:rsidR="007E04FA" w:rsidRPr="001449C2" w:rsidRDefault="007E04FA" w:rsidP="007E04FA">
      <w:pPr>
        <w:numPr>
          <w:ilvl w:val="0"/>
          <w:numId w:val="3"/>
        </w:numPr>
        <w:contextualSpacing/>
        <w:jc w:val="both"/>
        <w:rPr>
          <w:sz w:val="24"/>
          <w:szCs w:val="24"/>
        </w:rPr>
      </w:pPr>
      <w:r w:rsidRPr="001449C2">
        <w:rPr>
          <w:sz w:val="24"/>
          <w:szCs w:val="24"/>
        </w:rPr>
        <w:t>Расчет расходов за коммунальные услуги (ОДН) и за содержание нежилых помещений, находящихся в муниципальной собственности Сосновоборского городского округа</w:t>
      </w:r>
      <w:r>
        <w:rPr>
          <w:sz w:val="24"/>
          <w:szCs w:val="24"/>
        </w:rPr>
        <w:t xml:space="preserve">, </w:t>
      </w:r>
      <w:r w:rsidRPr="001449C2">
        <w:rPr>
          <w:sz w:val="24"/>
          <w:szCs w:val="24"/>
        </w:rPr>
        <w:t xml:space="preserve">в период их </w:t>
      </w:r>
      <w:r>
        <w:rPr>
          <w:sz w:val="24"/>
          <w:szCs w:val="24"/>
        </w:rPr>
        <w:t>использования</w:t>
      </w:r>
      <w:r w:rsidRPr="001449C2">
        <w:rPr>
          <w:sz w:val="24"/>
          <w:szCs w:val="24"/>
        </w:rPr>
        <w:t xml:space="preserve"> по форме </w:t>
      </w:r>
      <w:r>
        <w:rPr>
          <w:sz w:val="24"/>
          <w:szCs w:val="24"/>
        </w:rPr>
        <w:br/>
      </w:r>
      <w:r w:rsidRPr="001449C2">
        <w:rPr>
          <w:sz w:val="24"/>
          <w:szCs w:val="24"/>
        </w:rPr>
        <w:t>Приложения №4 к Порядку.</w:t>
      </w: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>Руководитель</w:t>
      </w:r>
    </w:p>
    <w:p w:rsidR="007E04FA" w:rsidRPr="001449C2" w:rsidRDefault="007E04FA" w:rsidP="007E04FA">
      <w:pPr>
        <w:jc w:val="both"/>
        <w:rPr>
          <w:sz w:val="24"/>
          <w:szCs w:val="24"/>
        </w:rPr>
      </w:pPr>
      <w:r w:rsidRPr="001449C2">
        <w:rPr>
          <w:sz w:val="24"/>
          <w:szCs w:val="24"/>
        </w:rPr>
        <w:t xml:space="preserve">управляющей организации                                                                 </w:t>
      </w:r>
      <w:r w:rsidRPr="001449C2">
        <w:rPr>
          <w:sz w:val="24"/>
          <w:szCs w:val="24"/>
          <w:u w:val="single"/>
        </w:rPr>
        <w:t>(</w:t>
      </w:r>
      <w:r w:rsidRPr="001449C2">
        <w:rPr>
          <w:sz w:val="24"/>
          <w:szCs w:val="24"/>
        </w:rPr>
        <w:t>Ф.И.О.)                 (подпись)</w:t>
      </w:r>
    </w:p>
    <w:p w:rsidR="007E04FA" w:rsidRPr="001449C2" w:rsidRDefault="007E04FA" w:rsidP="007E04FA">
      <w:pPr>
        <w:jc w:val="right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</w:r>
      <w:r w:rsidRPr="001449C2">
        <w:rPr>
          <w:sz w:val="24"/>
          <w:szCs w:val="24"/>
        </w:rPr>
        <w:tab/>
        <w:t>М.П.</w:t>
      </w: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E04FA" w:rsidRPr="001449C2" w:rsidRDefault="007E04FA" w:rsidP="007E04FA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</w:t>
      </w:r>
      <w:r w:rsidRPr="001449C2">
        <w:rPr>
          <w:sz w:val="24"/>
          <w:szCs w:val="24"/>
        </w:rPr>
        <w:t xml:space="preserve">жение № 3 к Порядку </w:t>
      </w: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Default="007E04FA" w:rsidP="007E04FA">
      <w:pPr>
        <w:jc w:val="center"/>
        <w:rPr>
          <w:sz w:val="24"/>
          <w:szCs w:val="24"/>
        </w:rPr>
      </w:pPr>
      <w:r w:rsidRPr="001449C2">
        <w:rPr>
          <w:sz w:val="24"/>
          <w:szCs w:val="24"/>
        </w:rPr>
        <w:t xml:space="preserve">Перечень объектов нежилого фонда, находящихся в </w:t>
      </w:r>
      <w:r>
        <w:rPr>
          <w:sz w:val="24"/>
          <w:szCs w:val="24"/>
        </w:rPr>
        <w:t>муниципальной</w:t>
      </w:r>
    </w:p>
    <w:p w:rsidR="007E04FA" w:rsidRPr="001449C2" w:rsidRDefault="007E04FA" w:rsidP="007E04F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собственности Сосновоборского городского округа, в период их использования администрацией Сосновоборского городского округа </w:t>
      </w: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2410"/>
        <w:gridCol w:w="2551"/>
        <w:gridCol w:w="3119"/>
      </w:tblGrid>
      <w:tr w:rsidR="007E04FA" w:rsidRPr="001449C2" w:rsidTr="007E04FA">
        <w:tc>
          <w:tcPr>
            <w:tcW w:w="1413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№ п/п</w:t>
            </w: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Адрес</w:t>
            </w: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Площадь в кв. м </w:t>
            </w: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Период использования </w:t>
            </w: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</w:tr>
      <w:tr w:rsidR="007E04FA" w:rsidRPr="001449C2" w:rsidTr="007E04FA">
        <w:trPr>
          <w:trHeight w:val="541"/>
        </w:trPr>
        <w:tc>
          <w:tcPr>
            <w:tcW w:w="1413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tabs>
          <w:tab w:val="left" w:pos="9214"/>
        </w:tabs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Pr="001449C2" w:rsidRDefault="007E04FA" w:rsidP="007E04FA">
      <w:pPr>
        <w:jc w:val="center"/>
        <w:rPr>
          <w:sz w:val="28"/>
          <w:szCs w:val="28"/>
        </w:rPr>
      </w:pPr>
    </w:p>
    <w:p w:rsidR="007E04FA" w:rsidRDefault="007E04FA" w:rsidP="007E04F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E04FA" w:rsidRPr="001449C2" w:rsidRDefault="007E04FA" w:rsidP="007E04FA">
      <w:pPr>
        <w:jc w:val="right"/>
        <w:rPr>
          <w:sz w:val="24"/>
          <w:szCs w:val="24"/>
        </w:rPr>
      </w:pPr>
    </w:p>
    <w:p w:rsidR="007E04FA" w:rsidRPr="001449C2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t xml:space="preserve">Приложение № 4 к Порядку </w:t>
      </w: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  <w:r w:rsidRPr="001449C2">
        <w:rPr>
          <w:sz w:val="24"/>
          <w:szCs w:val="24"/>
        </w:rPr>
        <w:t xml:space="preserve">Расчет расходов за коммунальные услуги (ОДН) и за содержание </w:t>
      </w:r>
    </w:p>
    <w:p w:rsidR="007E04FA" w:rsidRPr="001449C2" w:rsidRDefault="007E04FA" w:rsidP="007E04FA">
      <w:pPr>
        <w:jc w:val="center"/>
        <w:rPr>
          <w:sz w:val="24"/>
          <w:szCs w:val="24"/>
        </w:rPr>
      </w:pPr>
      <w:r w:rsidRPr="001449C2">
        <w:rPr>
          <w:sz w:val="24"/>
          <w:szCs w:val="24"/>
        </w:rPr>
        <w:t>нежилых помещений, находящихся в муниципальной собственности Сосновоборского городского округа</w:t>
      </w:r>
      <w:r>
        <w:rPr>
          <w:sz w:val="24"/>
          <w:szCs w:val="24"/>
        </w:rPr>
        <w:t>,</w:t>
      </w:r>
      <w:r w:rsidRPr="001449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период их использования администрацией Сосновоборского городского округа </w:t>
      </w: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1910"/>
        <w:gridCol w:w="2201"/>
        <w:gridCol w:w="2676"/>
        <w:gridCol w:w="1860"/>
      </w:tblGrid>
      <w:tr w:rsidR="007E04FA" w:rsidRPr="001449C2" w:rsidTr="007E04FA">
        <w:trPr>
          <w:jc w:val="center"/>
        </w:trPr>
        <w:tc>
          <w:tcPr>
            <w:tcW w:w="1129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№ п/п </w:t>
            </w:r>
          </w:p>
        </w:tc>
        <w:tc>
          <w:tcPr>
            <w:tcW w:w="1910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Адрес </w:t>
            </w:r>
          </w:p>
        </w:tc>
        <w:tc>
          <w:tcPr>
            <w:tcW w:w="2201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Площадь в кв. м</w:t>
            </w:r>
          </w:p>
        </w:tc>
        <w:tc>
          <w:tcPr>
            <w:tcW w:w="2676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Тариф за содержание объектов нежилого фонда</w:t>
            </w:r>
          </w:p>
        </w:tc>
        <w:tc>
          <w:tcPr>
            <w:tcW w:w="1860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Стоимость ОДН за 1 (один) месяц</w:t>
            </w:r>
          </w:p>
        </w:tc>
      </w:tr>
      <w:tr w:rsidR="007E04FA" w:rsidRPr="001449C2" w:rsidTr="007E04FA">
        <w:trPr>
          <w:jc w:val="center"/>
        </w:trPr>
        <w:tc>
          <w:tcPr>
            <w:tcW w:w="1129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1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6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0" w:type="dxa"/>
          </w:tcPr>
          <w:p w:rsidR="007E04FA" w:rsidRPr="007E04FA" w:rsidRDefault="007E04FA" w:rsidP="007E04F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sz w:val="24"/>
          <w:szCs w:val="24"/>
        </w:rPr>
      </w:pPr>
    </w:p>
    <w:p w:rsidR="007E04FA" w:rsidRPr="001449C2" w:rsidRDefault="007E04FA" w:rsidP="007E04FA">
      <w:pPr>
        <w:ind w:left="-284" w:firstLine="710"/>
        <w:jc w:val="center"/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  <w:sectPr w:rsidR="007E04FA" w:rsidRPr="001449C2" w:rsidSect="004A4BFB">
          <w:headerReference w:type="even" r:id="rId18"/>
          <w:headerReference w:type="default" r:id="rId19"/>
          <w:headerReference w:type="first" r:id="rId20"/>
          <w:pgSz w:w="11906" w:h="16838"/>
          <w:pgMar w:top="1134" w:right="707" w:bottom="709" w:left="1560" w:header="720" w:footer="720" w:gutter="0"/>
          <w:cols w:space="720"/>
          <w:docGrid w:linePitch="272"/>
        </w:sectPr>
      </w:pPr>
    </w:p>
    <w:p w:rsidR="007E04FA" w:rsidRPr="001449C2" w:rsidRDefault="007E04FA" w:rsidP="007E04FA">
      <w:pPr>
        <w:jc w:val="right"/>
        <w:rPr>
          <w:sz w:val="24"/>
          <w:szCs w:val="24"/>
        </w:rPr>
      </w:pPr>
      <w:r w:rsidRPr="001449C2">
        <w:rPr>
          <w:sz w:val="24"/>
          <w:szCs w:val="24"/>
        </w:rPr>
        <w:lastRenderedPageBreak/>
        <w:t>Приложение № 5 к Порядку</w:t>
      </w: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Акт сдачи-приемки работ (оказанных услуг)</w:t>
      </w:r>
    </w:p>
    <w:p w:rsidR="007E04FA" w:rsidRPr="001449C2" w:rsidRDefault="007E04FA" w:rsidP="007E04FA">
      <w:pPr>
        <w:jc w:val="center"/>
        <w:rPr>
          <w:b/>
          <w:sz w:val="24"/>
          <w:szCs w:val="24"/>
        </w:rPr>
      </w:pPr>
    </w:p>
    <w:p w:rsidR="007E04FA" w:rsidRPr="001449C2" w:rsidRDefault="007E04FA" w:rsidP="007E04FA">
      <w:pPr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Получатель: __________________________________</w:t>
      </w:r>
    </w:p>
    <w:p w:rsidR="007E04FA" w:rsidRPr="001449C2" w:rsidRDefault="007E04FA" w:rsidP="007E04FA">
      <w:pPr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ab/>
      </w:r>
      <w:r w:rsidRPr="001449C2">
        <w:rPr>
          <w:b/>
          <w:sz w:val="24"/>
          <w:szCs w:val="24"/>
        </w:rPr>
        <w:tab/>
        <w:t>__</w:t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</w:r>
      <w:r w:rsidRPr="001449C2">
        <w:rPr>
          <w:b/>
          <w:sz w:val="24"/>
          <w:szCs w:val="24"/>
        </w:rPr>
        <w:softHyphen/>
        <w:t>__________________________________</w:t>
      </w:r>
    </w:p>
    <w:p w:rsidR="007E04FA" w:rsidRPr="001449C2" w:rsidRDefault="007E04FA" w:rsidP="007E04FA">
      <w:pPr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ab/>
      </w:r>
      <w:r w:rsidRPr="001449C2">
        <w:rPr>
          <w:b/>
          <w:sz w:val="24"/>
          <w:szCs w:val="24"/>
        </w:rPr>
        <w:tab/>
        <w:t>____________________________________</w:t>
      </w:r>
    </w:p>
    <w:p w:rsidR="007E04FA" w:rsidRPr="001449C2" w:rsidRDefault="007E04FA" w:rsidP="007E04FA">
      <w:pPr>
        <w:rPr>
          <w:b/>
          <w:sz w:val="24"/>
          <w:szCs w:val="24"/>
        </w:rPr>
      </w:pPr>
    </w:p>
    <w:p w:rsidR="007E04FA" w:rsidRPr="001449C2" w:rsidRDefault="007E04FA" w:rsidP="007E04FA">
      <w:pPr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>Собственник: _______________________________</w:t>
      </w:r>
    </w:p>
    <w:p w:rsidR="007E04FA" w:rsidRPr="001449C2" w:rsidRDefault="007E04FA" w:rsidP="007E04FA">
      <w:pPr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ab/>
        <w:t xml:space="preserve">       </w:t>
      </w:r>
      <w:r w:rsidRPr="001449C2">
        <w:rPr>
          <w:b/>
          <w:sz w:val="24"/>
          <w:szCs w:val="24"/>
        </w:rPr>
        <w:tab/>
        <w:t xml:space="preserve">  _______________________________</w:t>
      </w:r>
    </w:p>
    <w:p w:rsidR="007E04FA" w:rsidRPr="001449C2" w:rsidRDefault="007E04FA" w:rsidP="007E04FA">
      <w:pPr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 xml:space="preserve">                 </w:t>
      </w:r>
      <w:r w:rsidRPr="001449C2">
        <w:rPr>
          <w:b/>
          <w:sz w:val="24"/>
          <w:szCs w:val="24"/>
        </w:rPr>
        <w:tab/>
        <w:t xml:space="preserve">  _______________________________</w:t>
      </w:r>
    </w:p>
    <w:p w:rsidR="007E04FA" w:rsidRPr="001449C2" w:rsidRDefault="007E04FA" w:rsidP="007E04FA">
      <w:pPr>
        <w:rPr>
          <w:b/>
          <w:sz w:val="24"/>
          <w:szCs w:val="24"/>
        </w:rPr>
      </w:pPr>
      <w:r w:rsidRPr="001449C2">
        <w:rPr>
          <w:b/>
          <w:sz w:val="24"/>
          <w:szCs w:val="24"/>
        </w:rPr>
        <w:tab/>
      </w:r>
    </w:p>
    <w:p w:rsidR="007E04FA" w:rsidRPr="001449C2" w:rsidRDefault="007E04FA" w:rsidP="007E04FA">
      <w:pPr>
        <w:rPr>
          <w:b/>
          <w:sz w:val="24"/>
          <w:szCs w:val="24"/>
        </w:rPr>
      </w:pPr>
    </w:p>
    <w:p w:rsidR="007E04FA" w:rsidRPr="001449C2" w:rsidRDefault="007E04FA" w:rsidP="007E04FA">
      <w:pPr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3060"/>
        <w:gridCol w:w="1559"/>
        <w:gridCol w:w="1417"/>
        <w:gridCol w:w="1366"/>
        <w:gridCol w:w="1724"/>
      </w:tblGrid>
      <w:tr w:rsidR="007E04FA" w:rsidRPr="001449C2" w:rsidTr="007E04FA">
        <w:tc>
          <w:tcPr>
            <w:tcW w:w="763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№ п/п</w:t>
            </w:r>
          </w:p>
        </w:tc>
        <w:tc>
          <w:tcPr>
            <w:tcW w:w="3060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Наименование работ, услуг</w:t>
            </w:r>
          </w:p>
        </w:tc>
        <w:tc>
          <w:tcPr>
            <w:tcW w:w="1559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Кол-во</w:t>
            </w:r>
          </w:p>
        </w:tc>
        <w:tc>
          <w:tcPr>
            <w:tcW w:w="1417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Ед.</w:t>
            </w:r>
          </w:p>
        </w:tc>
        <w:tc>
          <w:tcPr>
            <w:tcW w:w="1366" w:type="dxa"/>
          </w:tcPr>
          <w:p w:rsidR="007E04FA" w:rsidRPr="007E04FA" w:rsidRDefault="007E04FA" w:rsidP="007E04FA">
            <w:pPr>
              <w:ind w:right="-26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Цена </w:t>
            </w:r>
          </w:p>
        </w:tc>
        <w:tc>
          <w:tcPr>
            <w:tcW w:w="1724" w:type="dxa"/>
          </w:tcPr>
          <w:p w:rsidR="007E04FA" w:rsidRPr="007E04FA" w:rsidRDefault="007E04FA" w:rsidP="007E04FA">
            <w:pPr>
              <w:ind w:firstLine="720"/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Сумма</w:t>
            </w:r>
          </w:p>
        </w:tc>
      </w:tr>
      <w:tr w:rsidR="007E04FA" w:rsidRPr="001449C2" w:rsidTr="007E04FA">
        <w:trPr>
          <w:trHeight w:val="3047"/>
        </w:trPr>
        <w:tc>
          <w:tcPr>
            <w:tcW w:w="763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Содержание нежилых помещений, находящихся в муниципальной собственности Сосновоборского городского округа в период их использования, в соответствии с Договором №_____ от ___.___. _____г.</w:t>
            </w: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</w:tr>
      <w:tr w:rsidR="007E04FA" w:rsidRPr="001449C2" w:rsidTr="007E04FA">
        <w:trPr>
          <w:trHeight w:val="442"/>
        </w:trPr>
        <w:tc>
          <w:tcPr>
            <w:tcW w:w="763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</w:tr>
      <w:tr w:rsidR="007E04FA" w:rsidRPr="001449C2" w:rsidTr="007E04FA">
        <w:trPr>
          <w:trHeight w:val="421"/>
        </w:trPr>
        <w:tc>
          <w:tcPr>
            <w:tcW w:w="763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</w:tr>
      <w:tr w:rsidR="007E04FA" w:rsidRPr="001449C2" w:rsidTr="007E04FA">
        <w:trPr>
          <w:trHeight w:val="421"/>
        </w:trPr>
        <w:tc>
          <w:tcPr>
            <w:tcW w:w="763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</w:tcPr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</w:tc>
      </w:tr>
    </w:tbl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  <w:r w:rsidRPr="001449C2">
        <w:rPr>
          <w:sz w:val="24"/>
          <w:szCs w:val="24"/>
        </w:rPr>
        <w:t>Всего выполнено работ (услуг) на сумму _____________ руб.</w:t>
      </w:r>
    </w:p>
    <w:p w:rsidR="007E04FA" w:rsidRPr="001449C2" w:rsidRDefault="007E04FA" w:rsidP="007E04FA">
      <w:pPr>
        <w:rPr>
          <w:sz w:val="24"/>
          <w:szCs w:val="24"/>
        </w:rPr>
      </w:pPr>
      <w:r w:rsidRPr="001449C2">
        <w:rPr>
          <w:sz w:val="24"/>
          <w:szCs w:val="24"/>
        </w:rPr>
        <w:t>(Сумма прописью)</w:t>
      </w:r>
    </w:p>
    <w:p w:rsidR="007E04FA" w:rsidRPr="001449C2" w:rsidRDefault="007E04FA" w:rsidP="007E04FA">
      <w:pPr>
        <w:rPr>
          <w:sz w:val="24"/>
          <w:szCs w:val="24"/>
        </w:rPr>
      </w:pPr>
    </w:p>
    <w:p w:rsidR="007E04FA" w:rsidRPr="001449C2" w:rsidRDefault="007E04FA" w:rsidP="007E04FA">
      <w:pPr>
        <w:rPr>
          <w:sz w:val="24"/>
          <w:szCs w:val="24"/>
        </w:rPr>
      </w:pPr>
      <w:r w:rsidRPr="001449C2">
        <w:rPr>
          <w:sz w:val="24"/>
          <w:szCs w:val="24"/>
        </w:rPr>
        <w:t xml:space="preserve">Вышеперечисленные работы (услуги) выполнены полностью и в срок. </w:t>
      </w:r>
    </w:p>
    <w:p w:rsidR="007E04FA" w:rsidRDefault="007E04FA" w:rsidP="007E04FA">
      <w:pPr>
        <w:rPr>
          <w:sz w:val="24"/>
          <w:szCs w:val="24"/>
        </w:rPr>
      </w:pPr>
      <w:r w:rsidRPr="001449C2">
        <w:rPr>
          <w:sz w:val="24"/>
          <w:szCs w:val="24"/>
        </w:rPr>
        <w:t xml:space="preserve">Собственник претензий по объему, качеству и срокам выполнения работ (услуг) не имеет. </w:t>
      </w:r>
    </w:p>
    <w:p w:rsidR="007E04FA" w:rsidRDefault="007E04FA" w:rsidP="007E04FA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7E04FA" w:rsidRPr="001449C2" w:rsidTr="007E04FA">
        <w:trPr>
          <w:trHeight w:val="2587"/>
        </w:trPr>
        <w:tc>
          <w:tcPr>
            <w:tcW w:w="4814" w:type="dxa"/>
          </w:tcPr>
          <w:p w:rsidR="007E04FA" w:rsidRPr="007E04FA" w:rsidRDefault="007E04FA" w:rsidP="005D27A3">
            <w:pPr>
              <w:rPr>
                <w:b/>
                <w:sz w:val="28"/>
                <w:szCs w:val="28"/>
              </w:rPr>
            </w:pPr>
          </w:p>
          <w:p w:rsidR="007E04FA" w:rsidRPr="007E04FA" w:rsidRDefault="007E04FA" w:rsidP="005D27A3">
            <w:pPr>
              <w:rPr>
                <w:b/>
                <w:sz w:val="28"/>
                <w:szCs w:val="28"/>
              </w:rPr>
            </w:pPr>
          </w:p>
          <w:p w:rsidR="007E04FA" w:rsidRPr="007E04FA" w:rsidRDefault="007E04FA" w:rsidP="005D27A3">
            <w:pPr>
              <w:rPr>
                <w:b/>
                <w:sz w:val="28"/>
                <w:szCs w:val="28"/>
              </w:rPr>
            </w:pPr>
            <w:r w:rsidRPr="007E04FA">
              <w:rPr>
                <w:b/>
                <w:sz w:val="28"/>
                <w:szCs w:val="28"/>
              </w:rPr>
              <w:t xml:space="preserve">Получатель </w:t>
            </w: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Управляющая организация</w:t>
            </w: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 xml:space="preserve">___________________Ф.И.О </w:t>
            </w: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.</w:t>
            </w: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М.П.</w:t>
            </w:r>
          </w:p>
        </w:tc>
        <w:tc>
          <w:tcPr>
            <w:tcW w:w="4815" w:type="dxa"/>
          </w:tcPr>
          <w:p w:rsidR="007E04FA" w:rsidRPr="007E04FA" w:rsidRDefault="007E04FA" w:rsidP="005D27A3">
            <w:pPr>
              <w:rPr>
                <w:b/>
                <w:sz w:val="28"/>
                <w:szCs w:val="28"/>
              </w:rPr>
            </w:pPr>
          </w:p>
          <w:p w:rsidR="007E04FA" w:rsidRPr="007E04FA" w:rsidRDefault="007E04FA" w:rsidP="005D27A3">
            <w:pPr>
              <w:rPr>
                <w:b/>
                <w:sz w:val="28"/>
                <w:szCs w:val="28"/>
              </w:rPr>
            </w:pPr>
          </w:p>
          <w:p w:rsidR="007E04FA" w:rsidRPr="007E04FA" w:rsidRDefault="007E04FA" w:rsidP="005D27A3">
            <w:pPr>
              <w:rPr>
                <w:b/>
                <w:sz w:val="28"/>
                <w:szCs w:val="28"/>
              </w:rPr>
            </w:pPr>
            <w:r w:rsidRPr="007E04FA">
              <w:rPr>
                <w:b/>
                <w:sz w:val="28"/>
                <w:szCs w:val="28"/>
              </w:rPr>
              <w:t xml:space="preserve">Собственник </w:t>
            </w:r>
          </w:p>
          <w:p w:rsidR="007E04FA" w:rsidRPr="007E04FA" w:rsidRDefault="007E04FA" w:rsidP="005D27A3">
            <w:pPr>
              <w:rPr>
                <w:sz w:val="28"/>
                <w:szCs w:val="28"/>
              </w:rPr>
            </w:pP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Администрация муниципального образования Сосновоборский городской округ Ленинградской области</w:t>
            </w: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_________________________Ф.И.О.</w:t>
            </w: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</w:p>
          <w:p w:rsidR="007E04FA" w:rsidRPr="007E04FA" w:rsidRDefault="007E04FA" w:rsidP="005D27A3">
            <w:pPr>
              <w:rPr>
                <w:sz w:val="24"/>
                <w:szCs w:val="24"/>
              </w:rPr>
            </w:pPr>
            <w:r w:rsidRPr="007E04FA">
              <w:rPr>
                <w:sz w:val="24"/>
                <w:szCs w:val="24"/>
              </w:rPr>
              <w:t>М.П.</w:t>
            </w:r>
          </w:p>
        </w:tc>
      </w:tr>
    </w:tbl>
    <w:p w:rsidR="007E04FA" w:rsidRPr="00703EF0" w:rsidRDefault="007E04FA" w:rsidP="007E04FA">
      <w:pPr>
        <w:rPr>
          <w:sz w:val="24"/>
          <w:szCs w:val="24"/>
        </w:rPr>
      </w:pPr>
    </w:p>
    <w:sectPr w:rsidR="007E04FA" w:rsidRPr="00703EF0" w:rsidSect="00DA7219">
      <w:headerReference w:type="default" r:id="rId21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E5F" w:rsidRDefault="00DD3E5F" w:rsidP="00762166">
      <w:r>
        <w:separator/>
      </w:r>
    </w:p>
  </w:endnote>
  <w:endnote w:type="continuationSeparator" w:id="0">
    <w:p w:rsidR="00DD3E5F" w:rsidRDefault="00DD3E5F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9F7" w:rsidRDefault="007129F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9F7" w:rsidRDefault="007129F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9F7" w:rsidRDefault="007129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E5F" w:rsidRDefault="00DD3E5F" w:rsidP="00762166">
      <w:r>
        <w:separator/>
      </w:r>
    </w:p>
  </w:footnote>
  <w:footnote w:type="continuationSeparator" w:id="0">
    <w:p w:rsidR="00DD3E5F" w:rsidRDefault="00DD3E5F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9F7" w:rsidRDefault="007129F7">
    <w:pPr>
      <w:pStyle w:val="a3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4FA" w:rsidRDefault="00DD3E5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0.35pt;margin-top:34pt;width:4.8pt;height:10.9pt;z-index:-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" filled="f" stroked="f">
          <v:textbox style="mso-fit-shape-to-text:t" inset="0,0,0,0">
            <w:txbxContent>
              <w:p w:rsidR="007E04FA" w:rsidRDefault="007E04FA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4FA" w:rsidRDefault="007E04F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9F7" w:rsidRDefault="007129F7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4FA" w:rsidRDefault="00DD3E5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49" type="#_x0000_t202" style="position:absolute;margin-left:541.1pt;margin-top:34pt;width:4.8pt;height:10.9pt;z-index:-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" filled="f" stroked="f">
          <v:textbox style="mso-fit-shape-to-text:t" inset="0,0,0,0">
            <w:txbxContent>
              <w:p w:rsidR="007E04FA" w:rsidRDefault="00D631A2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7E04FA"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7E04FA" w:rsidRPr="00176A76">
                  <w:rPr>
                    <w:rStyle w:val="95pt"/>
                    <w:noProof/>
                  </w:rPr>
                  <w:t>8</w:t>
                </w:r>
                <w:r>
                  <w:rPr>
                    <w:rStyle w:val="9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4FA" w:rsidRDefault="00DD3E5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0" type="#_x0000_t202" style="position:absolute;margin-left:550.5pt;margin-top:34pt;width:4.55pt;height:11.5pt;z-index:-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" filled="f" stroked="f">
          <v:textbox style="mso-fit-shape-to-text:t" inset="0,0,0,0">
            <w:txbxContent>
              <w:p w:rsidR="007E04FA" w:rsidRDefault="007E04FA">
                <w:pPr>
                  <w:pStyle w:val="aa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4FA" w:rsidRDefault="00DD3E5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1" type="#_x0000_t202" style="position:absolute;margin-left:550.35pt;margin-top:34pt;width:4.8pt;height:10.9pt;z-index:-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" filled="f" stroked="f">
          <v:textbox style="mso-fit-shape-to-text:t" inset="0,0,0,0">
            <w:txbxContent>
              <w:p w:rsidR="007E04FA" w:rsidRDefault="007E04FA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rStyle w:val="95pt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4FA" w:rsidRDefault="007E04FA">
    <w:pPr>
      <w:pStyle w:val="a3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4FA" w:rsidRDefault="00DD3E5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1.1pt;margin-top:34pt;width:4.8pt;height:10.9pt;z-index:-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" filled="f" stroked="f">
          <v:textbox style="mso-fit-shape-to-text:t" inset="0,0,0,0">
            <w:txbxContent>
              <w:p w:rsidR="007E04FA" w:rsidRDefault="00D631A2">
                <w:pPr>
                  <w:pStyle w:val="aa"/>
                  <w:shd w:val="clear" w:color="auto" w:fill="auto"/>
                  <w:spacing w:line="240" w:lineRule="auto"/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7E04FA"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7E04FA" w:rsidRPr="00176A76">
                  <w:rPr>
                    <w:rStyle w:val="95pt"/>
                    <w:noProof/>
                  </w:rPr>
                  <w:t>8</w:t>
                </w:r>
                <w:r>
                  <w:rPr>
                    <w:rStyle w:val="9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4FA" w:rsidRDefault="00DD3E5F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50.5pt;margin-top:34pt;width:4.55pt;height:11.5pt;z-index:-5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" filled="f" stroked="f">
          <v:textbox style="mso-fit-shape-to-text:t" inset="0,0,0,0">
            <w:txbxContent>
              <w:p w:rsidR="007E04FA" w:rsidRDefault="007E04FA">
                <w:pPr>
                  <w:pStyle w:val="aa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14928"/>
    <w:multiLevelType w:val="hybridMultilevel"/>
    <w:tmpl w:val="A78AF0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1172F"/>
    <w:multiLevelType w:val="hybridMultilevel"/>
    <w:tmpl w:val="E81AD3E0"/>
    <w:lvl w:ilvl="0" w:tplc="FF6C6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227553"/>
    <w:multiLevelType w:val="hybridMultilevel"/>
    <w:tmpl w:val="710A1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64C1A"/>
    <w:multiLevelType w:val="hybridMultilevel"/>
    <w:tmpl w:val="38687A8E"/>
    <w:lvl w:ilvl="0" w:tplc="95740A9A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22D7560"/>
    <w:multiLevelType w:val="hybridMultilevel"/>
    <w:tmpl w:val="97C270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D66AD"/>
    <w:multiLevelType w:val="hybridMultilevel"/>
    <w:tmpl w:val="6AFA6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64C8F"/>
    <w:multiLevelType w:val="hybridMultilevel"/>
    <w:tmpl w:val="CECABE1C"/>
    <w:lvl w:ilvl="0" w:tplc="04190017">
      <w:start w:val="1"/>
      <w:numFmt w:val="lowerLett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0E0CA9"/>
    <w:multiLevelType w:val="hybridMultilevel"/>
    <w:tmpl w:val="5F663CF0"/>
    <w:lvl w:ilvl="0" w:tplc="D88C2010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NotTrackMoves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fe29133b-690c-49fa-8f87-6169925f1e89"/>
  </w:docVars>
  <w:rsids>
    <w:rsidRoot w:val="00D631A2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3E4E3C"/>
    <w:rsid w:val="00425E4E"/>
    <w:rsid w:val="004442B1"/>
    <w:rsid w:val="00455CF7"/>
    <w:rsid w:val="00456157"/>
    <w:rsid w:val="00481632"/>
    <w:rsid w:val="00497C95"/>
    <w:rsid w:val="004A334F"/>
    <w:rsid w:val="004B0515"/>
    <w:rsid w:val="004B284E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29F7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7E04FA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0414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631A2"/>
    <w:rsid w:val="00D81EB0"/>
    <w:rsid w:val="00D844DA"/>
    <w:rsid w:val="00D90893"/>
    <w:rsid w:val="00D93055"/>
    <w:rsid w:val="00DA0175"/>
    <w:rsid w:val="00DA7219"/>
    <w:rsid w:val="00DD0BD7"/>
    <w:rsid w:val="00DD3401"/>
    <w:rsid w:val="00DD3E5F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C817E7F"/>
  <w15:docId w15:val="{235F3FB0-4CCD-417E-B615-95163BE3E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7E04FA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DA721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rsid w:val="007E04FA"/>
    <w:rPr>
      <w:rFonts w:ascii="Times New Roman" w:eastAsia="Times New Roman" w:hAnsi="Times New Roman"/>
      <w:sz w:val="24"/>
    </w:rPr>
  </w:style>
  <w:style w:type="character" w:customStyle="1" w:styleId="a9">
    <w:name w:val="Колонтитул_"/>
    <w:link w:val="aa"/>
    <w:rsid w:val="007E04FA"/>
    <w:rPr>
      <w:shd w:val="clear" w:color="auto" w:fill="FFFFFF"/>
    </w:rPr>
  </w:style>
  <w:style w:type="character" w:customStyle="1" w:styleId="95pt">
    <w:name w:val="Колонтитул + 9;5 pt"/>
    <w:rsid w:val="007E04FA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aa">
    <w:name w:val="Колонтитул"/>
    <w:basedOn w:val="a"/>
    <w:link w:val="a9"/>
    <w:rsid w:val="007E04FA"/>
    <w:pPr>
      <w:widowControl w:val="0"/>
      <w:shd w:val="clear" w:color="auto" w:fill="FFFFFF"/>
      <w:spacing w:line="0" w:lineRule="atLeast"/>
    </w:pPr>
    <w:rPr>
      <w:rFonts w:ascii="Calibri" w:eastAsia="Calibri" w:hAnsi="Calibri"/>
    </w:rPr>
  </w:style>
  <w:style w:type="table" w:styleId="ab">
    <w:name w:val="Table Grid"/>
    <w:basedOn w:val="a1"/>
    <w:rsid w:val="007E04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0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header" Target="header1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\AppData\Local\Temp\bdttmp\50c186a6-d0db-453c-af2e-95223896511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50c186a6-d0db-453c-af2e-952238965114.dot</Template>
  <TotalTime>2</TotalTime>
  <Pages>28</Pages>
  <Words>6720</Words>
  <Characters>38308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obchmash</dc:creator>
  <cp:keywords/>
  <cp:lastModifiedBy>  </cp:lastModifiedBy>
  <cp:revision>3</cp:revision>
  <cp:lastPrinted>2026-08-10T09:17:00Z</cp:lastPrinted>
  <dcterms:created xsi:type="dcterms:W3CDTF">2026-08-14T11:17:00Z</dcterms:created>
  <dcterms:modified xsi:type="dcterms:W3CDTF">2026-08-14T12:09:00Z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fe29133b-690c-49fa-8f87-6169925f1e89</vt:lpwstr>
  </property>
</Properties>
</file>