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E2D24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6E2D24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3A441C" w:rsidRDefault="003A441C" w:rsidP="003A441C">
      <w:pPr>
        <w:rPr>
          <w:sz w:val="24"/>
        </w:rPr>
      </w:pPr>
      <w:r>
        <w:rPr>
          <w:sz w:val="24"/>
        </w:rPr>
        <w:t xml:space="preserve">                                                      от 05/10/2026 № 2995</w:t>
      </w:r>
    </w:p>
    <w:p w:rsidR="00DD4387" w:rsidRDefault="00DD4387" w:rsidP="00DD4387">
      <w:pPr>
        <w:pStyle w:val="afd"/>
        <w:ind w:right="3117"/>
        <w:contextualSpacing/>
      </w:pPr>
    </w:p>
    <w:p w:rsidR="00DD4387" w:rsidRPr="00640EE3" w:rsidRDefault="00DD4387" w:rsidP="00DD4387">
      <w:pPr>
        <w:pStyle w:val="afd"/>
        <w:ind w:right="3117"/>
        <w:contextualSpacing/>
      </w:pPr>
      <w:r w:rsidRPr="00C43072">
        <w:t xml:space="preserve">Об утверждении </w:t>
      </w:r>
      <w:r w:rsidRPr="004849EE">
        <w:t>Схемы размещения рекламных конструкций на территории муниципального образования Сосновоборский городско</w:t>
      </w:r>
      <w:r>
        <w:t>й округ Ленинградской области</w:t>
      </w:r>
    </w:p>
    <w:p w:rsidR="00DD4387" w:rsidRDefault="00DD4387" w:rsidP="00DD4387">
      <w:pPr>
        <w:jc w:val="both"/>
        <w:rPr>
          <w:b/>
          <w:bCs/>
        </w:rPr>
      </w:pPr>
    </w:p>
    <w:p w:rsidR="00DD4387" w:rsidRDefault="00DD4387" w:rsidP="00DD4387">
      <w:pPr>
        <w:jc w:val="both"/>
        <w:rPr>
          <w:b/>
          <w:bCs/>
        </w:rPr>
      </w:pPr>
    </w:p>
    <w:p w:rsidR="00DD4387" w:rsidRDefault="00DD4387" w:rsidP="00DD4387">
      <w:pPr>
        <w:jc w:val="both"/>
        <w:rPr>
          <w:b/>
          <w:bCs/>
        </w:rPr>
      </w:pPr>
    </w:p>
    <w:p w:rsidR="00DD4387" w:rsidRPr="00DD4387" w:rsidRDefault="00DD4387" w:rsidP="00DD4387">
      <w:pPr>
        <w:jc w:val="both"/>
        <w:rPr>
          <w:b/>
          <w:bCs/>
          <w:sz w:val="16"/>
          <w:szCs w:val="16"/>
        </w:rPr>
      </w:pPr>
    </w:p>
    <w:p w:rsidR="00DD4387" w:rsidRPr="00DD4387" w:rsidRDefault="00DD4387" w:rsidP="00DD4387">
      <w:pPr>
        <w:ind w:firstLine="851"/>
        <w:contextualSpacing/>
        <w:jc w:val="both"/>
        <w:rPr>
          <w:bCs/>
          <w:sz w:val="24"/>
          <w:szCs w:val="24"/>
        </w:rPr>
      </w:pPr>
      <w:r w:rsidRPr="00DD4387">
        <w:rPr>
          <w:bCs/>
          <w:sz w:val="24"/>
          <w:szCs w:val="24"/>
        </w:rPr>
        <w:t xml:space="preserve">В целях реализации на территории муниципального образования Сосновоборский городской округ Ленинградской области Федерального закона Российской Федерации                 от 06.10.2006 № 38-ФЗ «О рекламе», во исполнение постановления Правительства Ленинградской области от 20.03.2014  № 69 «О мерах по реализации Федерального закона «О рекламе» и внесении изменений в постановление Правительства Ленинградской области от 04.05.2009 № 125 «О реорганизации комитета по информационно-аналитическому обеспечению Ленинградской области», с учетом государственного стандарта Российской Федерации, принятого и введенного в действие Постановлением Госстандарта России от 22.04.2003 № 124-ст «Наружная реклама на автомобильных дорогах и территориях городских и сельских поселений. Общее технические требования к средствам наружной рекламы. Правила размещения», Сводного заключения комитета по печати и связям с общественностью Ленинградской области от 21.09.2026 Исх.№ 01-06-2169/2026 «О предварительном согласовании итоговой версии схемы размещения рекламных конструкций на территории муниципального образования Сосновоборский городской округ Ленинградской области», администрация Сосновоборского городского округа                          </w:t>
      </w:r>
      <w:r w:rsidRPr="00DD4387">
        <w:rPr>
          <w:b/>
          <w:sz w:val="24"/>
          <w:szCs w:val="24"/>
        </w:rPr>
        <w:t>п о с т а н о в л я е т: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b/>
          <w:bCs/>
          <w:color w:val="000000"/>
          <w:spacing w:val="50"/>
          <w:sz w:val="24"/>
          <w:szCs w:val="24"/>
          <w:shd w:val="clear" w:color="auto" w:fill="FFFFFF"/>
          <w:lang w:bidi="ru-RU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1. </w:t>
      </w:r>
      <w:r w:rsidRPr="00DD4387">
        <w:rPr>
          <w:bCs/>
          <w:kern w:val="36"/>
          <w:sz w:val="24"/>
          <w:szCs w:val="24"/>
        </w:rPr>
        <w:t xml:space="preserve">Утвердить </w:t>
      </w:r>
      <w:r w:rsidRPr="00DD4387">
        <w:rPr>
          <w:sz w:val="24"/>
          <w:szCs w:val="24"/>
        </w:rPr>
        <w:t xml:space="preserve">Схему размещения рекламных конструкций на территории муниципального образования Сосновоборский городской округ Ленинградской области (Приложение). 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2. Признать утратившим силу: </w:t>
      </w: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DD4387">
        <w:rPr>
          <w:sz w:val="24"/>
          <w:szCs w:val="24"/>
        </w:rPr>
        <w:t>2.1. Постановление администрации Сосновоборского городского округа от 13.10.2017 № 2306 «Об утверждении Схемы размещения рекламных конструкций на территории муниципального образования Сосновоборский городской округ Ленинградской области»</w:t>
      </w:r>
      <w:r w:rsidRPr="00DD4387">
        <w:rPr>
          <w:bCs/>
          <w:sz w:val="24"/>
          <w:szCs w:val="24"/>
        </w:rPr>
        <w:t>.</w:t>
      </w:r>
    </w:p>
    <w:p w:rsidR="00DD4387" w:rsidRPr="00DD4387" w:rsidRDefault="00DD4387" w:rsidP="00DD4387">
      <w:pPr>
        <w:pStyle w:val="afd"/>
        <w:ind w:firstLine="709"/>
        <w:contextualSpacing/>
        <w:jc w:val="both"/>
        <w:rPr>
          <w:bCs/>
        </w:rPr>
      </w:pPr>
      <w:r w:rsidRPr="00DD4387">
        <w:rPr>
          <w:bCs/>
        </w:rPr>
        <w:t xml:space="preserve">2.2. </w:t>
      </w:r>
      <w:r w:rsidRPr="00DD4387">
        <w:t>Постановление администрации Сосновоборского городского округа от 23.01.2020 № 103 «О внесении изменений в постановление администрации Сосновоборского городского округа от 13.10.2017 № 2306 «Об утверждении Схемы размещения рекламных конструкций на территории муниципального образования Сосновоборский городской округ Ленинградской области»</w:t>
      </w:r>
      <w:r w:rsidRPr="00DD4387">
        <w:rPr>
          <w:bCs/>
        </w:rPr>
        <w:t>.</w:t>
      </w:r>
    </w:p>
    <w:p w:rsidR="00DD4387" w:rsidRDefault="00DD4387" w:rsidP="00DD4387">
      <w:pPr>
        <w:jc w:val="both"/>
        <w:rPr>
          <w:sz w:val="24"/>
          <w:szCs w:val="24"/>
        </w:rPr>
      </w:pPr>
      <w:r w:rsidRPr="00DD4387">
        <w:rPr>
          <w:sz w:val="24"/>
          <w:szCs w:val="24"/>
        </w:rPr>
        <w:t xml:space="preserve">       </w:t>
      </w:r>
      <w:r w:rsidRPr="00DD4387">
        <w:rPr>
          <w:sz w:val="24"/>
          <w:szCs w:val="24"/>
        </w:rPr>
        <w:tab/>
      </w:r>
    </w:p>
    <w:p w:rsidR="00DD4387" w:rsidRPr="00DD4387" w:rsidRDefault="00DD4387" w:rsidP="00DD4387">
      <w:pPr>
        <w:ind w:firstLine="708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387">
        <w:rPr>
          <w:sz w:val="24"/>
          <w:szCs w:val="24"/>
        </w:rPr>
        <w:t>4. Отделу по связям с общественностью (пресс-центр) администрации разметить настоящее постановление на официальном сайте Сосновоборского городского округа.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>5. Настоящее постановление вступает в силу со дня официального обнародования.</w:t>
      </w:r>
    </w:p>
    <w:p w:rsid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</w:p>
    <w:p w:rsidR="00DD4387" w:rsidRPr="00DD4387" w:rsidRDefault="00DD4387" w:rsidP="00DD4387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DD4387">
        <w:rPr>
          <w:rFonts w:eastAsia="Calibri"/>
          <w:sz w:val="24"/>
          <w:szCs w:val="24"/>
        </w:rPr>
        <w:t xml:space="preserve">6. </w:t>
      </w:r>
      <w:r w:rsidRPr="00DD4387">
        <w:rPr>
          <w:sz w:val="24"/>
          <w:szCs w:val="24"/>
        </w:rPr>
        <w:t>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DD4387" w:rsidRPr="00DD4387" w:rsidRDefault="00DD4387" w:rsidP="00DD4387">
      <w:pPr>
        <w:pStyle w:val="afb"/>
        <w:tabs>
          <w:tab w:val="left" w:pos="1134"/>
        </w:tabs>
        <w:spacing w:after="0"/>
        <w:ind w:left="0"/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  <w:r w:rsidRPr="00DD4387">
        <w:rPr>
          <w:sz w:val="24"/>
          <w:szCs w:val="24"/>
        </w:rPr>
        <w:t>Глава Сосновоборского городского округа                                                            А.Н. Афанасьев</w:t>
      </w: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jc w:val="both"/>
        <w:rPr>
          <w:sz w:val="24"/>
          <w:szCs w:val="24"/>
        </w:rPr>
      </w:pPr>
    </w:p>
    <w:p w:rsidR="00DD4387" w:rsidRPr="00DD4387" w:rsidRDefault="00DD4387" w:rsidP="00DD4387">
      <w:pPr>
        <w:jc w:val="both"/>
        <w:rPr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D4387" w:rsidRDefault="00DD4387" w:rsidP="00DD4387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47EF3" w:rsidRPr="00AF57E4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F57E4">
        <w:rPr>
          <w:rFonts w:ascii="Times New Roman" w:hAnsi="Times New Roman" w:cs="Times New Roman"/>
          <w:b w:val="0"/>
          <w:sz w:val="24"/>
          <w:szCs w:val="24"/>
        </w:rPr>
        <w:t>УТВЕРЖДЕН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</w:p>
    <w:p w:rsidR="00547EF3" w:rsidRPr="008E0627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E062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постановлением администрации </w:t>
      </w:r>
    </w:p>
    <w:p w:rsidR="00547EF3" w:rsidRPr="008E0627" w:rsidRDefault="00547EF3" w:rsidP="00547EF3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E062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Сосновоборского городского округа </w:t>
      </w:r>
    </w:p>
    <w:p w:rsidR="00547EF3" w:rsidRPr="00E23452" w:rsidRDefault="00547EF3" w:rsidP="00547EF3">
      <w:pPr>
        <w:jc w:val="right"/>
        <w:rPr>
          <w:sz w:val="24"/>
          <w:szCs w:val="24"/>
        </w:rPr>
      </w:pPr>
      <w:r w:rsidRPr="00E23452">
        <w:rPr>
          <w:sz w:val="24"/>
          <w:szCs w:val="24"/>
        </w:rPr>
        <w:t>от 05/10/2026 № 2995</w:t>
      </w:r>
    </w:p>
    <w:p w:rsidR="00547EF3" w:rsidRDefault="00547EF3" w:rsidP="00547EF3">
      <w:pPr>
        <w:jc w:val="right"/>
      </w:pPr>
      <w:r w:rsidRPr="008E0627">
        <w:t xml:space="preserve">                                                                                              </w:t>
      </w:r>
    </w:p>
    <w:p w:rsidR="00547EF3" w:rsidRPr="008E0627" w:rsidRDefault="00547EF3" w:rsidP="00547EF3">
      <w:pPr>
        <w:jc w:val="right"/>
      </w:pPr>
      <w:r w:rsidRPr="008E0627">
        <w:t xml:space="preserve"> (Приложение)</w:t>
      </w:r>
    </w:p>
    <w:p w:rsidR="00547EF3" w:rsidRPr="000A4508" w:rsidRDefault="00547EF3" w:rsidP="00547EF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</w:rPr>
      </w:pPr>
      <w:bookmarkStart w:id="0" w:name="_GoBack"/>
      <w:bookmarkEnd w:id="0"/>
    </w:p>
    <w:p w:rsidR="00547EF3" w:rsidRDefault="00547EF3" w:rsidP="00547EF3">
      <w:pPr>
        <w:pStyle w:val="ConsPlusTitle"/>
        <w:jc w:val="center"/>
        <w:outlineLvl w:val="0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  <w:r>
        <w:t>СХЕМА</w:t>
      </w:r>
    </w:p>
    <w:p w:rsidR="00547EF3" w:rsidRDefault="00547EF3" w:rsidP="00547EF3">
      <w:pPr>
        <w:jc w:val="center"/>
      </w:pPr>
      <w:r>
        <w:t>размещения рекламных конструкций</w:t>
      </w:r>
    </w:p>
    <w:p w:rsidR="00547EF3" w:rsidRPr="00706059" w:rsidRDefault="00547EF3" w:rsidP="00547EF3">
      <w:pPr>
        <w:jc w:val="center"/>
        <w:rPr>
          <w:u w:val="single"/>
        </w:rPr>
      </w:pPr>
      <w:r>
        <w:t xml:space="preserve">на территории </w:t>
      </w:r>
      <w:r w:rsidRPr="00C920A2">
        <w:t>муниципального образования</w:t>
      </w:r>
      <w:r w:rsidRPr="00706059">
        <w:rPr>
          <w:u w:val="single"/>
        </w:rPr>
        <w:t xml:space="preserve"> </w:t>
      </w:r>
    </w:p>
    <w:p w:rsidR="00547EF3" w:rsidRPr="00706059" w:rsidRDefault="00547EF3" w:rsidP="00547EF3">
      <w:pPr>
        <w:jc w:val="center"/>
        <w:rPr>
          <w:u w:val="single"/>
        </w:rPr>
      </w:pPr>
      <w:r w:rsidRPr="00706059">
        <w:rPr>
          <w:u w:val="single"/>
        </w:rPr>
        <w:t>Сосновоборский городской округ Ленинградской области</w:t>
      </w:r>
    </w:p>
    <w:p w:rsidR="00547EF3" w:rsidRDefault="00547EF3" w:rsidP="00547EF3">
      <w:pPr>
        <w:jc w:val="center"/>
      </w:pPr>
      <w:r w:rsidRPr="00706059">
        <w:t>(наименование муниципального образования Ленинградской области)</w:t>
      </w: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  <w:r>
        <w:t>СОДЕРЖАНИЕ</w:t>
      </w:r>
    </w:p>
    <w:p w:rsidR="00547EF3" w:rsidRDefault="00547EF3" w:rsidP="00547EF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7904"/>
        <w:gridCol w:w="1008"/>
      </w:tblGrid>
      <w:tr w:rsidR="00547EF3" w:rsidTr="00647987">
        <w:trPr>
          <w:trHeight w:val="498"/>
        </w:trPr>
        <w:tc>
          <w:tcPr>
            <w:tcW w:w="942" w:type="dxa"/>
            <w:vAlign w:val="center"/>
          </w:tcPr>
          <w:p w:rsidR="00547EF3" w:rsidRPr="007F3E92" w:rsidRDefault="00547EF3" w:rsidP="00647987">
            <w:pPr>
              <w:jc w:val="center"/>
              <w:rPr>
                <w:b/>
              </w:rPr>
            </w:pPr>
            <w:r w:rsidRPr="007F3E92">
              <w:rPr>
                <w:b/>
              </w:rPr>
              <w:t>№ п/п</w:t>
            </w:r>
          </w:p>
        </w:tc>
        <w:tc>
          <w:tcPr>
            <w:tcW w:w="7904" w:type="dxa"/>
            <w:vAlign w:val="center"/>
          </w:tcPr>
          <w:p w:rsidR="00547EF3" w:rsidRPr="007F3E92" w:rsidRDefault="00547EF3" w:rsidP="00647987">
            <w:pPr>
              <w:jc w:val="center"/>
              <w:rPr>
                <w:b/>
              </w:rPr>
            </w:pPr>
            <w:r w:rsidRPr="007F3E92">
              <w:rPr>
                <w:b/>
              </w:rPr>
              <w:t>Наименование документа</w:t>
            </w:r>
          </w:p>
        </w:tc>
        <w:tc>
          <w:tcPr>
            <w:tcW w:w="1008" w:type="dxa"/>
            <w:vAlign w:val="center"/>
          </w:tcPr>
          <w:p w:rsidR="00547EF3" w:rsidRPr="007F3E92" w:rsidRDefault="00547EF3" w:rsidP="00647987">
            <w:pPr>
              <w:jc w:val="center"/>
              <w:rPr>
                <w:b/>
              </w:rPr>
            </w:pPr>
            <w:r>
              <w:rPr>
                <w:b/>
              </w:rPr>
              <w:t>Листов</w:t>
            </w:r>
          </w:p>
        </w:tc>
      </w:tr>
      <w:tr w:rsidR="00547EF3" w:rsidTr="00647987">
        <w:trPr>
          <w:trHeight w:val="121"/>
        </w:trPr>
        <w:tc>
          <w:tcPr>
            <w:tcW w:w="942" w:type="dxa"/>
            <w:vAlign w:val="center"/>
          </w:tcPr>
          <w:p w:rsidR="00547EF3" w:rsidRPr="007F3E92" w:rsidRDefault="00547EF3" w:rsidP="00647987">
            <w:pPr>
              <w:jc w:val="center"/>
            </w:pPr>
            <w:r>
              <w:t>1</w:t>
            </w:r>
          </w:p>
        </w:tc>
        <w:tc>
          <w:tcPr>
            <w:tcW w:w="7904" w:type="dxa"/>
            <w:vAlign w:val="center"/>
          </w:tcPr>
          <w:p w:rsidR="00547EF3" w:rsidRPr="007F3E92" w:rsidRDefault="00547EF3" w:rsidP="00647987">
            <w:r w:rsidRPr="007F3E92">
              <w:t>Пояснительная записка</w:t>
            </w:r>
          </w:p>
        </w:tc>
        <w:tc>
          <w:tcPr>
            <w:tcW w:w="1008" w:type="dxa"/>
            <w:vAlign w:val="center"/>
          </w:tcPr>
          <w:p w:rsidR="00547EF3" w:rsidRPr="007F3E92" w:rsidRDefault="00547EF3" w:rsidP="00647987">
            <w:pPr>
              <w:jc w:val="center"/>
            </w:pPr>
            <w:r>
              <w:t>2</w:t>
            </w:r>
          </w:p>
        </w:tc>
      </w:tr>
      <w:tr w:rsidR="00547EF3" w:rsidTr="00647987">
        <w:trPr>
          <w:trHeight w:val="121"/>
        </w:trPr>
        <w:tc>
          <w:tcPr>
            <w:tcW w:w="942" w:type="dxa"/>
            <w:vAlign w:val="center"/>
          </w:tcPr>
          <w:p w:rsidR="00547EF3" w:rsidRDefault="00547EF3" w:rsidP="00647987">
            <w:pPr>
              <w:jc w:val="center"/>
            </w:pPr>
            <w:r>
              <w:t>2</w:t>
            </w:r>
          </w:p>
        </w:tc>
        <w:tc>
          <w:tcPr>
            <w:tcW w:w="7904" w:type="dxa"/>
            <w:vAlign w:val="center"/>
          </w:tcPr>
          <w:p w:rsidR="00547EF3" w:rsidRPr="007F3E92" w:rsidRDefault="00547EF3" w:rsidP="00647987">
            <w:r>
              <w:t>Типологии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Default="00547EF3" w:rsidP="00647987">
            <w:pPr>
              <w:jc w:val="center"/>
            </w:pPr>
            <w:r>
              <w:t>3</w:t>
            </w:r>
          </w:p>
        </w:tc>
      </w:tr>
      <w:tr w:rsidR="00547EF3" w:rsidTr="00647987">
        <w:trPr>
          <w:trHeight w:val="70"/>
        </w:trPr>
        <w:tc>
          <w:tcPr>
            <w:tcW w:w="942" w:type="dxa"/>
            <w:vAlign w:val="center"/>
          </w:tcPr>
          <w:p w:rsidR="00547EF3" w:rsidRPr="00140033" w:rsidRDefault="00547EF3" w:rsidP="00647987">
            <w:pPr>
              <w:jc w:val="center"/>
            </w:pPr>
            <w:r w:rsidRPr="00140033">
              <w:t>3</w:t>
            </w:r>
          </w:p>
        </w:tc>
        <w:tc>
          <w:tcPr>
            <w:tcW w:w="7904" w:type="dxa"/>
            <w:vAlign w:val="center"/>
          </w:tcPr>
          <w:p w:rsidR="00547EF3" w:rsidRPr="00140033" w:rsidRDefault="00547EF3" w:rsidP="00647987">
            <w:r w:rsidRPr="00140033">
              <w:t>Картографические материалы с разметкой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Pr="00495500" w:rsidRDefault="00547EF3" w:rsidP="00647987">
            <w:pPr>
              <w:jc w:val="center"/>
            </w:pPr>
            <w:r>
              <w:t>49</w:t>
            </w:r>
          </w:p>
        </w:tc>
      </w:tr>
      <w:tr w:rsidR="00547EF3" w:rsidTr="00647987">
        <w:trPr>
          <w:trHeight w:val="70"/>
        </w:trPr>
        <w:tc>
          <w:tcPr>
            <w:tcW w:w="942" w:type="dxa"/>
            <w:vAlign w:val="center"/>
          </w:tcPr>
          <w:p w:rsidR="00547EF3" w:rsidRPr="00A7514C" w:rsidRDefault="00547EF3" w:rsidP="00647987">
            <w:pPr>
              <w:jc w:val="center"/>
            </w:pPr>
            <w:r w:rsidRPr="00A7514C">
              <w:t>4</w:t>
            </w:r>
          </w:p>
        </w:tc>
        <w:tc>
          <w:tcPr>
            <w:tcW w:w="7904" w:type="dxa"/>
            <w:vAlign w:val="center"/>
          </w:tcPr>
          <w:p w:rsidR="00547EF3" w:rsidRPr="00A7514C" w:rsidRDefault="00547EF3" w:rsidP="00647987">
            <w:r w:rsidRPr="00A7514C">
              <w:t>Перечень адресов установки и эксплуатации рекламных конструкций</w:t>
            </w:r>
          </w:p>
        </w:tc>
        <w:tc>
          <w:tcPr>
            <w:tcW w:w="1008" w:type="dxa"/>
            <w:vAlign w:val="center"/>
          </w:tcPr>
          <w:p w:rsidR="00547EF3" w:rsidRPr="00B5149B" w:rsidRDefault="00547EF3" w:rsidP="00647987">
            <w:pPr>
              <w:jc w:val="center"/>
              <w:rPr>
                <w:highlight w:val="yellow"/>
              </w:rPr>
            </w:pPr>
            <w:r>
              <w:t>6</w:t>
            </w:r>
          </w:p>
        </w:tc>
      </w:tr>
      <w:tr w:rsidR="00547EF3" w:rsidTr="00647987">
        <w:trPr>
          <w:trHeight w:val="70"/>
        </w:trPr>
        <w:tc>
          <w:tcPr>
            <w:tcW w:w="942" w:type="dxa"/>
            <w:vAlign w:val="center"/>
          </w:tcPr>
          <w:p w:rsidR="00547EF3" w:rsidRPr="00FE288C" w:rsidRDefault="00547EF3" w:rsidP="00647987">
            <w:pPr>
              <w:jc w:val="center"/>
            </w:pPr>
            <w:r w:rsidRPr="00FE288C">
              <w:t>5</w:t>
            </w:r>
          </w:p>
        </w:tc>
        <w:tc>
          <w:tcPr>
            <w:tcW w:w="7904" w:type="dxa"/>
            <w:vAlign w:val="center"/>
          </w:tcPr>
          <w:p w:rsidR="00547EF3" w:rsidRPr="00FE288C" w:rsidRDefault="00547EF3" w:rsidP="00647987">
            <w:r w:rsidRPr="00FE288C">
              <w:t>Фотоматериалы</w:t>
            </w:r>
          </w:p>
        </w:tc>
        <w:tc>
          <w:tcPr>
            <w:tcW w:w="1008" w:type="dxa"/>
            <w:vAlign w:val="center"/>
          </w:tcPr>
          <w:p w:rsidR="00547EF3" w:rsidRPr="00B5149B" w:rsidRDefault="00547EF3" w:rsidP="00647987">
            <w:pPr>
              <w:jc w:val="center"/>
              <w:rPr>
                <w:highlight w:val="yellow"/>
              </w:rPr>
            </w:pPr>
            <w:r>
              <w:t>24</w:t>
            </w:r>
          </w:p>
        </w:tc>
      </w:tr>
    </w:tbl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contextualSpacing/>
        <w:jc w:val="center"/>
      </w:pPr>
      <w:r>
        <w:t>ПОЯСНИТЕЛЬНАЯ ЗАПИСКА</w:t>
      </w:r>
    </w:p>
    <w:p w:rsidR="00547EF3" w:rsidRDefault="00547EF3" w:rsidP="00547EF3">
      <w:pPr>
        <w:contextualSpacing/>
        <w:jc w:val="center"/>
      </w:pPr>
    </w:p>
    <w:p w:rsidR="00547EF3" w:rsidRPr="00B70400" w:rsidRDefault="00547EF3" w:rsidP="00547EF3">
      <w:pPr>
        <w:ind w:firstLine="709"/>
        <w:contextualSpacing/>
        <w:jc w:val="both"/>
      </w:pPr>
      <w:r w:rsidRPr="00B70400">
        <w:t xml:space="preserve">Схема размещения рекламных конструкций на территории </w:t>
      </w:r>
      <w:r>
        <w:t>Сосновоборского</w:t>
      </w:r>
      <w:r w:rsidRPr="00B70400">
        <w:t xml:space="preserve"> городского округа сформирована с учетом положений следующих нормативных документов: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кодекс Российской Федерации «Земельный кодекс Российской Федерации» от 25.10.2001 № 136-ФЗ;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 xml:space="preserve">Федеральный закон от </w:t>
      </w:r>
      <w:r>
        <w:rPr>
          <w:rFonts w:ascii="Times New Roman" w:hAnsi="Times New Roman"/>
          <w:sz w:val="24"/>
          <w:szCs w:val="24"/>
        </w:rPr>
        <w:t>25.10.2001 № 137-ФЗ «О введении в действие Земельного кодекса Российской Федерации»;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 xml:space="preserve"> Федеральный закон от </w:t>
      </w:r>
      <w:r>
        <w:rPr>
          <w:rFonts w:ascii="Times New Roman" w:hAnsi="Times New Roman"/>
          <w:sz w:val="24"/>
          <w:szCs w:val="24"/>
        </w:rPr>
        <w:t>13.03.2006 № 38-ФЗ «О рекламе»;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>Федеральный закон от 18.06.2001 № 78-ФЗ «О землеустройстве</w:t>
      </w:r>
      <w:r>
        <w:rPr>
          <w:rFonts w:ascii="Times New Roman" w:hAnsi="Times New Roman"/>
          <w:sz w:val="24"/>
          <w:szCs w:val="24"/>
        </w:rPr>
        <w:t>»;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правительства ЛО от 20.03.2014 № 69 «</w:t>
      </w:r>
      <w:r w:rsidRPr="00E94803">
        <w:rPr>
          <w:rFonts w:ascii="Times New Roman" w:hAnsi="Times New Roman"/>
          <w:sz w:val="24"/>
          <w:szCs w:val="24"/>
        </w:rPr>
        <w:t>О мерах по реализации Федерального закона «О рекламе» и внесении изменений в постановление Правительства Ленинградской области от 04</w:t>
      </w:r>
      <w:r>
        <w:rPr>
          <w:rFonts w:ascii="Times New Roman" w:hAnsi="Times New Roman"/>
          <w:sz w:val="24"/>
          <w:szCs w:val="24"/>
        </w:rPr>
        <w:t>.</w:t>
      </w:r>
      <w:r w:rsidRPr="00E94803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>.</w:t>
      </w:r>
      <w:r w:rsidRPr="00E94803">
        <w:rPr>
          <w:rFonts w:ascii="Times New Roman" w:hAnsi="Times New Roman"/>
          <w:sz w:val="24"/>
          <w:szCs w:val="24"/>
        </w:rPr>
        <w:t>2009 № 125 «О реорганизации комитета по информационно-аналитическому обеспечению Ленинградской области</w:t>
      </w:r>
      <w:r>
        <w:rPr>
          <w:rFonts w:ascii="Times New Roman" w:hAnsi="Times New Roman"/>
          <w:sz w:val="24"/>
          <w:szCs w:val="24"/>
        </w:rPr>
        <w:t>»;</w:t>
      </w:r>
    </w:p>
    <w:p w:rsidR="00547EF3" w:rsidRDefault="00547EF3" w:rsidP="00547EF3">
      <w:pPr>
        <w:pStyle w:val="afb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 Р 52044-2003. Государственный стандарт Российской Федерации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 (далее по тексту ГОСТ Р 52044-2003).</w:t>
      </w:r>
    </w:p>
    <w:p w:rsidR="00547EF3" w:rsidRPr="00BB3395" w:rsidRDefault="00547EF3" w:rsidP="00547EF3">
      <w:pPr>
        <w:ind w:firstLine="709"/>
        <w:contextualSpacing/>
        <w:jc w:val="both"/>
        <w:rPr>
          <w:u w:val="single"/>
        </w:rPr>
      </w:pPr>
      <w:r w:rsidRPr="00BB3395">
        <w:rPr>
          <w:u w:val="single"/>
        </w:rPr>
        <w:t>Данная схема размещения рекламных конструкций содержит:</w:t>
      </w:r>
    </w:p>
    <w:p w:rsidR="00547EF3" w:rsidRPr="00B70400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>Пояснительную записку;</w:t>
      </w:r>
    </w:p>
    <w:p w:rsidR="00547EF3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Схему размещения рекламных конструкций;</w:t>
      </w:r>
    </w:p>
    <w:p w:rsidR="00547EF3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адресов;</w:t>
      </w:r>
    </w:p>
    <w:p w:rsidR="00547EF3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Картографический материал;</w:t>
      </w:r>
    </w:p>
    <w:p w:rsidR="00547EF3" w:rsidRDefault="00547EF3" w:rsidP="00547EF3">
      <w:pPr>
        <w:pStyle w:val="afb"/>
        <w:numPr>
          <w:ilvl w:val="0"/>
          <w:numId w:val="23"/>
        </w:numPr>
        <w:tabs>
          <w:tab w:val="left" w:pos="1418"/>
        </w:tabs>
        <w:spacing w:after="0" w:line="24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Фотоматериалы.</w:t>
      </w:r>
    </w:p>
    <w:p w:rsidR="00547EF3" w:rsidRDefault="00547EF3" w:rsidP="00547EF3">
      <w:pPr>
        <w:ind w:firstLine="709"/>
        <w:contextualSpacing/>
        <w:jc w:val="both"/>
      </w:pPr>
      <w:r>
        <w:t>В схеме размещения рекламных конструкций отражены сведения об отдельно стоящих рекламных конструкциях. Каждая конструкция на схеме выделена графическим и цветовым обозначением с указанием номера согласно перечню адресов.</w:t>
      </w:r>
    </w:p>
    <w:p w:rsidR="00547EF3" w:rsidRDefault="00547EF3" w:rsidP="00547EF3">
      <w:pPr>
        <w:ind w:firstLine="709"/>
        <w:contextualSpacing/>
        <w:jc w:val="both"/>
      </w:pPr>
      <w:r>
        <w:t xml:space="preserve">Картографический материал представлен на листах формата А4 на котором нанесена разметка рекламных конструкций в соответствии с предусмотренными для каждого типа конструкций графическими и цветовыми обозначениями, а также </w:t>
      </w:r>
      <w:r w:rsidRPr="00B70400">
        <w:t>с обозначением улиц, расстояния до дорожных</w:t>
      </w:r>
      <w:r>
        <w:t xml:space="preserve"> </w:t>
      </w:r>
      <w:r w:rsidRPr="00B70400">
        <w:t xml:space="preserve">знаков, светофоров, </w:t>
      </w:r>
      <w:r>
        <w:t xml:space="preserve">пересечения автомобильных дорог, </w:t>
      </w:r>
      <w:r w:rsidRPr="00B70400">
        <w:t>остановок маршрутных транспортных средств, наземных</w:t>
      </w:r>
      <w:r>
        <w:t xml:space="preserve"> </w:t>
      </w:r>
      <w:r w:rsidRPr="00B70400">
        <w:t>пешеход</w:t>
      </w:r>
      <w:r>
        <w:t>ных переходов</w:t>
      </w:r>
      <w:r w:rsidRPr="00B70400">
        <w:t xml:space="preserve">, </w:t>
      </w:r>
      <w:r>
        <w:t xml:space="preserve">бровки дороги (бордюрного камня) </w:t>
      </w:r>
      <w:r w:rsidRPr="00B70400">
        <w:t>по отношению к рекламной конструкции</w:t>
      </w:r>
      <w:r>
        <w:t xml:space="preserve">. </w:t>
      </w:r>
    </w:p>
    <w:p w:rsidR="00547EF3" w:rsidRDefault="00547EF3" w:rsidP="00547EF3">
      <w:pPr>
        <w:ind w:firstLine="709"/>
        <w:contextualSpacing/>
        <w:jc w:val="both"/>
      </w:pPr>
      <w:r>
        <w:t>Обозначения рекламных конструкций включают информацию о площади информационного поля, количестве сторон, технологическую характеристику, сведения о координатах, кадастровые номера земельных участков, расстояние до края дорожного полотна и дорожных знаков, высоту установки нижнего края рекламной конструкции от уровня проезжей части и имеют сквозную нумерацию. В качестве основы для разработки данного картографического материала была использована инженерно-топографическая съемка местности в масштабе 1:500, 1:1000.</w:t>
      </w:r>
    </w:p>
    <w:p w:rsidR="00547EF3" w:rsidRDefault="00547EF3" w:rsidP="00547EF3">
      <w:pPr>
        <w:ind w:firstLine="709"/>
        <w:contextualSpacing/>
        <w:jc w:val="both"/>
      </w:pPr>
      <w:r>
        <w:t>Перечень адресов оформлен по форме согласно приложению 2</w:t>
      </w:r>
      <w:r w:rsidRPr="00712F3F">
        <w:t xml:space="preserve"> </w:t>
      </w:r>
      <w:r>
        <w:t>Порядка предварительного согласования схем размещения рекламных конструкций на земельных участках независимо от форм собственности, а так же на зданиях или ином недвижимом имуществе, находящихся в собственности Ленинградской области или муниципальной собственности, и вносимых в них изменений, утвержденного постановлением Правительства Ленинградской области от 20.03.2014 № 69 «О мерах по реализации Федерального закона «О рекламе» и внесении изменений в постановление Правительства Ленинградской области от 04.05.2009 № 125 «О реорганизации комитета по информационно-аналитическому обеспечению Ленинградской области» (далее – Порядок предварительного согласования Схемы) и содержит информацию по техническим и адресным характеристикам.</w:t>
      </w:r>
    </w:p>
    <w:p w:rsidR="00547EF3" w:rsidRDefault="00547EF3" w:rsidP="00547EF3">
      <w:pPr>
        <w:ind w:firstLine="709"/>
        <w:contextualSpacing/>
        <w:jc w:val="both"/>
      </w:pPr>
      <w:r>
        <w:t>Фотоматериалы выполнены по форме согласно приложению 3 Порядка предварительного согласования схем. Фотоматериалы содержат номер места установки и эксплуатации рекламной конструкции, соответствующий номеру в альбоме схемы размещения рекламной конструкции, а также фотографию с привязкой (дизайн-макетом) рекламной конструкции, дающей представление о ландшафтной и архитектурной ситуации.</w:t>
      </w:r>
    </w:p>
    <w:p w:rsidR="00547EF3" w:rsidRPr="00040D97" w:rsidRDefault="00547EF3" w:rsidP="00547EF3">
      <w:pPr>
        <w:ind w:firstLine="709"/>
        <w:contextualSpacing/>
        <w:jc w:val="both"/>
        <w:rPr>
          <w:u w:val="single"/>
        </w:rPr>
      </w:pPr>
      <w:r w:rsidRPr="00040D97">
        <w:rPr>
          <w:u w:val="single"/>
        </w:rPr>
        <w:t>На территории Сосновоборского городского округа установлены: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F08E9">
        <w:rPr>
          <w:rFonts w:ascii="Times New Roman" w:hAnsi="Times New Roman"/>
          <w:sz w:val="24"/>
          <w:szCs w:val="24"/>
        </w:rPr>
        <w:t>отдельно стоящие двухсторонние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щитовые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рекламные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 xml:space="preserve">типа «Билборд» </w:t>
      </w:r>
      <w:r>
        <w:rPr>
          <w:rFonts w:ascii="Times New Roman" w:hAnsi="Times New Roman"/>
          <w:sz w:val="24"/>
          <w:szCs w:val="24"/>
        </w:rPr>
        <w:t>форматом</w:t>
      </w:r>
      <w:r w:rsidRPr="00FF08E9">
        <w:rPr>
          <w:rFonts w:ascii="Times New Roman" w:hAnsi="Times New Roman"/>
          <w:sz w:val="24"/>
          <w:szCs w:val="24"/>
        </w:rPr>
        <w:t xml:space="preserve"> 3.00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 xml:space="preserve">6.00 м в количестве </w:t>
      </w:r>
      <w:r>
        <w:rPr>
          <w:rFonts w:ascii="Times New Roman" w:hAnsi="Times New Roman"/>
          <w:sz w:val="24"/>
          <w:szCs w:val="24"/>
        </w:rPr>
        <w:t>14</w:t>
      </w:r>
      <w:r w:rsidRPr="00FF08E9">
        <w:rPr>
          <w:rFonts w:ascii="Times New Roman" w:hAnsi="Times New Roman"/>
          <w:sz w:val="24"/>
          <w:szCs w:val="24"/>
        </w:rPr>
        <w:t xml:space="preserve"> шт</w:t>
      </w:r>
      <w:r>
        <w:rPr>
          <w:rFonts w:ascii="Times New Roman" w:hAnsi="Times New Roman"/>
          <w:sz w:val="24"/>
          <w:szCs w:val="24"/>
        </w:rPr>
        <w:t>ук</w:t>
      </w:r>
      <w:r w:rsidRPr="00FF08E9">
        <w:rPr>
          <w:rFonts w:ascii="Times New Roman" w:hAnsi="Times New Roman"/>
          <w:sz w:val="24"/>
          <w:szCs w:val="24"/>
        </w:rPr>
        <w:t>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F08E9">
        <w:rPr>
          <w:rFonts w:ascii="Times New Roman" w:hAnsi="Times New Roman"/>
          <w:sz w:val="24"/>
          <w:szCs w:val="24"/>
        </w:rPr>
        <w:t xml:space="preserve">отдельно стоящие </w:t>
      </w:r>
      <w:r>
        <w:rPr>
          <w:rFonts w:ascii="Times New Roman" w:hAnsi="Times New Roman"/>
          <w:sz w:val="24"/>
          <w:szCs w:val="24"/>
        </w:rPr>
        <w:t>одно</w:t>
      </w:r>
      <w:r w:rsidRPr="00FF08E9">
        <w:rPr>
          <w:rFonts w:ascii="Times New Roman" w:hAnsi="Times New Roman"/>
          <w:sz w:val="24"/>
          <w:szCs w:val="24"/>
        </w:rPr>
        <w:t>сторонние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щитовые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рекламные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 xml:space="preserve">типа «Билборд» </w:t>
      </w:r>
      <w:r>
        <w:rPr>
          <w:rFonts w:ascii="Times New Roman" w:hAnsi="Times New Roman"/>
          <w:sz w:val="24"/>
          <w:szCs w:val="24"/>
        </w:rPr>
        <w:t>формат</w:t>
      </w:r>
      <w:r w:rsidRPr="00FF08E9">
        <w:rPr>
          <w:rFonts w:ascii="Times New Roman" w:hAnsi="Times New Roman"/>
          <w:sz w:val="24"/>
          <w:szCs w:val="24"/>
        </w:rPr>
        <w:t>ом 3.00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 xml:space="preserve">6.00 м в количестве </w:t>
      </w:r>
      <w:r>
        <w:rPr>
          <w:rFonts w:ascii="Times New Roman" w:hAnsi="Times New Roman"/>
          <w:sz w:val="24"/>
          <w:szCs w:val="24"/>
        </w:rPr>
        <w:t>2</w:t>
      </w:r>
      <w:r w:rsidRPr="00FF08E9">
        <w:rPr>
          <w:rFonts w:ascii="Times New Roman" w:hAnsi="Times New Roman"/>
          <w:sz w:val="24"/>
          <w:szCs w:val="24"/>
        </w:rPr>
        <w:t xml:space="preserve"> шт</w:t>
      </w:r>
      <w:r>
        <w:rPr>
          <w:rFonts w:ascii="Times New Roman" w:hAnsi="Times New Roman"/>
          <w:sz w:val="24"/>
          <w:szCs w:val="24"/>
        </w:rPr>
        <w:t>ук</w:t>
      </w:r>
      <w:r w:rsidRPr="00FF08E9">
        <w:rPr>
          <w:rFonts w:ascii="Times New Roman" w:hAnsi="Times New Roman"/>
          <w:sz w:val="24"/>
          <w:szCs w:val="24"/>
        </w:rPr>
        <w:t>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отдельно стоящие </w:t>
      </w:r>
      <w:r w:rsidRPr="00FF08E9">
        <w:rPr>
          <w:rFonts w:ascii="Times New Roman" w:hAnsi="Times New Roman"/>
          <w:sz w:val="24"/>
          <w:szCs w:val="24"/>
        </w:rPr>
        <w:t>двухсторонние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щитовые рекламные 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типа «Сити-формат»</w:t>
      </w:r>
      <w:r>
        <w:rPr>
          <w:rFonts w:ascii="Times New Roman" w:hAnsi="Times New Roman"/>
          <w:sz w:val="24"/>
          <w:szCs w:val="24"/>
        </w:rPr>
        <w:t xml:space="preserve"> форматом 1.00 х 2.00 м в количестве 10 штук;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отдельно стоящие </w:t>
      </w:r>
      <w:r w:rsidRPr="00FF08E9">
        <w:rPr>
          <w:rFonts w:ascii="Times New Roman" w:hAnsi="Times New Roman"/>
          <w:sz w:val="24"/>
          <w:szCs w:val="24"/>
        </w:rPr>
        <w:t>двухсторонние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щитовые рекламные 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типа «Сити-формат»</w:t>
      </w:r>
      <w:r>
        <w:rPr>
          <w:rFonts w:ascii="Times New Roman" w:hAnsi="Times New Roman"/>
          <w:sz w:val="24"/>
          <w:szCs w:val="24"/>
        </w:rPr>
        <w:t xml:space="preserve"> форматом 1.20х1.80 м в количестве 3 штук;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отдельно стоящие одно</w:t>
      </w:r>
      <w:r w:rsidRPr="00FF08E9">
        <w:rPr>
          <w:rFonts w:ascii="Times New Roman" w:hAnsi="Times New Roman"/>
          <w:sz w:val="24"/>
          <w:szCs w:val="24"/>
        </w:rPr>
        <w:t>сторонние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щитовые рекламные конструкции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8E9">
        <w:rPr>
          <w:rFonts w:ascii="Times New Roman" w:hAnsi="Times New Roman"/>
          <w:sz w:val="24"/>
          <w:szCs w:val="24"/>
        </w:rPr>
        <w:t>типа «Сити-формат»</w:t>
      </w:r>
      <w:r>
        <w:rPr>
          <w:rFonts w:ascii="Times New Roman" w:hAnsi="Times New Roman"/>
          <w:sz w:val="24"/>
          <w:szCs w:val="24"/>
        </w:rPr>
        <w:t xml:space="preserve"> форматом 1.20х1.80 м в количестве 2 штук;</w:t>
      </w:r>
    </w:p>
    <w:p w:rsidR="00547EF3" w:rsidRPr="00FF08E9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отдельно стоящие щитовые конструкции индивидуального изготовления различного формата в количестве 11 штук.</w:t>
      </w:r>
    </w:p>
    <w:p w:rsidR="00547EF3" w:rsidRDefault="00547EF3" w:rsidP="00547EF3">
      <w:pPr>
        <w:ind w:firstLine="709"/>
        <w:contextualSpacing/>
        <w:jc w:val="both"/>
      </w:pPr>
      <w:r w:rsidRPr="00B70400">
        <w:t>Рекламно-информационные конструкции размещены</w:t>
      </w:r>
      <w:r>
        <w:t xml:space="preserve"> </w:t>
      </w:r>
      <w:r w:rsidRPr="00B70400">
        <w:t>вдоль пешеходных тротуаров</w:t>
      </w:r>
      <w:r>
        <w:t xml:space="preserve"> и проезжей части.</w:t>
      </w:r>
      <w:r w:rsidRPr="00B70400">
        <w:t xml:space="preserve"> </w:t>
      </w:r>
      <w:r>
        <w:t>При обследовании было выявлено, что существующие рекламные конструкции</w:t>
      </w:r>
      <w:r w:rsidRPr="00B70400">
        <w:t xml:space="preserve"> </w:t>
      </w:r>
      <w:r>
        <w:t>установлены в соответствии с правилами размещения средств наружной рекламы, указанных в ГОСТ Р 52044-2003 и учитывают:</w:t>
      </w:r>
    </w:p>
    <w:p w:rsidR="00547EF3" w:rsidRPr="00CA0C1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0C13">
        <w:rPr>
          <w:rFonts w:ascii="Times New Roman" w:hAnsi="Times New Roman"/>
          <w:sz w:val="24"/>
          <w:szCs w:val="24"/>
        </w:rPr>
        <w:t>расстояния до дорожных знаков, светофоров;</w:t>
      </w:r>
    </w:p>
    <w:p w:rsidR="00547EF3" w:rsidRPr="00CA0C1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расстояния до </w:t>
      </w:r>
      <w:r w:rsidRPr="00CA0C13">
        <w:rPr>
          <w:rFonts w:ascii="Times New Roman" w:hAnsi="Times New Roman"/>
          <w:sz w:val="24"/>
          <w:szCs w:val="24"/>
        </w:rPr>
        <w:t>пересечения автомобильных дорог,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0C13">
        <w:rPr>
          <w:rFonts w:ascii="Times New Roman" w:hAnsi="Times New Roman"/>
          <w:sz w:val="24"/>
          <w:szCs w:val="24"/>
        </w:rPr>
        <w:t>наземных пешеходов</w:t>
      </w:r>
      <w:r>
        <w:rPr>
          <w:rFonts w:ascii="Times New Roman" w:hAnsi="Times New Roman"/>
          <w:sz w:val="24"/>
          <w:szCs w:val="24"/>
        </w:rPr>
        <w:t>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размещения в разделительных полосах автомобильных дорог;</w:t>
      </w:r>
    </w:p>
    <w:p w:rsidR="00547EF3" w:rsidRPr="00CA0C1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расстояния до бровки дороги (бордюрного камня).</w:t>
      </w:r>
    </w:p>
    <w:p w:rsidR="00547EF3" w:rsidRDefault="00547EF3" w:rsidP="00547EF3">
      <w:pPr>
        <w:ind w:firstLine="709"/>
        <w:contextualSpacing/>
        <w:jc w:val="both"/>
      </w:pPr>
      <w:r>
        <w:t xml:space="preserve">Исходя из данных, полученных в ходе обследования </w:t>
      </w:r>
      <w:r w:rsidRPr="00FF08E9">
        <w:t>рекламны</w:t>
      </w:r>
      <w:r>
        <w:t>х</w:t>
      </w:r>
      <w:r w:rsidRPr="00FF08E9">
        <w:t xml:space="preserve"> конструкци</w:t>
      </w:r>
      <w:r>
        <w:t>й, все конструкции полностью соответствуют требованиям</w:t>
      </w:r>
      <w:r w:rsidRPr="00806D1B">
        <w:t xml:space="preserve"> </w:t>
      </w:r>
      <w:r>
        <w:t>ГОСТ Р 52044-2003,</w:t>
      </w:r>
      <w:r w:rsidRPr="005502D8">
        <w:t xml:space="preserve"> </w:t>
      </w:r>
      <w:r>
        <w:t xml:space="preserve">что подтверждается расчетами «коридора безопасности». </w:t>
      </w:r>
    </w:p>
    <w:p w:rsidR="00547EF3" w:rsidRPr="00410CB1" w:rsidRDefault="00547EF3" w:rsidP="00547EF3">
      <w:pPr>
        <w:ind w:firstLine="709"/>
        <w:contextualSpacing/>
        <w:jc w:val="both"/>
        <w:rPr>
          <w:u w:val="single"/>
        </w:rPr>
      </w:pPr>
      <w:r w:rsidRPr="00410CB1">
        <w:rPr>
          <w:u w:val="single"/>
        </w:rPr>
        <w:t xml:space="preserve">Настоящая Схема основана на принципах: 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>унификации дизайна и мест с</w:t>
      </w:r>
      <w:r>
        <w:rPr>
          <w:rFonts w:ascii="Times New Roman" w:hAnsi="Times New Roman"/>
          <w:sz w:val="24"/>
          <w:szCs w:val="24"/>
        </w:rPr>
        <w:t>табильного размещения рекламных конструкций;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0400">
        <w:rPr>
          <w:rFonts w:ascii="Times New Roman" w:hAnsi="Times New Roman"/>
          <w:sz w:val="24"/>
          <w:szCs w:val="24"/>
        </w:rPr>
        <w:t>комплексного размещения рекламных</w:t>
      </w:r>
      <w:r>
        <w:rPr>
          <w:rFonts w:ascii="Times New Roman" w:hAnsi="Times New Roman"/>
          <w:sz w:val="24"/>
          <w:szCs w:val="24"/>
        </w:rPr>
        <w:t xml:space="preserve"> конструкций в городской среде;</w:t>
      </w:r>
    </w:p>
    <w:p w:rsidR="00547EF3" w:rsidRDefault="00547EF3" w:rsidP="00547EF3">
      <w:pPr>
        <w:pStyle w:val="afb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53521">
        <w:rPr>
          <w:rFonts w:ascii="Times New Roman" w:hAnsi="Times New Roman"/>
          <w:sz w:val="24"/>
          <w:szCs w:val="24"/>
        </w:rPr>
        <w:t>сохранения и обогащения архитектурного облика города.</w:t>
      </w:r>
    </w:p>
    <w:p w:rsidR="00547EF3" w:rsidRDefault="00547EF3" w:rsidP="00547EF3">
      <w:pPr>
        <w:ind w:firstLine="709"/>
        <w:contextualSpacing/>
        <w:jc w:val="both"/>
      </w:pPr>
      <w:r w:rsidRPr="00553521">
        <w:t>Настоящая Схема распространяется на рекламные конструкции,</w:t>
      </w:r>
      <w:r>
        <w:t xml:space="preserve"> </w:t>
      </w:r>
      <w:r w:rsidRPr="00B70400">
        <w:t xml:space="preserve">расположенные на </w:t>
      </w:r>
      <w:r>
        <w:t>з</w:t>
      </w:r>
      <w:r w:rsidRPr="00B70400">
        <w:t xml:space="preserve">емельных участках не зависимо от формы собственности, а также ином недвижимом имуществе, находящемся в муниципальной собственности. </w:t>
      </w:r>
    </w:p>
    <w:p w:rsidR="00547EF3" w:rsidRDefault="00547EF3" w:rsidP="00547EF3">
      <w:pPr>
        <w:ind w:firstLine="709"/>
        <w:contextualSpacing/>
        <w:jc w:val="both"/>
      </w:pPr>
      <w:r w:rsidRPr="00B70400">
        <w:t xml:space="preserve">Настоящая Схема устанавливает обязательные для применения и исполнения требования к объектам и субъектам визуально-рекламного регулирования, указанным в настоящей Схеме. </w:t>
      </w:r>
    </w:p>
    <w:p w:rsidR="00547EF3" w:rsidRDefault="00547EF3" w:rsidP="00547EF3">
      <w:pPr>
        <w:ind w:firstLine="709"/>
        <w:contextualSpacing/>
        <w:jc w:val="both"/>
      </w:pPr>
      <w:r w:rsidRPr="00B70400">
        <w:t xml:space="preserve">Содержащиеся в настоящей Схеме обязательные требования к объектам и субъектам визуально-рекламного регулирования являются исчерпывающими, имеют прямое действие на всей территории </w:t>
      </w:r>
      <w:r>
        <w:t>Сосновоборского</w:t>
      </w:r>
      <w:r w:rsidRPr="00B70400">
        <w:t xml:space="preserve"> городского округа и могут быть изменены только путем внесения изменений и дополнений в настоящую </w:t>
      </w:r>
      <w:r>
        <w:t>Схему.</w:t>
      </w: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Pr="008B21CB" w:rsidRDefault="00547EF3" w:rsidP="00547EF3">
      <w:pPr>
        <w:jc w:val="center"/>
        <w:rPr>
          <w:noProof/>
        </w:rPr>
      </w:pPr>
      <w:r w:rsidRPr="008B21CB">
        <w:rPr>
          <w:noProof/>
        </w:rPr>
        <w:lastRenderedPageBreak/>
        <w:t>ТИПОЛОГИИ РЕКЛАМНЫХ КОНСТРУКЦИЙ</w:t>
      </w:r>
    </w:p>
    <w:p w:rsidR="00547EF3" w:rsidRDefault="00547EF3" w:rsidP="00547EF3">
      <w:pPr>
        <w:jc w:val="center"/>
        <w:rPr>
          <w:b/>
          <w:noProof/>
        </w:rPr>
      </w:pPr>
    </w:p>
    <w:p w:rsidR="00547EF3" w:rsidRPr="008B21CB" w:rsidRDefault="00547EF3" w:rsidP="00547EF3">
      <w:pPr>
        <w:jc w:val="center"/>
        <w:rPr>
          <w:noProof/>
        </w:rPr>
      </w:pPr>
      <w:r w:rsidRPr="008B21CB">
        <w:rPr>
          <w:noProof/>
        </w:rPr>
        <w:t xml:space="preserve">Отдельно стоящий </w:t>
      </w:r>
      <w:r>
        <w:rPr>
          <w:noProof/>
        </w:rPr>
        <w:t xml:space="preserve">рекламный </w:t>
      </w:r>
      <w:r w:rsidRPr="008B21CB">
        <w:rPr>
          <w:noProof/>
        </w:rPr>
        <w:t>щит типа «Билборд</w:t>
      </w:r>
      <w:r>
        <w:rPr>
          <w:noProof/>
        </w:rPr>
        <w:t>»</w:t>
      </w:r>
      <w:r w:rsidRPr="008B21CB">
        <w:rPr>
          <w:noProof/>
        </w:rPr>
        <w:t xml:space="preserve"> </w:t>
      </w:r>
    </w:p>
    <w:p w:rsidR="00547EF3" w:rsidRPr="008B21CB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  <w:r w:rsidRPr="008B21CB">
        <w:rPr>
          <w:noProof/>
        </w:rPr>
        <w:t>(Эскиз)</w:t>
      </w:r>
    </w:p>
    <w:p w:rsidR="00547EF3" w:rsidRDefault="006E2D24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pict>
          <v:shape id="Рисунок 38" o:spid="_x0000_s1219" type="#_x0000_t75" style="position:absolute;left:0;text-align:left;margin-left:.05pt;margin-top:2.05pt;width:477.4pt;height:362.15pt;z-index:-6;visibility:visible;mso-width-relative:margin;mso-height-relative:margin" wrapcoords="-89 0 -89 21566 21600 21566 21600 0 -89 0">
            <v:imagedata r:id="rId8" o:title=""/>
            <w10:wrap type="tight"/>
          </v:shape>
        </w:pict>
      </w:r>
      <w:r w:rsidR="00547EF3">
        <w:rPr>
          <w:noProof/>
        </w:rPr>
        <w:tab/>
        <w:t>Билборд состоит из фундамента, опоры, каркаса и информационного поля. Конструкция  может иметь «Т»-образный и «Г»-образный тип. Конструктивные элементы жесткости и крепления (болтовые соединения, элементы опор, технические косынки и др.) закрываются декоративными элементами.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Фундамент:</w:t>
      </w:r>
      <w:r>
        <w:rPr>
          <w:noProof/>
        </w:rPr>
        <w:t xml:space="preserve"> заглубленный, частично заглубленный или наземный. Если фундамент невозможно заглубить, его видимая часть декорируется.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Опорная стойка:</w:t>
      </w:r>
      <w:r>
        <w:rPr>
          <w:noProof/>
        </w:rPr>
        <w:t xml:space="preserve"> одна или несколько стальных профильных труб квадратного или прямоугольного сечения.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Облицовка:</w:t>
      </w:r>
      <w:r>
        <w:rPr>
          <w:noProof/>
        </w:rPr>
        <w:t xml:space="preserve"> пластик или композитный материал. Цвет подбирается по желанию заказчика.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Размер информационного поля:</w:t>
      </w:r>
      <w:r>
        <w:rPr>
          <w:noProof/>
        </w:rPr>
        <w:t xml:space="preserve"> 3000 х 6000 мм.</w:t>
      </w:r>
      <w:r w:rsidRPr="008C3E98">
        <w:rPr>
          <w:noProof/>
        </w:rPr>
        <w:t xml:space="preserve"> </w:t>
      </w:r>
      <w:r>
        <w:rPr>
          <w:noProof/>
        </w:rPr>
        <w:t>Реклмное поле может быть статичным или динамичным (электронное табло).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Количество рекламных поверхностей (сторон):</w:t>
      </w:r>
      <w:r>
        <w:rPr>
          <w:noProof/>
        </w:rPr>
        <w:t xml:space="preserve"> одна или две. В случае, если билборд выполнен в одностороннем варианте, нерабочая поверхность закрывается профлистом.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Освещение:</w:t>
      </w:r>
      <w:r>
        <w:rPr>
          <w:noProof/>
        </w:rPr>
        <w:t xml:space="preserve"> билборд может иметь внешнюю подсветку. Подключение к источнику электроснабжения осуществляется закрытым способом или воздушным – с применением самонесущего изолированного провода.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Маркировка:</w:t>
      </w:r>
      <w:r>
        <w:rPr>
          <w:noProof/>
        </w:rPr>
        <w:t xml:space="preserve"> обязательная информация о владельце рекламной конструкции. Маркировка 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6E2D24" w:rsidP="00547EF3">
      <w:pPr>
        <w:tabs>
          <w:tab w:val="left" w:pos="709"/>
          <w:tab w:val="left" w:pos="1985"/>
        </w:tabs>
        <w:jc w:val="center"/>
        <w:rPr>
          <w:noProof/>
        </w:rPr>
      </w:pPr>
      <w:r>
        <w:rPr>
          <w:noProof/>
        </w:rPr>
        <w:lastRenderedPageBreak/>
        <w:pict>
          <v:shape id="Рисунок 59" o:spid="_x0000_s1224" type="#_x0000_t75" style="position:absolute;left:0;text-align:left;margin-left:-1.45pt;margin-top:37.35pt;width:481.9pt;height:355.1pt;z-index:-2;visibility:visible;mso-position-horizontal-relative:margin;mso-position-vertical-relative:margin;mso-width-relative:margin" wrapcoords="-91 0 -91 21566 21600 21566 21600 0 -91 0">
            <v:imagedata r:id="rId9" o:title="" cropbottom="1882f"/>
            <w10:wrap type="tight" anchorx="margin" anchory="margin"/>
          </v:shape>
        </w:pict>
      </w:r>
    </w:p>
    <w:p w:rsidR="00547EF3" w:rsidRPr="008B21CB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  <w:r w:rsidRPr="008B21CB">
        <w:rPr>
          <w:noProof/>
        </w:rPr>
        <w:t xml:space="preserve">Отдельно стоящий </w:t>
      </w:r>
      <w:r>
        <w:rPr>
          <w:noProof/>
        </w:rPr>
        <w:t xml:space="preserve">рекламный </w:t>
      </w:r>
      <w:r w:rsidRPr="008B21CB">
        <w:rPr>
          <w:noProof/>
        </w:rPr>
        <w:t>щит типа «</w:t>
      </w:r>
      <w:r>
        <w:rPr>
          <w:noProof/>
        </w:rPr>
        <w:t>Сити-формат»</w:t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  <w:r>
        <w:rPr>
          <w:noProof/>
        </w:rPr>
        <w:t>(Эскиз)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  <w:t xml:space="preserve">Сити-формат состоит из фундамента, опоры, каркаса и информационного поля. Конструктивные элементы жесткости и крепления (болтовые соединения, элементы опор и др.) закрываются декоративными элементами. Лицевая поверхность информационного поля застеклена. Предусмотрена скроллерная система.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Фундамент:</w:t>
      </w:r>
      <w:r>
        <w:rPr>
          <w:noProof/>
        </w:rPr>
        <w:t xml:space="preserve"> заглубленный или наземный. Если фундамент невозможно заглубить, его видимая часть декорируется.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Опорная стойка:</w:t>
      </w:r>
      <w:r>
        <w:rPr>
          <w:noProof/>
        </w:rPr>
        <w:t xml:space="preserve"> стальная профильная труба прямоугольного сечения, облицованная декоративной панелью.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Облицовка:</w:t>
      </w:r>
      <w:r>
        <w:rPr>
          <w:noProof/>
        </w:rPr>
        <w:t xml:space="preserve"> алюминиевый профиль или композитный материал. Цвет подбирается по желанию заказчика.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Размер информационного поля:</w:t>
      </w:r>
      <w:r>
        <w:rPr>
          <w:noProof/>
        </w:rPr>
        <w:t xml:space="preserve"> 1200 х 1800 мм. Реклмное поле может быть статичным или динамичным (скроллерная система).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Количество рекламных поверхностей (сторон):</w:t>
      </w:r>
      <w:r>
        <w:rPr>
          <w:noProof/>
        </w:rPr>
        <w:t xml:space="preserve"> одна или две. В случае, если сити-формат выполнен в одностороннем варианте, нерабочая поверхность закрывается профлистом.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044F07">
        <w:rPr>
          <w:b/>
          <w:noProof/>
        </w:rPr>
        <w:t>Остекление:</w:t>
      </w:r>
      <w:r>
        <w:rPr>
          <w:noProof/>
        </w:rPr>
        <w:t xml:space="preserve"> закаленное стекло.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Освещение:</w:t>
      </w:r>
      <w:r>
        <w:rPr>
          <w:noProof/>
        </w:rPr>
        <w:t xml:space="preserve"> сити-формат может иметь внешнюю и внутреннюю подсветку. Подключение к источнику электроснабжения осуществляется закрытым способом или воздушным – с применением самонесущего изолированного провода.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Маркировка:</w:t>
      </w:r>
      <w:r>
        <w:rPr>
          <w:noProof/>
        </w:rPr>
        <w:t xml:space="preserve"> обязательная информация о владельце рекламной конструкции. Маркировка 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Pr="008B21CB" w:rsidRDefault="006E2D24" w:rsidP="00547EF3">
      <w:pPr>
        <w:jc w:val="center"/>
        <w:rPr>
          <w:noProof/>
        </w:rPr>
      </w:pPr>
      <w:r>
        <w:rPr>
          <w:noProof/>
        </w:rPr>
        <w:lastRenderedPageBreak/>
        <w:pict>
          <v:shape id="Рисунок 60" o:spid="_x0000_s1225" type="#_x0000_t75" style="position:absolute;left:0;text-align:left;margin-left:5.7pt;margin-top:32.45pt;width:481.9pt;height:365.6pt;z-index:-1;visibility:visible;mso-position-horizontal-relative:margin;mso-position-vertical-relative:margin" wrapcoords="-89 0 -89 21566 21600 21566 21600 0 -89 0">
            <v:imagedata r:id="rId10" o:title=""/>
            <w10:wrap type="tight" anchorx="margin" anchory="margin"/>
          </v:shape>
        </w:pict>
      </w:r>
      <w:r w:rsidR="00547EF3" w:rsidRPr="008B21CB">
        <w:rPr>
          <w:noProof/>
        </w:rPr>
        <w:t xml:space="preserve">Отдельно стоящий </w:t>
      </w:r>
      <w:r w:rsidR="00547EF3">
        <w:rPr>
          <w:noProof/>
        </w:rPr>
        <w:t xml:space="preserve">рекламный </w:t>
      </w:r>
      <w:r w:rsidR="00547EF3" w:rsidRPr="008B21CB">
        <w:rPr>
          <w:noProof/>
        </w:rPr>
        <w:t>щит типа «</w:t>
      </w:r>
      <w:r w:rsidR="00547EF3">
        <w:rPr>
          <w:noProof/>
        </w:rPr>
        <w:t>Сити-формат»</w:t>
      </w:r>
      <w:r w:rsidR="00547EF3" w:rsidRPr="008B21CB">
        <w:rPr>
          <w:noProof/>
        </w:rPr>
        <w:t xml:space="preserve"> </w:t>
      </w:r>
    </w:p>
    <w:p w:rsidR="00547EF3" w:rsidRPr="008B21CB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  <w:r w:rsidRPr="008B21CB">
        <w:rPr>
          <w:noProof/>
        </w:rPr>
        <w:t>(Эскиз)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  <w:t xml:space="preserve">Сити-формат состоит из фундамента, опоры, каркаса и информационного поля. Конструктивные элементы жесткости и крепления (болтовые соединения, элементы опор и др.) закрываются декоративными элементами.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Фундамент:</w:t>
      </w:r>
      <w:r>
        <w:rPr>
          <w:noProof/>
        </w:rPr>
        <w:t xml:space="preserve"> заглубленный.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Опорная стойка:</w:t>
      </w:r>
      <w:r>
        <w:rPr>
          <w:noProof/>
        </w:rPr>
        <w:t xml:space="preserve"> изготавливается из листовой стали. Высота опоры изменяется в зависимости от конкретного места установки конструкции (наличие воздушной линии, зона видимости, рельеф и т.д.).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Облицовка:</w:t>
      </w:r>
      <w:r>
        <w:rPr>
          <w:noProof/>
        </w:rPr>
        <w:t xml:space="preserve"> листовая сталь. Цвет подбирается по желанию заказчика.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Размер информационного поля:</w:t>
      </w:r>
      <w:r>
        <w:rPr>
          <w:noProof/>
        </w:rPr>
        <w:t xml:space="preserve"> 1000 х 2000 мм.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Количество рекламных поверхностей (сторон):</w:t>
      </w:r>
      <w:r>
        <w:rPr>
          <w:noProof/>
        </w:rPr>
        <w:t xml:space="preserve"> одна или две. В случае, если билборд выполнен в одностороннем варианте, нерабочая поверхность закрывается профлистом.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b/>
          <w:noProof/>
        </w:rPr>
        <w:tab/>
      </w:r>
      <w:r w:rsidRPr="005B53CA">
        <w:rPr>
          <w:b/>
          <w:noProof/>
        </w:rPr>
        <w:t>Освещение:</w:t>
      </w:r>
      <w:r>
        <w:rPr>
          <w:noProof/>
        </w:rPr>
        <w:t xml:space="preserve"> подсветка отсутствует.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ab/>
      </w:r>
      <w:r w:rsidRPr="005B53CA">
        <w:rPr>
          <w:b/>
          <w:noProof/>
        </w:rPr>
        <w:t>Маркировка:</w:t>
      </w:r>
      <w:r>
        <w:rPr>
          <w:noProof/>
        </w:rPr>
        <w:t xml:space="preserve"> обязательная информация о владельце рекламной конструкции. Маркировкадолжна содержать информацию о наименовании владельца, его контактный телефон, номер рекламной конструкции, номер разрешения и договора на установку рекламной конструкции.</w:t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b/>
          <w:noProof/>
        </w:rPr>
      </w:pPr>
      <w:r>
        <w:rPr>
          <w:noProof/>
        </w:rPr>
        <w:tab/>
      </w:r>
      <w:r w:rsidRPr="008B21CB">
        <w:rPr>
          <w:noProof/>
        </w:rPr>
        <w:t>Отдельно стоящи</w:t>
      </w:r>
      <w:r>
        <w:rPr>
          <w:noProof/>
        </w:rPr>
        <w:t>е</w:t>
      </w:r>
      <w:r w:rsidRPr="008B21CB">
        <w:rPr>
          <w:noProof/>
        </w:rPr>
        <w:t xml:space="preserve"> </w:t>
      </w:r>
      <w:r>
        <w:rPr>
          <w:noProof/>
        </w:rPr>
        <w:t>рекламные конструкции</w:t>
      </w:r>
      <w:r w:rsidRPr="008B21CB">
        <w:rPr>
          <w:noProof/>
        </w:rPr>
        <w:t xml:space="preserve"> </w:t>
      </w:r>
      <w:r>
        <w:rPr>
          <w:noProof/>
        </w:rPr>
        <w:t>индивидуального изготовления выполняются в соотвтетствии с дизайн-проектом и техническими нормами.</w:t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</w:p>
    <w:p w:rsidR="00547EF3" w:rsidRPr="00581EF0" w:rsidRDefault="00547EF3" w:rsidP="00547EF3">
      <w:pPr>
        <w:tabs>
          <w:tab w:val="left" w:pos="709"/>
          <w:tab w:val="left" w:pos="1985"/>
        </w:tabs>
        <w:jc w:val="center"/>
        <w:rPr>
          <w:b/>
          <w:noProof/>
        </w:rPr>
      </w:pPr>
      <w:r w:rsidRPr="00581EF0">
        <w:rPr>
          <w:b/>
          <w:noProof/>
        </w:rPr>
        <w:lastRenderedPageBreak/>
        <w:t xml:space="preserve">КАРТОГРАФИЧЕСКИЕ МАТЕРИАЛЫ С РАЗМЕТКОЙ </w:t>
      </w:r>
    </w:p>
    <w:p w:rsidR="00547EF3" w:rsidRDefault="00547EF3" w:rsidP="00547EF3">
      <w:pPr>
        <w:jc w:val="center"/>
      </w:pPr>
      <w:r w:rsidRPr="00581EF0">
        <w:rPr>
          <w:b/>
          <w:noProof/>
        </w:rPr>
        <w:t>РЕКЛАМНЫХ КОНСТРУКЦИЙ</w:t>
      </w:r>
    </w:p>
    <w:p w:rsidR="00547EF3" w:rsidRDefault="00547EF3" w:rsidP="00547EF3">
      <w:pPr>
        <w:jc w:val="center"/>
      </w:pPr>
    </w:p>
    <w:p w:rsidR="00547EF3" w:rsidRDefault="00547EF3" w:rsidP="00547EF3">
      <w:pPr>
        <w:rPr>
          <w:u w:val="single"/>
        </w:rPr>
      </w:pPr>
      <w:r w:rsidRPr="004057BD">
        <w:rPr>
          <w:u w:val="single"/>
        </w:rPr>
        <w:t>Условные обозначения:</w:t>
      </w:r>
    </w:p>
    <w:p w:rsidR="00547EF3" w:rsidRDefault="006E2D24" w:rsidP="00547EF3">
      <w:pPr>
        <w:rPr>
          <w:u w:val="single"/>
        </w:rPr>
      </w:pPr>
      <w:r>
        <w:rPr>
          <w:noProof/>
        </w:rPr>
        <w:pict>
          <v:oval id="Oval 34" o:spid="_x0000_s1259" style="position:absolute;margin-left:1.35pt;margin-top:11.25pt;width:22.7pt;height:22.7pt;z-index:3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" filled="f" strokecolor="red" strokeweight="3pt"/>
        </w:pict>
      </w:r>
    </w:p>
    <w:p w:rsidR="00547EF3" w:rsidRDefault="00547EF3" w:rsidP="00547EF3">
      <w:r>
        <w:t xml:space="preserve">            - Рекламная конструкция формата 3 </w:t>
      </w:r>
      <w:r w:rsidRPr="004057BD">
        <w:t>x</w:t>
      </w:r>
      <w:r>
        <w:t xml:space="preserve"> 6</w:t>
      </w:r>
      <w:r w:rsidRPr="004057BD">
        <w:t xml:space="preserve"> м</w:t>
      </w:r>
      <w:r>
        <w:t xml:space="preserve"> (перспективная)</w:t>
      </w:r>
    </w:p>
    <w:p w:rsidR="00547EF3" w:rsidRDefault="006E2D24" w:rsidP="00547EF3">
      <w:r>
        <w:rPr>
          <w:noProof/>
        </w:rPr>
        <w:pict>
          <v:oval id="Oval 35" o:spid="_x0000_s1260" style="position:absolute;margin-left:.6pt;margin-top:10.95pt;width:22.7pt;height:22.7pt;z-index:3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" fillcolor="red" strokeweight="1.5pt"/>
        </w:pict>
      </w:r>
    </w:p>
    <w:p w:rsidR="00547EF3" w:rsidRDefault="00547EF3" w:rsidP="00547EF3">
      <w:r>
        <w:t xml:space="preserve">            - Рекламная конструкция формата 3 </w:t>
      </w:r>
      <w:r w:rsidRPr="004057BD">
        <w:t>x</w:t>
      </w:r>
      <w:r>
        <w:t xml:space="preserve"> 6</w:t>
      </w:r>
      <w:r w:rsidRPr="004057BD">
        <w:t xml:space="preserve"> м</w:t>
      </w:r>
      <w:r>
        <w:t xml:space="preserve"> (существующая)</w:t>
      </w:r>
    </w:p>
    <w:p w:rsidR="00547EF3" w:rsidRDefault="006E2D24" w:rsidP="00547EF3">
      <w:r>
        <w:rPr>
          <w:noProof/>
        </w:rPr>
        <w:pict>
          <v:oval id="Oval 36" o:spid="_x0000_s1261" style="position:absolute;margin-left:.6pt;margin-top:10.8pt;width:22.7pt;height:22.7pt;z-index:3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" filled="f" strokecolor="#0070c0" strokeweight="3pt"/>
        </w:pict>
      </w:r>
    </w:p>
    <w:p w:rsidR="00547EF3" w:rsidRDefault="00547EF3" w:rsidP="00547EF3">
      <w:r>
        <w:t xml:space="preserve">            - Рекламная конструкция формата </w:t>
      </w:r>
      <w:r w:rsidRPr="004057BD">
        <w:t>1</w:t>
      </w:r>
      <w:r>
        <w:t xml:space="preserve">,8 </w:t>
      </w:r>
      <w:r w:rsidRPr="004057BD">
        <w:t>x</w:t>
      </w:r>
      <w:r>
        <w:t xml:space="preserve"> 1,2</w:t>
      </w:r>
      <w:r w:rsidRPr="004057BD">
        <w:t xml:space="preserve"> м</w:t>
      </w:r>
      <w:r>
        <w:t xml:space="preserve"> (перспективная)</w:t>
      </w:r>
    </w:p>
    <w:p w:rsidR="00547EF3" w:rsidRDefault="006E2D24" w:rsidP="00547EF3">
      <w:pPr>
        <w:rPr>
          <w:u w:val="single"/>
        </w:rPr>
      </w:pPr>
      <w:r>
        <w:rPr>
          <w:noProof/>
        </w:rPr>
        <w:pict>
          <v:oval id="Oval 37" o:spid="_x0000_s1262" style="position:absolute;margin-left:.9pt;margin-top:11.4pt;width:22.7pt;height:22.7pt;z-index: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" fillcolor="#0070c0" strokeweight="1.5pt"/>
        </w:pict>
      </w:r>
    </w:p>
    <w:p w:rsidR="00547EF3" w:rsidRDefault="00547EF3" w:rsidP="00547EF3">
      <w:r>
        <w:t xml:space="preserve">            - Рекламная конструкция формата </w:t>
      </w:r>
      <w:r w:rsidRPr="004057BD">
        <w:t>1</w:t>
      </w:r>
      <w:r>
        <w:t xml:space="preserve">,8 </w:t>
      </w:r>
      <w:r w:rsidRPr="004057BD">
        <w:t>x</w:t>
      </w:r>
      <w:r>
        <w:t xml:space="preserve"> 1,2</w:t>
      </w:r>
      <w:r w:rsidRPr="004057BD">
        <w:t xml:space="preserve"> м</w:t>
      </w:r>
      <w:r>
        <w:t xml:space="preserve"> (существующая)</w:t>
      </w:r>
    </w:p>
    <w:p w:rsidR="00547EF3" w:rsidRDefault="006E2D24" w:rsidP="00547EF3">
      <w:r>
        <w:rPr>
          <w:noProof/>
        </w:rPr>
        <w:pict>
          <v:oval id="Oval 38" o:spid="_x0000_s1263" style="position:absolute;margin-left:.75pt;margin-top:11.1pt;width:22.7pt;height:22.7pt;z-index:4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" fillcolor="yellow" strokeweight="1.5pt"/>
        </w:pict>
      </w:r>
    </w:p>
    <w:p w:rsidR="00547EF3" w:rsidRPr="00284460" w:rsidRDefault="00547EF3" w:rsidP="00547EF3">
      <w:pPr>
        <w:rPr>
          <w:u w:val="single"/>
        </w:rPr>
      </w:pPr>
      <w:bookmarkStart w:id="1" w:name="P94"/>
      <w:bookmarkEnd w:id="1"/>
      <w:r>
        <w:t xml:space="preserve">            - Рекламная конструкция формата 2 </w:t>
      </w:r>
      <w:r w:rsidRPr="004057BD">
        <w:t>x</w:t>
      </w:r>
      <w:r>
        <w:t xml:space="preserve"> 1</w:t>
      </w:r>
      <w:r w:rsidRPr="004057BD">
        <w:t xml:space="preserve"> м</w:t>
      </w:r>
      <w:r>
        <w:t xml:space="preserve"> (существующая)</w:t>
      </w:r>
      <w:r w:rsidRPr="004057BD">
        <w:t xml:space="preserve"> </w:t>
      </w:r>
    </w:p>
    <w:p w:rsidR="00547EF3" w:rsidRDefault="006E2D24" w:rsidP="00547EF3">
      <w:pPr>
        <w:tabs>
          <w:tab w:val="left" w:pos="709"/>
          <w:tab w:val="left" w:pos="1985"/>
        </w:tabs>
        <w:jc w:val="center"/>
      </w:pPr>
      <w:r>
        <w:rPr>
          <w:noProof/>
        </w:rPr>
        <w:pict>
          <v:oval id="Oval 39" o:spid="_x0000_s1264" style="position:absolute;left:0;text-align:left;margin-left:1.05pt;margin-top:10.8pt;width:22.7pt;height:22.7pt;z-index:4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" fillcolor="#00b050" strokeweight="1.5pt"/>
        </w:pict>
      </w:r>
    </w:p>
    <w:p w:rsidR="00547EF3" w:rsidRDefault="00547EF3" w:rsidP="00547EF3">
      <w:pPr>
        <w:tabs>
          <w:tab w:val="left" w:pos="709"/>
          <w:tab w:val="left" w:pos="1985"/>
        </w:tabs>
      </w:pPr>
      <w:r>
        <w:t xml:space="preserve">            - Рекламная конструкция индивидуального изготовления (существующая)</w:t>
      </w:r>
    </w:p>
    <w:p w:rsidR="00547EF3" w:rsidRDefault="006E2D24" w:rsidP="00547EF3">
      <w:r>
        <w:rPr>
          <w:noProof/>
        </w:rPr>
        <w:pict>
          <v:oval id="Oval 22" o:spid="_x0000_s1258" style="position:absolute;margin-left:-4.5pt;margin-top:16pt;width:31.2pt;height:31.2pt;z-index: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" filled="f" strokeweight="2.25pt"/>
        </w:pict>
      </w:r>
    </w:p>
    <w:p w:rsidR="00547EF3" w:rsidRDefault="006E2D24" w:rsidP="00547EF3">
      <w:r>
        <w:rPr>
          <w:noProof/>
        </w:rPr>
        <w:pict>
          <v:oval id="Oval 43" o:spid="_x0000_s1268" style="position:absolute;margin-left:85.65pt;margin-top:3.4pt;width:31.2pt;height:31.2pt;z-index:4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" filled="f" strokeweight="2.25pt"/>
        </w:pict>
      </w:r>
      <w:r>
        <w:rPr>
          <w:noProof/>
        </w:rPr>
        <w:pict>
          <v:oval id="Oval 41" o:spid="_x0000_s1266" style="position:absolute;margin-left:40.8pt;margin-top:2.35pt;width:31.2pt;height:31.2pt;z-index: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" filled="f" strokeweight="2.25pt"/>
        </w:pict>
      </w:r>
      <w:r>
        <w:rPr>
          <w:noProof/>
        </w:rPr>
        <w:pict>
          <v:oval id="Oval 44" o:spid="_x0000_s1269" style="position:absolute;margin-left:90.1pt;margin-top:7.25pt;width:22.7pt;height:22.7pt;z-index:4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" fillcolor="#00b050" strokeweight="1.5pt"/>
        </w:pict>
      </w:r>
      <w:r>
        <w:rPr>
          <w:noProof/>
        </w:rPr>
        <w:pict>
          <v:oval id="Oval 42" o:spid="_x0000_s1267" style="position:absolute;margin-left:45.25pt;margin-top:6.95pt;width:22.7pt;height:22.7pt;z-index:4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" fillcolor="#0070c0" strokeweight="1.5pt"/>
        </w:pict>
      </w:r>
      <w:r>
        <w:rPr>
          <w:noProof/>
        </w:rPr>
        <w:pict>
          <v:oval id="Oval 40" o:spid="_x0000_s1265" style="position:absolute;margin-left:.1pt;margin-top:7.55pt;width:22.7pt;height:22.7pt;z-index:4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" fillcolor="red" strokeweight="1.5pt"/>
        </w:pict>
      </w:r>
    </w:p>
    <w:p w:rsidR="00547EF3" w:rsidRDefault="00547EF3" w:rsidP="00547EF3">
      <w:r>
        <w:t xml:space="preserve">           /              /                - Рекламная конструкция, размещаемая на частной территории  </w:t>
      </w:r>
    </w:p>
    <w:p w:rsidR="00547EF3" w:rsidRDefault="00547EF3" w:rsidP="00547EF3">
      <w:pPr>
        <w:ind w:firstLine="708"/>
      </w:pPr>
      <w:r>
        <w:t xml:space="preserve">                                  (существующая)     </w:t>
      </w:r>
    </w:p>
    <w:p w:rsidR="00547EF3" w:rsidRPr="004057BD" w:rsidRDefault="006E2D24" w:rsidP="00547EF3">
      <w:pPr>
        <w:ind w:firstLine="708"/>
      </w:pPr>
      <w:r>
        <w:rPr>
          <w:noProof/>
        </w:rPr>
        <w:pict>
          <v:shape id="Рисунок 4" o:spid="_x0000_s1222" type="#_x0000_t75" style="position:absolute;left:0;text-align:left;margin-left:2.7pt;margin-top:8.2pt;width:21pt;height:34.5pt;z-index:-4;visibility:visible">
            <v:imagedata r:id="rId11" o:title=""/>
          </v:shape>
        </w:pict>
      </w:r>
    </w:p>
    <w:p w:rsidR="00547EF3" w:rsidRDefault="00547EF3" w:rsidP="00547EF3"/>
    <w:p w:rsidR="00547EF3" w:rsidRDefault="00547EF3" w:rsidP="00547EF3">
      <w:pPr>
        <w:ind w:firstLine="708"/>
      </w:pPr>
      <w:r>
        <w:t xml:space="preserve">- </w:t>
      </w:r>
      <w:r w:rsidRPr="007F3E92">
        <w:t>Светофор</w:t>
      </w:r>
    </w:p>
    <w:p w:rsidR="00547EF3" w:rsidRDefault="006E2D24" w:rsidP="00547EF3">
      <w:pPr>
        <w:ind w:firstLine="708"/>
      </w:pPr>
      <w:r>
        <w:rPr>
          <w:noProof/>
        </w:rPr>
        <w:pict>
          <v:shape id="_x0000_s1220" type="#_x0000_t75" style="position:absolute;left:0;text-align:left;margin-left:.75pt;margin-top:1.1pt;width:25.5pt;height:36pt;z-index:3;visibility:visible">
            <v:imagedata r:id="rId12" o:title=""/>
          </v:shape>
        </w:pict>
      </w:r>
    </w:p>
    <w:p w:rsidR="00547EF3" w:rsidRDefault="00547EF3" w:rsidP="00547EF3">
      <w:r>
        <w:tab/>
        <w:t xml:space="preserve">- </w:t>
      </w:r>
      <w:r w:rsidRPr="007F3E92">
        <w:t>Дорожный знак</w:t>
      </w:r>
    </w:p>
    <w:p w:rsidR="00547EF3" w:rsidRDefault="006E2D24" w:rsidP="00547EF3">
      <w:r>
        <w:rPr>
          <w:noProof/>
        </w:rPr>
        <w:pict>
          <v:shape id="Рисунок 6" o:spid="_x0000_s1221" type="#_x0000_t75" style="position:absolute;margin-left:-4pt;margin-top:5.35pt;width:37.85pt;height:30.55pt;rotation:-2194901fd;z-index:-5;visibility:visible">
            <v:imagedata r:id="rId13" o:title=""/>
          </v:shape>
        </w:pict>
      </w:r>
    </w:p>
    <w:p w:rsidR="00547EF3" w:rsidRDefault="00547EF3" w:rsidP="00547EF3">
      <w:r>
        <w:tab/>
        <w:t xml:space="preserve">  - </w:t>
      </w:r>
      <w:r w:rsidRPr="007F3E92">
        <w:t>Наземный пешеходный переход</w:t>
      </w:r>
    </w:p>
    <w:p w:rsidR="00547EF3" w:rsidRDefault="006E2D24" w:rsidP="00547EF3">
      <w:r>
        <w:rPr>
          <w:noProof/>
        </w:rPr>
        <w:pict>
          <v:shape id="Рисунок 9" o:spid="_x0000_s1223" type="#_x0000_t75" style="position:absolute;margin-left:-1.05pt;margin-top:9.85pt;width:56.25pt;height:59.25pt;z-index:-3;visibility:visible">
            <v:imagedata r:id="rId14" o:title=""/>
          </v:shape>
        </w:pict>
      </w:r>
    </w:p>
    <w:p w:rsidR="00547EF3" w:rsidRDefault="00547EF3" w:rsidP="00547EF3"/>
    <w:p w:rsidR="00547EF3" w:rsidRDefault="00547EF3" w:rsidP="00547EF3">
      <w:r>
        <w:tab/>
      </w:r>
      <w:r>
        <w:tab/>
        <w:t xml:space="preserve">- </w:t>
      </w:r>
      <w:r w:rsidRPr="007F3E92">
        <w:t>Инженерные сети и коммуникации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Pr="004057BD" w:rsidRDefault="00547EF3" w:rsidP="00547EF3">
      <w:pPr>
        <w:jc w:val="both"/>
      </w:pPr>
      <w:r w:rsidRPr="000D63C4">
        <w:rPr>
          <w:b/>
          <w:sz w:val="28"/>
          <w:lang w:val="en-US"/>
        </w:rPr>
        <w:t>S</w:t>
      </w:r>
      <w:r w:rsidRPr="000D63C4">
        <w:rPr>
          <w:b/>
          <w:sz w:val="28"/>
          <w:vertAlign w:val="superscript"/>
          <w:lang w:val="en-US"/>
        </w:rPr>
        <w:t>p</w:t>
      </w:r>
      <w:r w:rsidRPr="000D63C4">
        <w:rPr>
          <w:b/>
          <w:sz w:val="28"/>
          <w:vertAlign w:val="subscript"/>
        </w:rPr>
        <w:t>уст</w:t>
      </w:r>
      <w:r w:rsidRPr="004057BD">
        <w:t xml:space="preserve"> – расстояние от </w:t>
      </w:r>
      <w:r>
        <w:t xml:space="preserve">места установки </w:t>
      </w:r>
      <w:r w:rsidRPr="004057BD">
        <w:t xml:space="preserve">рекламной конструкции </w:t>
      </w:r>
      <w:r>
        <w:t>до линии установки дорожного знака</w:t>
      </w:r>
      <w:r w:rsidRPr="004057BD">
        <w:t>, м</w:t>
      </w:r>
      <w:r>
        <w:t>;</w:t>
      </w:r>
    </w:p>
    <w:p w:rsidR="00547EF3" w:rsidRPr="00431290" w:rsidRDefault="00547EF3" w:rsidP="00547EF3">
      <w:pPr>
        <w:jc w:val="both"/>
      </w:pPr>
      <w:r w:rsidRPr="000D63C4">
        <w:rPr>
          <w:b/>
          <w:sz w:val="28"/>
          <w:lang w:val="en-US"/>
        </w:rPr>
        <w:t>l</w:t>
      </w:r>
      <w:r w:rsidRPr="000D63C4">
        <w:rPr>
          <w:b/>
          <w:sz w:val="28"/>
          <w:vertAlign w:val="subscript"/>
        </w:rPr>
        <w:t>в</w:t>
      </w:r>
      <w:r w:rsidRPr="004057BD">
        <w:t xml:space="preserve"> – </w:t>
      </w:r>
      <w:r w:rsidRPr="00431290">
        <w:t>1/2</w:t>
      </w:r>
      <w:r w:rsidRPr="004057BD">
        <w:t xml:space="preserve"> ширины полосы движения, м</w:t>
      </w:r>
      <w:r>
        <w:t>;</w:t>
      </w:r>
    </w:p>
    <w:p w:rsidR="00547EF3" w:rsidRPr="004057BD" w:rsidRDefault="00547EF3" w:rsidP="00547EF3">
      <w:pPr>
        <w:jc w:val="both"/>
      </w:pPr>
      <w:r w:rsidRPr="000D63C4">
        <w:rPr>
          <w:b/>
          <w:sz w:val="28"/>
          <w:lang w:val="en-US"/>
        </w:rPr>
        <w:t>l</w:t>
      </w:r>
      <w:r w:rsidRPr="000D63C4">
        <w:rPr>
          <w:b/>
          <w:sz w:val="28"/>
          <w:vertAlign w:val="superscript"/>
        </w:rPr>
        <w:t>р</w:t>
      </w:r>
      <w:r w:rsidRPr="000D63C4">
        <w:rPr>
          <w:b/>
          <w:sz w:val="28"/>
          <w:vertAlign w:val="subscript"/>
        </w:rPr>
        <w:t>уст</w:t>
      </w:r>
      <w:r w:rsidRPr="004057BD">
        <w:t xml:space="preserve"> – расстояние от края проезжей части до ближайшей точки проекции рекламн</w:t>
      </w:r>
      <w:r>
        <w:t>ой конструкции</w:t>
      </w:r>
      <w:r w:rsidRPr="004057BD">
        <w:t>, м</w:t>
      </w:r>
      <w:r>
        <w:t>;</w:t>
      </w:r>
    </w:p>
    <w:p w:rsidR="00547EF3" w:rsidRDefault="00547EF3" w:rsidP="00547EF3">
      <w:pPr>
        <w:jc w:val="both"/>
      </w:pPr>
      <w:r w:rsidRPr="000D63C4">
        <w:rPr>
          <w:b/>
          <w:sz w:val="28"/>
          <w:lang w:val="en-US"/>
        </w:rPr>
        <w:t>h</w:t>
      </w:r>
      <w:r w:rsidRPr="000D63C4">
        <w:rPr>
          <w:b/>
          <w:sz w:val="28"/>
          <w:vertAlign w:val="subscript"/>
        </w:rPr>
        <w:t>д.з</w:t>
      </w:r>
      <w:r w:rsidRPr="004057BD">
        <w:t xml:space="preserve"> – габаритная высота </w:t>
      </w:r>
      <w:r>
        <w:t>дорожного знак над уровнем проезжей части</w:t>
      </w:r>
      <w:r w:rsidRPr="004057BD">
        <w:t>, м</w:t>
      </w:r>
      <w:r>
        <w:t>;</w:t>
      </w:r>
    </w:p>
    <w:p w:rsidR="00547EF3" w:rsidRDefault="00547EF3" w:rsidP="00547EF3">
      <w:pPr>
        <w:jc w:val="both"/>
      </w:pPr>
      <w:r w:rsidRPr="000D63C4">
        <w:rPr>
          <w:b/>
          <w:sz w:val="28"/>
          <w:lang w:val="en-US"/>
        </w:rPr>
        <w:t>h</w:t>
      </w:r>
      <w:r w:rsidRPr="000D63C4">
        <w:rPr>
          <w:b/>
          <w:sz w:val="28"/>
          <w:vertAlign w:val="subscript"/>
        </w:rPr>
        <w:t>в</w:t>
      </w:r>
      <w:r w:rsidRPr="004057BD">
        <w:t xml:space="preserve"> – </w:t>
      </w:r>
      <w:r>
        <w:t>в</w:t>
      </w:r>
      <w:r w:rsidRPr="004057BD">
        <w:t xml:space="preserve">ысота </w:t>
      </w:r>
      <w:r>
        <w:t>уровня глаз водителя над уровнем проезжей части</w:t>
      </w:r>
      <w:r w:rsidRPr="004057BD">
        <w:t>, м</w:t>
      </w:r>
      <w:r>
        <w:t>;</w:t>
      </w:r>
    </w:p>
    <w:p w:rsidR="00547EF3" w:rsidRDefault="00547EF3" w:rsidP="00547EF3">
      <w:pPr>
        <w:jc w:val="both"/>
      </w:pPr>
      <w:r w:rsidRPr="000D63C4">
        <w:rPr>
          <w:b/>
          <w:sz w:val="28"/>
          <w:lang w:val="en-US"/>
        </w:rPr>
        <w:t>l</w:t>
      </w:r>
      <w:r w:rsidRPr="000D63C4">
        <w:rPr>
          <w:b/>
          <w:sz w:val="28"/>
          <w:vertAlign w:val="subscript"/>
        </w:rPr>
        <w:t>д.з</w:t>
      </w:r>
      <w:r w:rsidRPr="004057BD">
        <w:t xml:space="preserve"> – расстояние от края проезжей части до дальне</w:t>
      </w:r>
      <w:r>
        <w:t>й горизонтальной</w:t>
      </w:r>
      <w:r w:rsidRPr="004057BD">
        <w:t xml:space="preserve"> проекции </w:t>
      </w:r>
      <w:r>
        <w:t>дорожного</w:t>
      </w:r>
      <w:r w:rsidRPr="004057BD">
        <w:t xml:space="preserve"> знака, м</w:t>
      </w:r>
      <w:r>
        <w:t>;</w:t>
      </w:r>
    </w:p>
    <w:p w:rsidR="00547EF3" w:rsidRDefault="00547EF3" w:rsidP="00547EF3">
      <w:pPr>
        <w:jc w:val="both"/>
      </w:pPr>
      <w:r w:rsidRPr="000D63C4">
        <w:rPr>
          <w:b/>
          <w:sz w:val="28"/>
          <w:lang w:val="en-US"/>
        </w:rPr>
        <w:t>S</w:t>
      </w:r>
      <w:r w:rsidRPr="000D63C4">
        <w:rPr>
          <w:b/>
          <w:sz w:val="28"/>
          <w:vertAlign w:val="subscript"/>
        </w:rPr>
        <w:t>без</w:t>
      </w:r>
      <w:r>
        <w:t xml:space="preserve"> – расстояние безопасного торможения (остановочный путь)</w:t>
      </w:r>
      <w:r w:rsidRPr="004057BD">
        <w:t>, м</w:t>
      </w:r>
      <w:r>
        <w:t>;</w:t>
      </w:r>
    </w:p>
    <w:p w:rsidR="00547EF3" w:rsidRDefault="00547EF3" w:rsidP="00547EF3">
      <w:pPr>
        <w:jc w:val="both"/>
      </w:pPr>
      <w:r w:rsidRPr="000D63C4">
        <w:rPr>
          <w:b/>
          <w:sz w:val="28"/>
          <w:lang w:val="en-US"/>
        </w:rPr>
        <w:t>h</w:t>
      </w:r>
      <w:r w:rsidRPr="000D63C4">
        <w:rPr>
          <w:b/>
          <w:sz w:val="28"/>
          <w:vertAlign w:val="subscript"/>
        </w:rPr>
        <w:t>р</w:t>
      </w:r>
      <w:r w:rsidRPr="004057BD">
        <w:t xml:space="preserve"> – </w:t>
      </w:r>
      <w:r>
        <w:t>в</w:t>
      </w:r>
      <w:r w:rsidRPr="004057BD">
        <w:t xml:space="preserve">ысота рекламной конструкции </w:t>
      </w:r>
      <w:r>
        <w:t>(</w:t>
      </w:r>
      <w:r w:rsidRPr="004057BD">
        <w:t xml:space="preserve">от уровня проезжей части до нижнего края </w:t>
      </w:r>
      <w:r>
        <w:t>информационного</w:t>
      </w:r>
      <w:r w:rsidRPr="004057BD">
        <w:t xml:space="preserve"> поля</w:t>
      </w:r>
      <w:r>
        <w:t>)</w:t>
      </w:r>
      <w:r w:rsidRPr="004057BD">
        <w:t>, м</w:t>
      </w:r>
      <w:r>
        <w:t>;</w:t>
      </w:r>
    </w:p>
    <w:p w:rsidR="00547EF3" w:rsidRPr="00A02D4E" w:rsidRDefault="00547EF3" w:rsidP="00547EF3">
      <w:pPr>
        <w:jc w:val="both"/>
      </w:pPr>
      <w:r w:rsidRPr="000D63C4">
        <w:rPr>
          <w:b/>
          <w:sz w:val="28"/>
          <w:lang w:val="en-US"/>
        </w:rPr>
        <w:t>R</w:t>
      </w:r>
      <w:r w:rsidRPr="000D63C4">
        <w:rPr>
          <w:b/>
          <w:sz w:val="28"/>
          <w:vertAlign w:val="subscript"/>
        </w:rPr>
        <w:t>ЗК</w:t>
      </w:r>
      <w:r w:rsidRPr="000D63C4">
        <w:rPr>
          <w:b/>
          <w:sz w:val="28"/>
          <w:vertAlign w:val="superscript"/>
        </w:rPr>
        <w:t>без</w:t>
      </w:r>
      <w:r>
        <w:t xml:space="preserve"> – минимальное расстояние от середины крайней полосы движения, при котором обеспечивается видимость дорожного знака, м.</w:t>
      </w:r>
    </w:p>
    <w:p w:rsidR="00547EF3" w:rsidRPr="000D63C4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6E2D24" w:rsidP="00547EF3">
      <w:pPr>
        <w:tabs>
          <w:tab w:val="left" w:pos="709"/>
          <w:tab w:val="left" w:pos="1985"/>
        </w:tabs>
        <w:jc w:val="center"/>
        <w:rPr>
          <w:noProof/>
        </w:rPr>
      </w:pPr>
      <w:r>
        <w:rPr>
          <w:noProof/>
        </w:rPr>
        <w:lastRenderedPageBreak/>
        <w:pict>
          <v:shape id="_x0000_i1026" type="#_x0000_t75" style="width:477.75pt;height:682.5pt;visibility:visible">
            <v:imagedata r:id="rId15" o:title="СХЕМА-Model" croptop="4824f"/>
          </v:shape>
        </w:pict>
      </w: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Default="00547EF3" w:rsidP="00547EF3">
      <w:pPr>
        <w:tabs>
          <w:tab w:val="left" w:pos="709"/>
          <w:tab w:val="left" w:pos="1985"/>
        </w:tabs>
        <w:jc w:val="center"/>
        <w:rPr>
          <w:noProof/>
        </w:rPr>
      </w:pP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1</w:t>
      </w:r>
    </w:p>
    <w:p w:rsidR="00547EF3" w:rsidRDefault="00547EF3" w:rsidP="00547EF3">
      <w:pPr>
        <w:ind w:right="3968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«Т»-образный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  <w:r w:rsidRPr="0080577A">
        <w:rPr>
          <w:noProof/>
        </w:rPr>
        <w:t xml:space="preserve"> </w:t>
      </w:r>
      <w:r w:rsidR="006E2D24">
        <w:rPr>
          <w:noProof/>
        </w:rPr>
        <w:pict>
          <v:shape id="Рисунок 253" o:spid="_x0000_s1228" type="#_x0000_t75" style="position:absolute;left:0;text-align:left;margin-left:520.6pt;margin-top:0;width:175.75pt;height:206.25pt;z-index:6;visibility:visible;mso-position-horizontal:right;mso-position-horizontal-relative:margin;mso-position-vertical:top;mso-position-vertical-relative:margin">
            <v:imagedata r:id="rId16" o:title="" croptop="3605f" cropbottom="3593f"/>
            <w10:wrap type="square" anchorx="margin" anchory="margin"/>
          </v:shape>
        </w:pic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Ленинградская область, г.Сосновый Бор, правая сторона пр.</w:t>
      </w:r>
      <w:r w:rsidRPr="005227A5">
        <w:rPr>
          <w:noProof/>
        </w:rPr>
        <w:t xml:space="preserve">Героев </w:t>
      </w:r>
      <w:r>
        <w:rPr>
          <w:noProof/>
        </w:rPr>
        <w:t>в районе</w:t>
      </w:r>
      <w:r w:rsidRPr="005227A5">
        <w:rPr>
          <w:noProof/>
        </w:rPr>
        <w:t xml:space="preserve"> д.</w:t>
      </w:r>
      <w:r>
        <w:rPr>
          <w:noProof/>
        </w:rPr>
        <w:t xml:space="preserve">48 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5F36E4">
        <w:rPr>
          <w:color w:val="000000"/>
        </w:rPr>
        <w:t>59.907171040, 29.079921951</w:t>
      </w:r>
      <w:r>
        <w:rPr>
          <w:color w:val="000000"/>
        </w:rPr>
        <w:t>)</w:t>
      </w:r>
    </w:p>
    <w:p w:rsidR="00547EF3" w:rsidRDefault="00547EF3" w:rsidP="00547EF3">
      <w:pPr>
        <w:ind w:right="3968"/>
        <w:rPr>
          <w:noProof/>
        </w:rPr>
      </w:pPr>
      <w:r>
        <w:rPr>
          <w:color w:val="000000"/>
        </w:rPr>
        <w:t>КН ЗУ 47:15:0101002:1188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27" type="#_x0000_t75" alt="2.jpg" style="width:482.25pt;height:154.5pt;visibility:visible">
            <v:imagedata r:id="rId17" o:title="2" croptop="17190f" cropbottom="20681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Pr="0080577A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28" type="#_x0000_t75" style="width:482.25pt;height:362.25pt;visibility:visible">
            <v:imagedata r:id="rId18" o:title="" croptop="12995f" cropbottom="15162f"/>
          </v:shape>
        </w:pict>
      </w:r>
    </w:p>
    <w:p w:rsidR="00547EF3" w:rsidRPr="00983A81" w:rsidRDefault="00547EF3" w:rsidP="00547EF3">
      <w:pPr>
        <w:ind w:right="3968"/>
        <w:rPr>
          <w:b/>
          <w:noProof/>
          <w:sz w:val="28"/>
        </w:rPr>
      </w:pPr>
      <w:r w:rsidRPr="00983A81">
        <w:rPr>
          <w:b/>
          <w:noProof/>
          <w:sz w:val="28"/>
        </w:rPr>
        <w:lastRenderedPageBreak/>
        <w:t>№ 2</w:t>
      </w:r>
    </w:p>
    <w:p w:rsidR="00547EF3" w:rsidRDefault="00547EF3" w:rsidP="00547EF3">
      <w:pPr>
        <w:ind w:right="3968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Ленинградская область, г.Сосновый Бор, левая сторона пр.</w:t>
      </w:r>
      <w:r w:rsidRPr="005227A5">
        <w:rPr>
          <w:noProof/>
        </w:rPr>
        <w:t>Героев</w:t>
      </w:r>
      <w:r>
        <w:rPr>
          <w:noProof/>
        </w:rPr>
        <w:t>,</w:t>
      </w:r>
      <w:r w:rsidRPr="005227A5">
        <w:rPr>
          <w:noProof/>
        </w:rPr>
        <w:t xml:space="preserve"> </w:t>
      </w:r>
      <w:r>
        <w:rPr>
          <w:noProof/>
        </w:rPr>
        <w:t>в районе</w:t>
      </w:r>
      <w:r w:rsidRPr="005227A5">
        <w:rPr>
          <w:noProof/>
        </w:rPr>
        <w:t xml:space="preserve"> д.</w:t>
      </w:r>
      <w:r>
        <w:rPr>
          <w:noProof/>
        </w:rPr>
        <w:t xml:space="preserve">35 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2556A4">
        <w:rPr>
          <w:color w:val="000000"/>
        </w:rPr>
        <w:t>59.908297550, 29.082139495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color w:val="000000"/>
        </w:rPr>
        <w:t xml:space="preserve">КН ЗУ </w:t>
      </w:r>
      <w:r w:rsidRPr="00D23E7A">
        <w:rPr>
          <w:rFonts w:eastAsia="Calibri"/>
          <w:bCs/>
          <w:color w:val="000000"/>
          <w:lang w:eastAsia="en-US"/>
        </w:rPr>
        <w:t>47:15:0000000:25940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258" o:spid="_x0000_s1229" type="#_x0000_t75" style="position:absolute;margin-left:520.6pt;margin-top:0;width:175.75pt;height:207pt;z-index:7;visibility:visible;mso-position-horizontal:right;mso-position-horizontal-relative:margin;mso-position-vertical:top;mso-position-vertical-relative:margin">
            <v:imagedata r:id="rId19" o:title="" croptop="3165f" cropbottom="3814f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29" type="#_x0000_t75" style="width:482.25pt;height:125.25pt;visibility:visible">
            <v:imagedata r:id="rId20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Pr="00C924C2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30" type="#_x0000_t75" style="width:482.25pt;height:386.25pt;visibility:visible">
            <v:imagedata r:id="rId21" o:title="" croptop="21822f" cropbottom="3864f"/>
          </v:shape>
        </w:pict>
      </w:r>
    </w:p>
    <w:p w:rsidR="00547EF3" w:rsidRPr="00EA5F44" w:rsidRDefault="00547EF3" w:rsidP="00547EF3">
      <w:pPr>
        <w:ind w:right="3968"/>
        <w:rPr>
          <w:b/>
          <w:noProof/>
          <w:sz w:val="28"/>
        </w:rPr>
      </w:pPr>
      <w:r w:rsidRPr="00EA5F44">
        <w:rPr>
          <w:b/>
          <w:noProof/>
          <w:sz w:val="28"/>
        </w:rPr>
        <w:lastRenderedPageBreak/>
        <w:t>№ 3</w:t>
      </w:r>
    </w:p>
    <w:p w:rsidR="00547EF3" w:rsidRPr="00126023" w:rsidRDefault="00547EF3" w:rsidP="00547EF3">
      <w:pPr>
        <w:ind w:right="3968"/>
        <w:rPr>
          <w:b/>
          <w:noProof/>
        </w:rPr>
      </w:pP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126023">
        <w:rPr>
          <w:noProof/>
        </w:rPr>
        <w:t>вусторонний</w:t>
      </w:r>
      <w:r>
        <w:rPr>
          <w:noProof/>
        </w:rPr>
        <w:t>,</w:t>
      </w:r>
      <w:r w:rsidRPr="00126023">
        <w:rPr>
          <w:noProof/>
        </w:rPr>
        <w:t xml:space="preserve"> «Т»-образный</w:t>
      </w:r>
      <w:r>
        <w:rPr>
          <w:noProof/>
        </w:rPr>
        <w:t>, отдельно стоящий щит</w:t>
      </w:r>
      <w:r w:rsidRPr="00126023">
        <w:rPr>
          <w:noProof/>
        </w:rPr>
        <w:t xml:space="preserve"> </w:t>
      </w:r>
      <w:r>
        <w:rPr>
          <w:noProof/>
        </w:rPr>
        <w:t>(</w:t>
      </w:r>
      <w:r w:rsidRPr="00126023">
        <w:rPr>
          <w:noProof/>
        </w:rPr>
        <w:t>билборд</w:t>
      </w:r>
      <w:r>
        <w:rPr>
          <w:noProof/>
        </w:rPr>
        <w:t>)</w:t>
      </w:r>
      <w:r w:rsidRPr="00126023">
        <w:rPr>
          <w:noProof/>
        </w:rPr>
        <w:t xml:space="preserve"> с электронным табло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Pr="00126023" w:rsidRDefault="00547EF3" w:rsidP="00547EF3">
      <w:pPr>
        <w:ind w:right="3968"/>
        <w:rPr>
          <w:b/>
          <w:noProof/>
        </w:rPr>
      </w:pPr>
    </w:p>
    <w:p w:rsidR="00547EF3" w:rsidRPr="00126023" w:rsidRDefault="00547EF3" w:rsidP="00547EF3">
      <w:pPr>
        <w:tabs>
          <w:tab w:val="left" w:pos="709"/>
          <w:tab w:val="left" w:pos="1985"/>
        </w:tabs>
        <w:ind w:right="3968"/>
        <w:rPr>
          <w:noProof/>
        </w:rPr>
      </w:pPr>
      <w:r w:rsidRPr="00126023">
        <w:rPr>
          <w:noProof/>
        </w:rPr>
        <w:t>Адрес размещения рекламной конструкции:</w:t>
      </w:r>
    </w:p>
    <w:p w:rsidR="00547EF3" w:rsidRPr="00126023" w:rsidRDefault="00547EF3" w:rsidP="00547EF3">
      <w:pPr>
        <w:ind w:right="3968"/>
        <w:rPr>
          <w:noProof/>
        </w:rPr>
      </w:pPr>
      <w:r>
        <w:rPr>
          <w:noProof/>
        </w:rPr>
        <w:t>Ленинградская область, г.</w:t>
      </w:r>
      <w:r w:rsidRPr="00126023">
        <w:rPr>
          <w:noProof/>
        </w:rPr>
        <w:t xml:space="preserve">Сосновый Бор, </w:t>
      </w:r>
      <w:r>
        <w:rPr>
          <w:noProof/>
        </w:rPr>
        <w:t>пересечение ул.Космонавтов и ул.</w:t>
      </w:r>
      <w:r w:rsidRPr="00126023">
        <w:rPr>
          <w:noProof/>
        </w:rPr>
        <w:t>Солнечная</w:t>
      </w:r>
      <w:r>
        <w:rPr>
          <w:noProof/>
        </w:rPr>
        <w:t>, в районе</w:t>
      </w:r>
      <w:r w:rsidRPr="00126023">
        <w:rPr>
          <w:noProof/>
        </w:rPr>
        <w:t xml:space="preserve"> д.12</w:t>
      </w:r>
      <w:r>
        <w:rPr>
          <w:noProof/>
        </w:rPr>
        <w:t xml:space="preserve"> по ул.Солнечная</w:t>
      </w:r>
    </w:p>
    <w:p w:rsidR="00547EF3" w:rsidRPr="00126023" w:rsidRDefault="00547EF3" w:rsidP="00547EF3">
      <w:pPr>
        <w:ind w:right="3968"/>
        <w:rPr>
          <w:color w:val="000000"/>
        </w:rPr>
      </w:pPr>
      <w:r w:rsidRPr="00126023">
        <w:rPr>
          <w:color w:val="000000"/>
        </w:rPr>
        <w:t>(59.900192126, 29.086520063)</w:t>
      </w:r>
    </w:p>
    <w:p w:rsidR="00547EF3" w:rsidRDefault="00547EF3" w:rsidP="00547EF3">
      <w:pPr>
        <w:ind w:right="3968"/>
      </w:pPr>
      <w:r w:rsidRPr="00126023">
        <w:rPr>
          <w:color w:val="000000"/>
        </w:rPr>
        <w:t>КН ЗУ 47:15:0101002:1188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31" type="#_x0000_t75" alt="5.jpg" style="width:482.25pt;height:186.75pt;visibility:visible">
            <v:imagedata r:id="rId22" o:title="5" croptop="16788f" cropbottom="15310f"/>
          </v:shape>
        </w:pict>
      </w:r>
      <w:r>
        <w:rPr>
          <w:noProof/>
        </w:rPr>
        <w:pict>
          <v:shape id="Рисунок 7" o:spid="_x0000_s1230" type="#_x0000_t75" style="position:absolute;margin-left:496.8pt;margin-top:0;width:169.8pt;height:207pt;z-index:8;visibility:visible;mso-position-horizontal:right;mso-position-horizontal-relative:margin;mso-position-vertical:top;mso-position-vertical-relative:margin">
            <v:imagedata r:id="rId23" o:title="" croptop="2124f" cropbottom="2793f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Pr="00240718" w:rsidRDefault="006E2D24" w:rsidP="00547EF3">
      <w:pPr>
        <w:jc w:val="center"/>
      </w:pPr>
      <w:r>
        <w:rPr>
          <w:noProof/>
        </w:rPr>
        <w:pict>
          <v:shape id="_x0000_i1032" type="#_x0000_t75" style="width:482.25pt;height:330.75pt;visibility:visible">
            <v:imagedata r:id="rId24" o:title="" croptop="15316f" cropbottom="16105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A60A19" w:rsidRDefault="00547EF3" w:rsidP="00547EF3">
      <w:pPr>
        <w:ind w:right="3968"/>
        <w:rPr>
          <w:noProof/>
        </w:rPr>
      </w:pPr>
      <w:r>
        <w:rPr>
          <w:noProof/>
        </w:rPr>
        <w:t>О</w:t>
      </w:r>
      <w:r w:rsidRPr="00A60A19">
        <w:rPr>
          <w:noProof/>
        </w:rPr>
        <w:t>дносторонний</w:t>
      </w:r>
      <w:r>
        <w:rPr>
          <w:noProof/>
        </w:rPr>
        <w:t>,</w:t>
      </w:r>
      <w:r w:rsidRPr="00A60A19">
        <w:rPr>
          <w:noProof/>
        </w:rPr>
        <w:t xml:space="preserve"> «Т»-образный</w:t>
      </w:r>
      <w:r>
        <w:rPr>
          <w:noProof/>
        </w:rPr>
        <w:t>, отдельно стоящий щит</w:t>
      </w:r>
      <w:r w:rsidRPr="00A60A19">
        <w:rPr>
          <w:noProof/>
        </w:rPr>
        <w:t xml:space="preserve"> </w:t>
      </w:r>
      <w:r>
        <w:rPr>
          <w:noProof/>
        </w:rPr>
        <w:t>(</w:t>
      </w:r>
      <w:r w:rsidRPr="00A60A19">
        <w:rPr>
          <w:noProof/>
        </w:rPr>
        <w:t>билборд</w:t>
      </w:r>
      <w:r>
        <w:rPr>
          <w:noProof/>
        </w:rPr>
        <w:t>).</w:t>
      </w:r>
      <w:r w:rsidRPr="00A60A19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vertAlign w:val="superscript"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18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Pr="00A60A19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A60A19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A60A19">
        <w:rPr>
          <w:noProof/>
        </w:rPr>
        <w:t>Адрес размещения рекламной конструкции:</w:t>
      </w:r>
    </w:p>
    <w:p w:rsidR="00547EF3" w:rsidRPr="00A60A19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A60A19">
        <w:rPr>
          <w:noProof/>
        </w:rPr>
        <w:t>г.Сосновый Бор, пересечение ул.Солнечная и аллеи Ветеранов</w:t>
      </w:r>
      <w:r>
        <w:rPr>
          <w:noProof/>
        </w:rPr>
        <w:t>,</w:t>
      </w:r>
      <w:r w:rsidRPr="00A60A19">
        <w:rPr>
          <w:noProof/>
        </w:rPr>
        <w:t xml:space="preserve"> в районе парка «Белые Пески»</w:t>
      </w:r>
    </w:p>
    <w:p w:rsidR="00547EF3" w:rsidRPr="00A60A19" w:rsidRDefault="00547EF3" w:rsidP="00547EF3">
      <w:pPr>
        <w:ind w:right="3968"/>
        <w:rPr>
          <w:color w:val="000000"/>
        </w:rPr>
      </w:pPr>
      <w:r w:rsidRPr="00A60A19">
        <w:rPr>
          <w:color w:val="000000"/>
        </w:rPr>
        <w:t>(59.897941722, 29.083634095)</w:t>
      </w:r>
    </w:p>
    <w:p w:rsidR="00547EF3" w:rsidRDefault="00547EF3" w:rsidP="00547EF3">
      <w:pPr>
        <w:ind w:right="3968"/>
        <w:rPr>
          <w:color w:val="000000"/>
        </w:rPr>
      </w:pPr>
      <w:r w:rsidRPr="00A60A19">
        <w:rPr>
          <w:color w:val="000000"/>
        </w:rPr>
        <w:t>КН ЗУ 47:15:0101001:62</w:t>
      </w:r>
    </w:p>
    <w:p w:rsidR="00547EF3" w:rsidRDefault="00547EF3" w:rsidP="00547EF3">
      <w:pPr>
        <w:ind w:right="3968"/>
      </w:pPr>
    </w:p>
    <w:p w:rsidR="00547EF3" w:rsidRDefault="00547EF3" w:rsidP="00547EF3">
      <w:pPr>
        <w:ind w:right="3968"/>
      </w:pPr>
    </w:p>
    <w:p w:rsidR="00547EF3" w:rsidRDefault="00547EF3" w:rsidP="00547EF3">
      <w:pPr>
        <w:ind w:right="3968"/>
      </w:pPr>
    </w:p>
    <w:p w:rsidR="00547EF3" w:rsidRDefault="00547EF3" w:rsidP="00547EF3">
      <w:pPr>
        <w:ind w:right="3968"/>
      </w:pPr>
    </w:p>
    <w:p w:rsidR="00547EF3" w:rsidRDefault="006E2D24" w:rsidP="00547EF3">
      <w:r>
        <w:rPr>
          <w:noProof/>
        </w:rPr>
        <w:pict>
          <v:shape id="Рисунок 10" o:spid="_x0000_s1231" type="#_x0000_t75" alt="Билборд 2620.jpg" style="position:absolute;margin-left:594.4pt;margin-top:0;width:194.2pt;height:175.4pt;z-index:9;visibility:visible;mso-position-horizontal:right;mso-position-horizontal-relative:margin;mso-position-vertical:top;mso-position-vertical-relative:margin">
            <v:imagedata r:id="rId25" o:title="Билборд 2620" cropleft="5882f" cropright="4678f"/>
            <w10:wrap type="square" anchorx="margin" anchory="margin"/>
          </v:shape>
        </w:pict>
      </w:r>
      <w:r>
        <w:rPr>
          <w:noProof/>
        </w:rPr>
        <w:pict>
          <v:shape id="Рисунок 21" o:spid="_x0000_i1033" type="#_x0000_t75" alt="6" style="width:482.25pt;height:166.5pt;visibility:visible">
            <v:imagedata r:id="rId26" o:title="6" croptop="18032f" cropbottom="17494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Рисунок 5" o:spid="_x0000_i1034" type="#_x0000_t75" style="width:481.5pt;height:384pt;visibility:visible">
            <v:imagedata r:id="rId27" o:title="" croptop="12842f" cropbottom="13061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A60A19" w:rsidRDefault="00547EF3" w:rsidP="00547EF3">
      <w:pPr>
        <w:ind w:right="3968"/>
        <w:rPr>
          <w:noProof/>
        </w:rPr>
      </w:pPr>
      <w:r>
        <w:rPr>
          <w:noProof/>
        </w:rPr>
        <w:t>О</w:t>
      </w:r>
      <w:r w:rsidRPr="00A60A19">
        <w:rPr>
          <w:noProof/>
        </w:rPr>
        <w:t>дносторонний</w:t>
      </w:r>
      <w:r>
        <w:rPr>
          <w:noProof/>
        </w:rPr>
        <w:t>,</w:t>
      </w:r>
      <w:r w:rsidRPr="00A60A19">
        <w:rPr>
          <w:noProof/>
        </w:rPr>
        <w:t xml:space="preserve"> «Т»-образный</w:t>
      </w:r>
      <w:r>
        <w:rPr>
          <w:noProof/>
        </w:rPr>
        <w:t>, отдельно стоящий щит</w:t>
      </w:r>
      <w:r w:rsidRPr="00A60A19">
        <w:rPr>
          <w:noProof/>
        </w:rPr>
        <w:t xml:space="preserve"> </w:t>
      </w:r>
      <w:r>
        <w:rPr>
          <w:noProof/>
        </w:rPr>
        <w:t>(</w:t>
      </w:r>
      <w:r w:rsidRPr="00A60A19">
        <w:rPr>
          <w:noProof/>
        </w:rPr>
        <w:t>билборд</w:t>
      </w:r>
      <w:r>
        <w:rPr>
          <w:noProof/>
        </w:rPr>
        <w:t>).</w:t>
      </w:r>
      <w:r w:rsidRPr="00A60A19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vertAlign w:val="superscript"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18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A60A19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A60A19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A60A19">
        <w:rPr>
          <w:noProof/>
        </w:rPr>
        <w:t>г.Сосновый Бор, пересечение ул.Солнечная и аллеи Ветеранов</w:t>
      </w:r>
      <w:r>
        <w:rPr>
          <w:noProof/>
        </w:rPr>
        <w:t xml:space="preserve"> 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3F188D">
        <w:rPr>
          <w:color w:val="000000"/>
        </w:rPr>
        <w:t>59.897463824, 29.083620184</w:t>
      </w:r>
      <w:r>
        <w:rPr>
          <w:color w:val="000000"/>
        </w:rPr>
        <w:t>)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КН ЗУ 47:15:0101012:352</w:t>
      </w:r>
    </w:p>
    <w:p w:rsidR="00547EF3" w:rsidRDefault="00547EF3" w:rsidP="00547EF3">
      <w:pPr>
        <w:ind w:right="3826"/>
        <w:rPr>
          <w:color w:val="000000"/>
        </w:rPr>
      </w:pPr>
    </w:p>
    <w:p w:rsidR="00547EF3" w:rsidRDefault="00547EF3" w:rsidP="00547EF3">
      <w:pPr>
        <w:ind w:right="3826"/>
        <w:rPr>
          <w:color w:val="000000"/>
        </w:rPr>
      </w:pPr>
    </w:p>
    <w:p w:rsidR="00547EF3" w:rsidRDefault="006E2D24" w:rsidP="00547EF3">
      <w:pPr>
        <w:ind w:right="3826"/>
        <w:rPr>
          <w:color w:val="000000"/>
        </w:rPr>
      </w:pPr>
      <w:r>
        <w:rPr>
          <w:noProof/>
        </w:rPr>
        <w:pict>
          <v:shape id="Рисунок 11" o:spid="_x0000_s1232" type="#_x0000_t75" alt="Билборд 2600.jpg" style="position:absolute;margin-left:591.8pt;margin-top:0;width:193.55pt;height:176.25pt;z-index:10;visibility:visible;mso-position-horizontal:right;mso-position-horizontal-relative:margin;mso-position-vertical:top;mso-position-vertical-relative:margin">
            <v:imagedata r:id="rId28" o:title="Билборд 2600" cropleft="6244f" cropright="4732f"/>
            <w10:wrap type="square" anchorx="margin" anchory="margin"/>
          </v:shape>
        </w:pict>
      </w:r>
    </w:p>
    <w:p w:rsidR="00547EF3" w:rsidRDefault="00547EF3" w:rsidP="00547EF3">
      <w:pPr>
        <w:ind w:right="3826"/>
      </w:pPr>
    </w:p>
    <w:p w:rsidR="00547EF3" w:rsidRDefault="006E2D24" w:rsidP="00547EF3">
      <w:pPr>
        <w:ind w:right="3826"/>
      </w:pPr>
      <w:r>
        <w:rPr>
          <w:noProof/>
        </w:rPr>
        <w:pict>
          <v:shape id="Рисунок 24" o:spid="_x0000_i1035" type="#_x0000_t75" alt="7" style="width:482.25pt;height:163.5pt;visibility:visible">
            <v:imagedata r:id="rId29" o:title="7" croptop="17898f" cropbottom="18266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2024AC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36" type="#_x0000_t75" style="width:482.25pt;height:381.75pt;visibility:visible">
            <v:imagedata r:id="rId30" o:title="" croptop="9669f" cropbottom="16493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lastRenderedPageBreak/>
        <w:t xml:space="preserve">№ </w:t>
      </w:r>
      <w:r>
        <w:rPr>
          <w:b/>
          <w:noProof/>
          <w:sz w:val="28"/>
        </w:rPr>
        <w:t>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ул.Солнечная,</w:t>
      </w:r>
      <w:r w:rsidRPr="005227A5">
        <w:rPr>
          <w:noProof/>
        </w:rPr>
        <w:t xml:space="preserve"> </w:t>
      </w:r>
      <w:r>
        <w:rPr>
          <w:noProof/>
        </w:rPr>
        <w:t>напротив</w:t>
      </w:r>
      <w:r w:rsidRPr="005227A5">
        <w:rPr>
          <w:noProof/>
        </w:rPr>
        <w:t xml:space="preserve"> д.</w:t>
      </w:r>
      <w:r>
        <w:rPr>
          <w:noProof/>
        </w:rPr>
        <w:t>7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3F188D">
        <w:rPr>
          <w:color w:val="000000"/>
        </w:rPr>
        <w:t>59.896111107, 29.085477741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color w:val="000000"/>
        </w:rPr>
        <w:t>КН ЗУ 47:15:0101012:18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12" o:spid="_x0000_s1233" type="#_x0000_t75" alt="Билборд 4300+700.jpg" style="position:absolute;margin-left:441.6pt;margin-top:0;width:156pt;height:205.6pt;z-index:11;visibility:visible;mso-position-horizontal:right;mso-position-horizontal-relative:margin;mso-position-vertical:top;mso-position-vertical-relative:margin">
            <v:imagedata r:id="rId31" o:title="Билборд 4300+700"/>
            <w10:wrap type="square" anchorx="margin" anchory="margin"/>
          </v:shape>
        </w:pict>
      </w:r>
    </w:p>
    <w:p w:rsidR="00547EF3" w:rsidRDefault="006E2D24" w:rsidP="00547EF3">
      <w:r>
        <w:rPr>
          <w:noProof/>
        </w:rPr>
        <w:pict>
          <v:shape id="_x0000_i1037" type="#_x0000_t75" alt="8" style="width:482.25pt;height:126pt;visibility:visible">
            <v:imagedata r:id="rId32" o:title="8" croptop="21128f" cropbottom="21800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38" type="#_x0000_t75" style="width:482.25pt;height:391.5pt;visibility:visible">
            <v:imagedata r:id="rId33" o:title="" croptop="10985f" cropbottom="14712f"/>
          </v:shape>
        </w:pict>
      </w:r>
    </w:p>
    <w:p w:rsidR="00547EF3" w:rsidRPr="00F629D3" w:rsidRDefault="00547EF3" w:rsidP="00547EF3">
      <w:pPr>
        <w:ind w:right="3968"/>
        <w:rPr>
          <w:b/>
          <w:noProof/>
          <w:sz w:val="28"/>
        </w:rPr>
      </w:pPr>
      <w:r w:rsidRPr="00F629D3">
        <w:rPr>
          <w:b/>
          <w:noProof/>
          <w:sz w:val="28"/>
        </w:rPr>
        <w:lastRenderedPageBreak/>
        <w:t>№ 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Ленинградская область, г.</w:t>
      </w:r>
      <w:r w:rsidRPr="005227A5">
        <w:rPr>
          <w:noProof/>
        </w:rPr>
        <w:t xml:space="preserve">Сосновый Бор, </w:t>
      </w:r>
      <w:r>
        <w:rPr>
          <w:noProof/>
        </w:rPr>
        <w:t>пересечение ул.Ленинградская, ул.Соколова и ул.Комсомольская (разделительный остров на «кольце»)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FB0F11">
        <w:rPr>
          <w:color w:val="000000"/>
        </w:rPr>
        <w:t>59.887003626, 29.086360506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color w:val="000000"/>
        </w:rPr>
        <w:t>КН ЗУ 47:15:0000000:25889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15" o:spid="_x0000_s1234" type="#_x0000_t75" alt="Билборд 4350+400.jpg" style="position:absolute;margin-left:460.2pt;margin-top:0;width:160.65pt;height:207.75pt;z-index:12;visibility:visible;mso-position-horizontal:right;mso-position-horizontal-relative:margin;mso-position-vertical:top;mso-position-vertical-relative:margin">
            <v:imagedata r:id="rId34" o:title="Билборд 4350+400" cropbottom="1359f"/>
            <w10:wrap type="square" anchorx="margin" anchory="margin"/>
          </v:shape>
        </w:pict>
      </w:r>
    </w:p>
    <w:p w:rsidR="00547EF3" w:rsidRDefault="00547EF3" w:rsidP="00547EF3"/>
    <w:p w:rsidR="00547EF3" w:rsidRDefault="006E2D24" w:rsidP="00547EF3">
      <w:r>
        <w:rPr>
          <w:noProof/>
        </w:rPr>
        <w:pict>
          <v:shape id="_x0000_i1039" type="#_x0000_t75" alt="10" style="width:482.25pt;height:174.75pt;visibility:visible">
            <v:imagedata r:id="rId35" o:title="10" croptop="17497f" cropbottom="16556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lastRenderedPageBreak/>
        <w:pict>
          <v:shape id="_x0000_i1040" type="#_x0000_t75" style="width:482.25pt;height:342pt;visibility:visible">
            <v:imagedata r:id="rId36" o:title="" croptop="20423f" cropbottom="9839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  <w:r w:rsidRPr="006D077D">
        <w:rPr>
          <w:noProof/>
        </w:rPr>
        <w:t xml:space="preserve"> </w:t>
      </w:r>
      <w:r w:rsidR="006E2D24">
        <w:rPr>
          <w:noProof/>
        </w:rPr>
        <w:pict>
          <v:shape id="Рисунок 18" o:spid="_x0000_s1235" type="#_x0000_t75" style="position:absolute;left:0;text-align:left;margin-left:547.8pt;margin-top:0;width:182.55pt;height:206.25pt;z-index:13;visibility:visible;mso-position-horizontal:right;mso-position-horizontal-relative:margin;mso-position-vertical:top;mso-position-vertical-relative:margin">
            <v:imagedata r:id="rId37" o:title="" croptop="5019f" cropbottom="4337f"/>
            <w10:wrap type="square" anchorx="margin" anchory="margin"/>
          </v:shape>
        </w:pic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пересечение  ул.Солнечна и ул.50 лет Октября, напротив Андерсен Града</w:t>
      </w:r>
    </w:p>
    <w:p w:rsidR="00547EF3" w:rsidRDefault="00547EF3" w:rsidP="00547EF3">
      <w:pPr>
        <w:ind w:right="3968"/>
        <w:rPr>
          <w:color w:val="000000"/>
        </w:rPr>
      </w:pPr>
      <w:r w:rsidRPr="004C0880">
        <w:rPr>
          <w:color w:val="000000"/>
        </w:rPr>
        <w:t>(59.89</w:t>
      </w:r>
      <w:r>
        <w:rPr>
          <w:color w:val="000000"/>
        </w:rPr>
        <w:t>4144823</w:t>
      </w:r>
      <w:r w:rsidRPr="004C0880">
        <w:rPr>
          <w:color w:val="000000"/>
        </w:rPr>
        <w:t>, 29.0</w:t>
      </w:r>
      <w:r>
        <w:rPr>
          <w:color w:val="000000"/>
        </w:rPr>
        <w:t>87183139)</w:t>
      </w:r>
    </w:p>
    <w:p w:rsidR="00547EF3" w:rsidRDefault="00547EF3" w:rsidP="00547EF3">
      <w:pPr>
        <w:ind w:right="3968"/>
      </w:pPr>
      <w:r>
        <w:rPr>
          <w:color w:val="000000"/>
        </w:rPr>
        <w:t>КН ЗУ 47:15:0101012:18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41" type="#_x0000_t75" style="width:481.5pt;height:174.75pt;visibility:visible">
            <v:imagedata r:id="rId38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lastRenderedPageBreak/>
        <w:pict>
          <v:shape id="_x0000_i1042" type="#_x0000_t75" style="width:482.25pt;height:338.25pt;visibility:visible">
            <v:imagedata r:id="rId39" o:title="" croptop="8278f" cropbottom="22371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0" o:spid="_x0000_s1236" type="#_x0000_t75" alt="Билборд 4650+300.jpg" style="position:absolute;margin-left:413.85pt;margin-top:0;width:151.3pt;height:195.45pt;z-index:14;visibility:visible;mso-position-horizontal:right;mso-position-horizontal-relative:margin;mso-position-vertical:top;mso-position-vertical-relative:margin">
            <v:imagedata r:id="rId40" o:title="Билборд 4650+300" cropbottom="124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9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пересечение пр.Героев и ул.Красных Фортов, в районе</w:t>
      </w:r>
      <w:r w:rsidRPr="005227A5">
        <w:rPr>
          <w:noProof/>
        </w:rPr>
        <w:t xml:space="preserve"> д.</w:t>
      </w:r>
      <w:r>
        <w:rPr>
          <w:noProof/>
        </w:rPr>
        <w:t>37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FB0F11">
        <w:rPr>
          <w:color w:val="000000"/>
        </w:rPr>
        <w:t>59.908776279, 29.083612850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F916F4">
        <w:rPr>
          <w:color w:val="252625"/>
          <w:shd w:val="clear" w:color="auto" w:fill="FFFFFF"/>
        </w:rPr>
        <w:t>47:15:0000000:25784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43" type="#_x0000_t75" alt="15" style="width:482.25pt;height:137.25pt;visibility:visible">
            <v:imagedata r:id="rId41" o:title="15" croptop="20320f" cropbottom="20663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lastRenderedPageBreak/>
        <w:pict>
          <v:shape id="_x0000_i1044" type="#_x0000_t75" style="width:482.25pt;height:383.25pt;visibility:visible">
            <v:imagedata r:id="rId42" o:title="" croptop="10366f" cropbottom="15641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10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Ленинградская область, г.</w:t>
      </w:r>
      <w:r w:rsidRPr="005227A5">
        <w:rPr>
          <w:noProof/>
        </w:rPr>
        <w:t xml:space="preserve">Сосновый Бор, </w:t>
      </w:r>
      <w:r>
        <w:rPr>
          <w:noProof/>
        </w:rPr>
        <w:t>пересечение ул.Солнечная и ул.Молодежная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4F3C6C">
        <w:rPr>
          <w:color w:val="000000"/>
        </w:rPr>
        <w:t>59.907364552, 29.100387151</w:t>
      </w:r>
      <w:r>
        <w:rPr>
          <w:color w:val="000000"/>
        </w:rPr>
        <w:t>)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>Номер КН ЗУ 47:15:0000000:25990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i1045" type="#_x0000_t75" alt="17.jpg" style="width:482.25pt;height:118.5pt;visibility:visible">
            <v:imagedata r:id="rId43" o:title="17" croptop="22427f" cropbottom="21890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lastRenderedPageBreak/>
        <w:pict>
          <v:shape id="_x0000_i1046" type="#_x0000_t75" style="width:482.25pt;height:397.5pt;visibility:visible">
            <v:imagedata r:id="rId44" o:title="" croptop="15084f" cropbottom="9453f"/>
          </v:shape>
        </w:pict>
      </w:r>
      <w:r w:rsidR="006E2D24">
        <w:rPr>
          <w:noProof/>
        </w:rPr>
        <w:pict>
          <v:shape id="Рисунок 22" o:spid="_x0000_s1237" type="#_x0000_t75" alt="Билборд 3190+540.jpg" style="position:absolute;left:0;text-align:left;margin-left:550.2pt;margin-top:0;width:183.15pt;height:207pt;z-index:15;visibility:visible;mso-position-horizontal:right;mso-position-horizontal-relative:margin;mso-position-vertical:top;mso-position-vertical-relative:margin">
            <v:imagedata r:id="rId45" o:title="Билборд 3190+540" croptop="3939f" cropbottom="5372f"/>
            <w10:wrap type="square" anchorx="margin" anchory="margin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11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пересечение ул.Солнечная и ул.Молодежная, в районе</w:t>
      </w:r>
      <w:r w:rsidRPr="005227A5">
        <w:rPr>
          <w:noProof/>
        </w:rPr>
        <w:t xml:space="preserve"> д.</w:t>
      </w:r>
      <w:r>
        <w:rPr>
          <w:noProof/>
        </w:rPr>
        <w:t>34 по ул.Солнечная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4F3C6C">
        <w:rPr>
          <w:color w:val="000000"/>
        </w:rPr>
        <w:t>59.907373416, 29.099206752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>Номер КН ЗУ 47:15:0000000:25990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23" o:spid="_x0000_s1238" type="#_x0000_t75" alt="Билборд 4240.jpg" style="position:absolute;margin-left:529pt;margin-top:0;width:177.85pt;height:205.5pt;z-index:16;visibility:visible;mso-position-horizontal:right;mso-position-horizontal-relative:margin;mso-position-vertical:top;mso-position-vertical-relative:margin">
            <v:imagedata r:id="rId46" o:title="Билборд 4240" croptop="3760f" cropbottom="4297f"/>
            <w10:wrap type="square" anchorx="margin" anchory="margin"/>
          </v:shape>
        </w:pict>
      </w:r>
    </w:p>
    <w:p w:rsidR="00547EF3" w:rsidRDefault="00E23452" w:rsidP="00547EF3">
      <w:r>
        <w:rPr>
          <w:noProof/>
        </w:rPr>
        <w:lastRenderedPageBreak/>
        <w:pict>
          <v:shape id="_x0000_i1047" type="#_x0000_t75" alt="18" style="width:482.25pt;height:162pt;visibility:visible">
            <v:imagedata r:id="rId47" o:title="18" croptop="18032f" cropbottom="18571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48" type="#_x0000_t75" style="width:482.25pt;height:353.25pt;visibility:visible">
            <v:imagedata r:id="rId48" o:title="" croptop="10984f" cropbottom="18102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Одно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- лайтпостер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1 800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2,16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ул.Афанасьева, в районе СНТ «Ручьи»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BC3D69">
        <w:rPr>
          <w:color w:val="000000"/>
        </w:rPr>
        <w:t>59.915408764, 29.052348878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47:15:0000000:25821</w:t>
      </w:r>
    </w:p>
    <w:p w:rsidR="00547EF3" w:rsidRDefault="00547EF3" w:rsidP="00547EF3"/>
    <w:p w:rsidR="00547EF3" w:rsidRDefault="006E2D24" w:rsidP="00547EF3">
      <w:r>
        <w:rPr>
          <w:noProof/>
        </w:rPr>
        <w:pict>
          <v:shape id="Рисунок 26" o:spid="_x0000_s1239" type="#_x0000_t75" style="position:absolute;margin-left:593.2pt;margin-top:0;width:193.9pt;height:207pt;z-index:17;visibility:visible;mso-position-horizontal:right;mso-position-horizontal-relative:margin;mso-position-vertical:top;mso-position-vertical-relative:margin">
            <v:imagedata r:id="rId49" o:title="" croptop="5960f" cropbottom="6493f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lastRenderedPageBreak/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49" type="#_x0000_t75" style="width:482.25pt;height:516.75pt;visibility:visible">
            <v:imagedata r:id="rId50" o:title="" croptop="5881f" cropbottom="6340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Одно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- лайтпостер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1 800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2,16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ул.Афанасьева, в районе СНТ «Ручьи»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651BE0">
        <w:rPr>
          <w:color w:val="000000"/>
        </w:rPr>
        <w:t>59.915263893, 29.052463717</w:t>
      </w:r>
      <w:r>
        <w:rPr>
          <w:color w:val="000000"/>
        </w:rPr>
        <w:t>)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47:15:0000000:25821</w:t>
      </w:r>
    </w:p>
    <w:p w:rsidR="00547EF3" w:rsidRDefault="006E2D24" w:rsidP="00547EF3">
      <w:r>
        <w:rPr>
          <w:noProof/>
        </w:rPr>
        <w:pict>
          <v:shape id="Рисунок 30" o:spid="_x0000_s1243" type="#_x0000_t75" style="position:absolute;margin-left:593pt;margin-top:0;width:193.85pt;height:206.95pt;z-index:21;visibility:visible;mso-position-horizontal:right;mso-position-horizontal-relative:margin;mso-position-vertical:top;mso-position-vertical-relative:margin">
            <v:imagedata r:id="rId49" o:title="" croptop="5960f" cropbottom="6493f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lastRenderedPageBreak/>
        <w:t>Топографическая схема</w:t>
      </w:r>
    </w:p>
    <w:p w:rsidR="00547EF3" w:rsidRPr="007F4499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0" type="#_x0000_t75" style="width:482.25pt;height:513.75pt;visibility:visible">
            <v:imagedata r:id="rId51" o:title="" croptop="5881f" cropbottom="6649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14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Трех</w:t>
      </w:r>
      <w:r w:rsidRPr="002C1868">
        <w:rPr>
          <w:noProof/>
        </w:rPr>
        <w:t>сторонн</w:t>
      </w:r>
      <w:r>
        <w:rPr>
          <w:noProof/>
        </w:rPr>
        <w:t>яя,</w:t>
      </w:r>
      <w:r w:rsidRPr="002C1868">
        <w:rPr>
          <w:noProof/>
        </w:rPr>
        <w:t xml:space="preserve"> </w:t>
      </w:r>
      <w:r>
        <w:rPr>
          <w:noProof/>
        </w:rPr>
        <w:t>отдельно стоящяя стела.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17 500 х 2 000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105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ind w:right="3968"/>
        <w:rPr>
          <w:noProof/>
          <w:sz w:val="22"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пересечение ул.Афанасьевна и ул.</w:t>
      </w:r>
      <w:r w:rsidRPr="00891647">
        <w:rPr>
          <w:noProof/>
        </w:rPr>
        <w:t xml:space="preserve"> </w:t>
      </w:r>
      <w:r>
        <w:rPr>
          <w:noProof/>
        </w:rPr>
        <w:t>Академика Александрова, в районе д.2 по ул.Академика Александрова (автомобильная парковка гипермаркета «Лента»)</w:t>
      </w:r>
      <w:r w:rsidRPr="005227A5">
        <w:rPr>
          <w:noProof/>
        </w:rPr>
        <w:t xml:space="preserve"> </w:t>
      </w:r>
    </w:p>
    <w:p w:rsidR="00547EF3" w:rsidRPr="00477959" w:rsidRDefault="00547EF3" w:rsidP="00547EF3">
      <w:pPr>
        <w:ind w:right="3968"/>
        <w:rPr>
          <w:noProof/>
        </w:rPr>
      </w:pPr>
      <w:r>
        <w:rPr>
          <w:noProof/>
        </w:rPr>
        <w:t>(</w:t>
      </w:r>
      <w:r w:rsidRPr="00477959">
        <w:rPr>
          <w:color w:val="000000"/>
        </w:rPr>
        <w:t>59.914638472, 29.054320506</w:t>
      </w:r>
      <w:r>
        <w:rPr>
          <w:noProof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61" o:spid="_x0000_s1244" type="#_x0000_t75" alt="Стелла.jpg" style="position:absolute;margin-left:531.6pt;margin-top:0;width:178.5pt;height:235.25pt;z-index:22;visibility:visible;mso-position-horizontal:right;mso-position-horizontal-relative:margin;mso-position-vertical:top;mso-position-vertical-relative:margin">
            <v:imagedata r:id="rId52" o:title="Стелла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r>
        <w:rPr>
          <w:noProof/>
        </w:rPr>
        <w:pict>
          <v:shape id="_x0000_i1051" type="#_x0000_t75" style="width:482.25pt;height:485.25pt;visibility:visible">
            <v:imagedata r:id="rId53" o:title="" croptop="7039f" cropbottom="8370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62" o:spid="_x0000_s1226" type="#_x0000_t75" alt="билборд 3 х 5.jpg" style="position:absolute;margin-left:627.6pt;margin-top:0;width:202.5pt;height:198pt;z-index:4;visibility:visible;mso-position-horizontal:right;mso-position-horizontal-relative:margin;mso-position-vertical:top;mso-position-vertical-relative:margin;mso-height-relative:margin">
            <v:imagedata r:id="rId54" o:title="билборд 3 х 5" cropbottom="2612f" cropleft="8256f" cropright="844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15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vertAlign w:val="superscript"/>
        </w:rPr>
      </w:pPr>
      <w:r>
        <w:rPr>
          <w:noProof/>
        </w:rPr>
        <w:t xml:space="preserve">Информационное поле: 3 000 х 5 000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30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правая сторона ул.Академика Александрова, в районе д.2 (въезд на автомобильную парковку гипермаркета «Лента»)</w:t>
      </w:r>
      <w:r w:rsidRPr="005227A5">
        <w:rPr>
          <w:noProof/>
        </w:rPr>
        <w:t xml:space="preserve"> </w:t>
      </w:r>
    </w:p>
    <w:p w:rsidR="00547EF3" w:rsidRPr="00477959" w:rsidRDefault="00547EF3" w:rsidP="00547EF3">
      <w:pPr>
        <w:ind w:right="3968"/>
        <w:rPr>
          <w:noProof/>
        </w:rPr>
      </w:pPr>
      <w:r>
        <w:rPr>
          <w:noProof/>
        </w:rPr>
        <w:t>(</w:t>
      </w:r>
      <w:r w:rsidRPr="009854C3">
        <w:rPr>
          <w:color w:val="000000"/>
        </w:rPr>
        <w:t>59.915235364, 29.056855489</w:t>
      </w:r>
      <w:r>
        <w:rPr>
          <w:noProof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E23452" w:rsidP="00547EF3">
      <w:r>
        <w:rPr>
          <w:noProof/>
        </w:rPr>
        <w:lastRenderedPageBreak/>
        <w:pict>
          <v:shape id="_x0000_i1052" type="#_x0000_t75" alt="85.jpg" style="width:482.25pt;height:207pt;visibility:visible">
            <v:imagedata r:id="rId55" o:title="85" croptop="14504f" cropbottom="13967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3" type="#_x0000_t75" style="width:482.25pt;height:309pt;visibility:visible">
            <v:imagedata r:id="rId56" o:title="" croptop="14470f" cropbottom="19185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_x0000_s1227" type="#_x0000_t75" alt="билборд 3 х 5.jpg" style="position:absolute;margin-left:627.6pt;margin-top:0;width:202.5pt;height:198pt;z-index:5;visibility:visible;mso-position-horizontal:right;mso-position-horizontal-relative:margin;mso-position-vertical:top;mso-position-vertical-relative:margin;mso-height-relative:margin">
            <v:imagedata r:id="rId54" o:title="билборд 3 х 5" cropbottom="2612f" cropleft="8256f" cropright="844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16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  <w:vertAlign w:val="superscript"/>
        </w:rPr>
      </w:pPr>
      <w:r>
        <w:rPr>
          <w:noProof/>
        </w:rPr>
        <w:t xml:space="preserve">Информационное поле: 3 000 х 5 000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30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правая сторона ул.Афанасьевна, в районе д.2 по ул.Академика Александрова (автомобильная парковка гипермаркета «Лента»)</w:t>
      </w:r>
      <w:r w:rsidRPr="005227A5">
        <w:rPr>
          <w:noProof/>
        </w:rPr>
        <w:t xml:space="preserve"> </w:t>
      </w:r>
    </w:p>
    <w:p w:rsidR="00547EF3" w:rsidRPr="00477959" w:rsidRDefault="00547EF3" w:rsidP="00547EF3">
      <w:pPr>
        <w:ind w:right="3968"/>
        <w:rPr>
          <w:noProof/>
        </w:rPr>
      </w:pPr>
      <w:r>
        <w:rPr>
          <w:noProof/>
        </w:rPr>
        <w:t>(</w:t>
      </w:r>
      <w:r w:rsidRPr="009854C3">
        <w:rPr>
          <w:color w:val="000000"/>
        </w:rPr>
        <w:t>59.913508563, 29.055290861</w:t>
      </w:r>
      <w:r>
        <w:rPr>
          <w:noProof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47:15:0106002:397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4" type="#_x0000_t75" style="width:482.25pt;height:522.75pt;visibility:visible">
            <v:imagedata r:id="rId57" o:title="" croptop="4256f" cropbottom="7365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ул.Афанасьева, в районе д.8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CA70F6">
        <w:rPr>
          <w:color w:val="000000"/>
        </w:rPr>
        <w:t>59.904101065, 29.063781075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47:15:0105001:120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233" o:spid="_x0000_s1245" type="#_x0000_t75" style="position:absolute;margin-left:439.4pt;margin-top:0;width:155.45pt;height:204.9pt;z-index:23;visibility:visible;mso-position-horizontal:right;mso-position-horizontal-relative:margin;mso-position-vertical:top;mso-position-vertical-relative:margin">
            <v:imagedata r:id="rId58" o:title=""/>
            <w10:wrap type="square" anchorx="margin" anchory="margin"/>
          </v:shape>
        </w:pict>
      </w:r>
    </w:p>
    <w:p w:rsidR="00547EF3" w:rsidRDefault="00547EF3" w:rsidP="00547EF3"/>
    <w:p w:rsidR="00547EF3" w:rsidRDefault="00E23452" w:rsidP="00547EF3">
      <w:r>
        <w:rPr>
          <w:noProof/>
        </w:rPr>
        <w:lastRenderedPageBreak/>
        <w:pict>
          <v:shape id="_x0000_i1055" type="#_x0000_t75" style="width:482.25pt;height:140.25pt;visibility:visible">
            <v:imagedata r:id="rId59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6" type="#_x0000_t75" style="width:482.25pt;height:377.25pt;visibility:visible">
            <v:imagedata r:id="rId60" o:title="" croptop="10365f" cropbottom="16261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1 800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4,32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пр.Героев, в районе д.5а по Липовскому проезду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276FD9">
        <w:rPr>
          <w:color w:val="000000"/>
        </w:rPr>
        <w:t>59.905633316</w:t>
      </w:r>
      <w:r w:rsidRPr="00276FD9">
        <w:rPr>
          <w:noProof/>
        </w:rPr>
        <w:t xml:space="preserve">, </w:t>
      </w:r>
      <w:r w:rsidRPr="00276FD9">
        <w:rPr>
          <w:color w:val="000000"/>
        </w:rPr>
        <w:t>29.074376078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47:15:0000000:25940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s1246" type="#_x0000_t75" style="position:absolute;margin-left:473.8pt;margin-top:0;width:164.05pt;height:207pt;z-index:24;visibility:visible;mso-position-horizontal:right;mso-position-horizontal-relative:margin;mso-position-vertical:top;mso-position-vertical-relative:margin">
            <v:imagedata r:id="rId61" o:title="" cropbottom="2804f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lastRenderedPageBreak/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7" type="#_x0000_t75" style="width:481.5pt;height:517.5pt;visibility:visible">
            <v:imagedata r:id="rId62" o:title="" croptop="9053f" cropbottom="3031f"/>
          </v:shape>
        </w:pict>
      </w:r>
    </w:p>
    <w:p w:rsidR="00547EF3" w:rsidRPr="005B2B07" w:rsidRDefault="00547EF3" w:rsidP="00547EF3">
      <w:pPr>
        <w:rPr>
          <w:b/>
          <w:noProof/>
          <w:sz w:val="28"/>
        </w:rPr>
      </w:pPr>
      <w:r w:rsidRPr="005B2B07">
        <w:rPr>
          <w:b/>
          <w:noProof/>
          <w:sz w:val="28"/>
        </w:rPr>
        <w:t>№ 1</w:t>
      </w:r>
      <w:r>
        <w:rPr>
          <w:b/>
          <w:noProof/>
          <w:sz w:val="28"/>
        </w:rPr>
        <w:t>9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Pr="002C1868" w:rsidRDefault="00547EF3" w:rsidP="00547EF3">
      <w:pPr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>
        <w:rPr>
          <w:noProof/>
        </w:rPr>
        <w:t xml:space="preserve">Информационное поле: 1 000 х 2 000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ул.Космонавтов, в районе д.78 по пр.Героев</w:t>
      </w:r>
    </w:p>
    <w:p w:rsidR="00547EF3" w:rsidRDefault="00547EF3" w:rsidP="00547EF3">
      <w:pPr>
        <w:rPr>
          <w:color w:val="000000"/>
        </w:rPr>
      </w:pPr>
      <w:r>
        <w:rPr>
          <w:color w:val="000000"/>
        </w:rPr>
        <w:t>(</w:t>
      </w:r>
      <w:r w:rsidRPr="009B3E0E">
        <w:rPr>
          <w:color w:val="000000"/>
        </w:rPr>
        <w:t>59.906001663, 29.078978356</w:t>
      </w:r>
      <w:r>
        <w:rPr>
          <w:color w:val="000000"/>
        </w:rPr>
        <w:t>)</w:t>
      </w:r>
    </w:p>
    <w:p w:rsidR="00547EF3" w:rsidRDefault="00547EF3" w:rsidP="00547EF3"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47:15:0000000:25791</w:t>
      </w:r>
    </w:p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240" o:spid="_x0000_s1248" type="#_x0000_t75" style="position:absolute;margin-left:441.2pt;margin-top:0;width:155.9pt;height:205.5pt;z-index:26;visibility:visible;mso-position-horizontal:right;mso-position-horizontal-relative:margin;mso-position-vertical:top;mso-position-vertical-relative:margin">
            <v:imagedata r:id="rId63" o:title="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8" type="#_x0000_t75" style="width:482.25pt;height:514.5pt;visibility:visible">
            <v:imagedata r:id="rId64" o:title="" croptop="3859f" cropbottom="8622f"/>
          </v:shape>
        </w:pict>
      </w:r>
    </w:p>
    <w:p w:rsidR="00547EF3" w:rsidRPr="005B2B07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39" o:spid="_x0000_s1251" type="#_x0000_t75" style="position:absolute;margin-left:400.45pt;margin-top:0;width:147.75pt;height:194.75pt;z-index:29;visibility:visible;mso-position-horizontal:right;mso-position-horizontal-relative:margin;mso-position-vertical:top;mso-position-vertical-relative:margin">
            <v:imagedata r:id="rId65" o:title=""/>
            <w10:wrap type="square" anchorx="margin" anchory="margin"/>
          </v:shape>
        </w:pict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1 000 х 2 000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ул.Космонавтов, напротив д.22 по пр.Героев, в районе сквера «Космонавтов»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E31FDE">
        <w:rPr>
          <w:color w:val="000000"/>
        </w:rPr>
        <w:t>59.904037511, 29.080857354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47:15:0000000:25791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59" type="#_x0000_t75" style="width:482.25pt;height:519pt;visibility:visible">
            <v:imagedata r:id="rId66" o:title="" croptop="8741f" cropbottom="3188f"/>
          </v:shape>
        </w:pict>
      </w:r>
    </w:p>
    <w:p w:rsidR="00547EF3" w:rsidRPr="005B2B07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47" o:spid="_x0000_s1253" type="#_x0000_t75" style="position:absolute;margin-left:401.45pt;margin-top:0;width:147.95pt;height:195pt;z-index:31;visibility:visible;mso-position-horizontal:right;mso-position-horizontal-relative:margin;mso-position-vertical:top;mso-position-vertical-relative:margin">
            <v:imagedata r:id="rId63" o:title=""/>
            <w10:wrap type="square" anchorx="margin" anchory="margin"/>
          </v:shape>
        </w:pict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21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1 000 х 2 000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пр.Героев, в районе</w:t>
      </w:r>
      <w:r w:rsidRPr="005227A5">
        <w:rPr>
          <w:noProof/>
        </w:rPr>
        <w:t xml:space="preserve"> д.</w:t>
      </w:r>
      <w:r>
        <w:rPr>
          <w:noProof/>
        </w:rPr>
        <w:t>37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7D281A">
        <w:rPr>
          <w:color w:val="000000"/>
        </w:rPr>
        <w:t>59.908578540, 29.083122796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47:15:0000000:25940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1177B2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lastRenderedPageBreak/>
        <w:pict>
          <v:shape id="_x0000_i1060" type="#_x0000_t75" style="width:482.25pt;height:521.25pt;visibility:visible">
            <v:imagedata r:id="rId67" o:title="" croptop="6963f" cropbottom="4811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6E2D24" w:rsidP="00547EF3">
      <w:pPr>
        <w:ind w:right="3968"/>
        <w:rPr>
          <w:noProof/>
        </w:rPr>
      </w:pPr>
      <w:r>
        <w:rPr>
          <w:noProof/>
        </w:rPr>
        <w:pict>
          <v:shape id="Рисунок 238" o:spid="_x0000_s1240" type="#_x0000_t75" alt="Сити-формат - стекло 600.jpg" style="position:absolute;margin-left:441.2pt;margin-top:0;width:155.9pt;height:205.5pt;z-index:18;visibility:visible;mso-position-horizontal:right;mso-position-horizontal-relative:margin;mso-position-vertical:top;mso-position-vertical-relative:margin">
            <v:imagedata r:id="rId68" o:title="Сити-формат - стекло 600"/>
            <w10:wrap type="square" anchorx="margin" anchory="margin"/>
          </v:shape>
        </w:pict>
      </w:r>
      <w:r w:rsidR="00547EF3">
        <w:rPr>
          <w:noProof/>
        </w:rPr>
        <w:t>Дву</w:t>
      </w:r>
      <w:r w:rsidR="00547EF3" w:rsidRPr="002C1868">
        <w:rPr>
          <w:noProof/>
        </w:rPr>
        <w:t>сторонний</w:t>
      </w:r>
      <w:r w:rsidR="00547EF3">
        <w:rPr>
          <w:noProof/>
        </w:rPr>
        <w:t>,</w:t>
      </w:r>
      <w:r w:rsidR="00547EF3" w:rsidRPr="002C1868">
        <w:rPr>
          <w:noProof/>
        </w:rPr>
        <w:t xml:space="preserve"> </w:t>
      </w:r>
      <w:r w:rsidR="00547EF3">
        <w:rPr>
          <w:noProof/>
        </w:rPr>
        <w:t>отдельно стоящий щит (сити-формат).</w:t>
      </w:r>
      <w:r w:rsidR="00547EF3"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1 800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4,32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ул.Красных Фортов у д.26 (вход справа)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EB583A">
        <w:rPr>
          <w:color w:val="000000"/>
        </w:rPr>
        <w:t>59.910909658, 29.079611617</w:t>
      </w:r>
      <w:r>
        <w:rPr>
          <w:color w:val="000000"/>
        </w:rPr>
        <w:t>)</w:t>
      </w:r>
    </w:p>
    <w:p w:rsidR="00547EF3" w:rsidRDefault="00547EF3" w:rsidP="00547EF3">
      <w:pPr>
        <w:ind w:right="3968"/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47:15:0106007:1169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61" type="#_x0000_t75" style="width:482.25pt;height:516.75pt;visibility:visible">
            <v:imagedata r:id="rId69" o:title="" croptop="10133f" cropbottom="2104f"/>
          </v:shape>
        </w:pict>
      </w:r>
    </w:p>
    <w:p w:rsidR="00547EF3" w:rsidRPr="005B2B07" w:rsidRDefault="00547EF3" w:rsidP="00547EF3">
      <w:pPr>
        <w:ind w:right="3968"/>
        <w:rPr>
          <w:b/>
          <w:noProof/>
          <w:sz w:val="28"/>
        </w:rPr>
      </w:pPr>
      <w:r w:rsidRPr="005B2B07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1 800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4,32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левая сторона ул.Красных Фортов у д.26 (вход слева)</w:t>
      </w:r>
    </w:p>
    <w:p w:rsidR="00547EF3" w:rsidRDefault="00547EF3" w:rsidP="00547EF3">
      <w:pPr>
        <w:ind w:right="3968"/>
        <w:rPr>
          <w:color w:val="000000"/>
        </w:rPr>
      </w:pPr>
      <w:r>
        <w:rPr>
          <w:color w:val="000000"/>
        </w:rPr>
        <w:t>(</w:t>
      </w:r>
      <w:r w:rsidRPr="006F7104">
        <w:rPr>
          <w:color w:val="000000"/>
        </w:rPr>
        <w:t>59.910237771, 29.080359817</w:t>
      </w:r>
      <w:r>
        <w:rPr>
          <w:color w:val="000000"/>
        </w:rPr>
        <w:t>)</w:t>
      </w:r>
    </w:p>
    <w:p w:rsidR="00547EF3" w:rsidRDefault="00547EF3" w:rsidP="00547EF3">
      <w:pPr>
        <w:rPr>
          <w:noProof/>
        </w:rPr>
      </w:pPr>
      <w:r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47:15:0106007:1169</w:t>
      </w:r>
    </w:p>
    <w:p w:rsidR="00547EF3" w:rsidRDefault="00547EF3" w:rsidP="00547EF3">
      <w:pPr>
        <w:ind w:right="3968"/>
      </w:pPr>
    </w:p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_x0000_s1241" type="#_x0000_t75" alt="Сити-формат - стекло 600.jpg" style="position:absolute;margin-left:441.2pt;margin-top:0;width:155.9pt;height:205.5pt;z-index:19;visibility:visible;mso-position-horizontal:right;mso-position-horizontal-relative:margin;mso-position-vertical:top;mso-position-vertical-relative:margin">
            <v:imagedata r:id="rId68" o:title="Сити-формат - стекло 600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62" type="#_x0000_t75" style="width:480.75pt;height:511.5pt;visibility:visible">
            <v:imagedata r:id="rId70" o:title="27 схема" croptop="4616f" cropbottom="1519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6E2D24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pict>
          <v:shape id="Рисунок 232" o:spid="_x0000_s1280" type="#_x0000_t75" style="position:absolute;left:0;text-align:left;margin-left:576.4pt;margin-top:0;width:189.7pt;height:205.5pt;z-index:58;visibility:visible;mso-position-horizontal:right;mso-position-horizontal-relative:margin;mso-position-vertical:top;mso-position-vertical-relative:margin">
            <v:imagedata r:id="rId71" o:title="" croptop="5757f" cropbottom="5930f"/>
            <w10:wrap type="square" anchorx="margin" anchory="margin"/>
          </v:shape>
        </w:pict>
      </w: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правая сторона ул.Молодежная, в районе д.59 по пр.Героев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(59.91</w:t>
      </w:r>
      <w:r>
        <w:rPr>
          <w:color w:val="000000"/>
        </w:rPr>
        <w:t>1674946</w:t>
      </w:r>
      <w:r w:rsidRPr="00D50E13">
        <w:rPr>
          <w:color w:val="000000"/>
        </w:rPr>
        <w:t>, 29.</w:t>
      </w:r>
      <w:r>
        <w:rPr>
          <w:color w:val="000000"/>
        </w:rPr>
        <w:t>091452638</w:t>
      </w:r>
      <w:r w:rsidRPr="00D50E13">
        <w:rPr>
          <w:color w:val="000000"/>
        </w:rPr>
        <w:t>)</w:t>
      </w:r>
    </w:p>
    <w:p w:rsidR="00547EF3" w:rsidRDefault="00547EF3" w:rsidP="00547EF3">
      <w:pPr>
        <w:ind w:right="3968"/>
      </w:pPr>
      <w:r w:rsidRPr="00D50E13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47:15:0000000:25991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E23452" w:rsidP="00547EF3">
      <w:r>
        <w:rPr>
          <w:noProof/>
        </w:rPr>
        <w:lastRenderedPageBreak/>
        <w:pict>
          <v:shape id="_x0000_i1063" type="#_x0000_t75" style="width:482.25pt;height:125.25pt;visibility:visible">
            <v:imagedata r:id="rId72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64" type="#_x0000_t75" style="width:482.25pt;height:388.5pt;visibility:visible">
            <v:imagedata r:id="rId73" o:title="" croptop="6970f" cropbottom="13435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34" o:spid="_x0000_s1249" type="#_x0000_t75" alt="Билборд 4250.jpg" style="position:absolute;margin-left:495.15pt;margin-top:0;width:169.4pt;height:195.15pt;z-index:27;visibility:visible;mso-position-horizontal:right;mso-position-horizontal-relative:margin;mso-position-vertical:top;mso-position-vertical-relative:margin">
            <v:imagedata r:id="rId74" o:title="Билборд 4250" croptop="3402f" cropbottom="4835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правая сторона пр.Героев, напротив д.59А</w:t>
      </w:r>
    </w:p>
    <w:p w:rsidR="00547EF3" w:rsidRPr="0033462A" w:rsidRDefault="00547EF3" w:rsidP="00547EF3">
      <w:pPr>
        <w:ind w:right="3968"/>
        <w:rPr>
          <w:color w:val="000000"/>
        </w:rPr>
      </w:pPr>
      <w:r w:rsidRPr="0033462A">
        <w:rPr>
          <w:color w:val="000000"/>
        </w:rPr>
        <w:t>(59.911030087, 29.092916811)</w:t>
      </w:r>
    </w:p>
    <w:p w:rsidR="00547EF3" w:rsidRPr="0033462A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3462A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47:15:0000000:25940</w:t>
      </w:r>
    </w:p>
    <w:p w:rsidR="00547EF3" w:rsidRPr="0033462A" w:rsidRDefault="00547EF3" w:rsidP="00547EF3">
      <w:pPr>
        <w:ind w:right="3968"/>
      </w:pP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E23452" w:rsidP="00547EF3">
      <w:r>
        <w:rPr>
          <w:noProof/>
        </w:rPr>
        <w:lastRenderedPageBreak/>
        <w:pict>
          <v:shape id="_x0000_i1065" type="#_x0000_t75" alt="79.jpg" style="width:482.25pt;height:124.5pt;visibility:visible">
            <v:imagedata r:id="rId75" o:title="79" croptop="22025f" cropbottom="21219f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r>
        <w:rPr>
          <w:noProof/>
        </w:rPr>
        <w:pict>
          <v:shape id="_x0000_i1066" type="#_x0000_t75" style="width:482.25pt;height:393.75pt;visibility:visible">
            <v:imagedata r:id="rId76" o:title="" croptop="11374f" cropbottom="13536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6E2D24" w:rsidP="00547EF3">
      <w:pPr>
        <w:ind w:right="3968"/>
        <w:rPr>
          <w:noProof/>
        </w:rPr>
      </w:pPr>
      <w:r>
        <w:rPr>
          <w:noProof/>
        </w:rPr>
        <w:pict>
          <v:shape id="Рисунок 36" o:spid="_x0000_s1254" type="#_x0000_t75" style="position:absolute;margin-left:471.6pt;margin-top:0;width:163.5pt;height:207.75pt;z-index:32;visibility:visible;mso-position-horizontal:right;mso-position-horizontal-relative:margin;mso-position-vertical:top;mso-position-vertical-relative:margin">
            <v:imagedata r:id="rId77" o:title="" croptop="2399f" cropbottom="2084f" cropleft="1224f" cropright="973f"/>
            <w10:wrap type="square" anchorx="margin" anchory="margin"/>
          </v:shape>
        </w:pict>
      </w:r>
      <w:r w:rsidR="00547EF3">
        <w:rPr>
          <w:noProof/>
        </w:rPr>
        <w:t>Д</w:t>
      </w:r>
      <w:r w:rsidR="00547EF3" w:rsidRPr="002C1868">
        <w:rPr>
          <w:noProof/>
        </w:rPr>
        <w:t>вусторонний</w:t>
      </w:r>
      <w:r w:rsidR="00547EF3">
        <w:rPr>
          <w:noProof/>
        </w:rPr>
        <w:t>,</w:t>
      </w:r>
      <w:r w:rsidR="00547EF3" w:rsidRPr="002C1868">
        <w:rPr>
          <w:noProof/>
        </w:rPr>
        <w:t xml:space="preserve"> «</w:t>
      </w:r>
      <w:r w:rsidR="00547EF3">
        <w:rPr>
          <w:noProof/>
        </w:rPr>
        <w:t>Т</w:t>
      </w:r>
      <w:r w:rsidR="00547EF3" w:rsidRPr="002C1868">
        <w:rPr>
          <w:noProof/>
        </w:rPr>
        <w:t>»-образный</w:t>
      </w:r>
      <w:r w:rsidR="00547EF3">
        <w:rPr>
          <w:noProof/>
        </w:rPr>
        <w:t>, отдельно стоящий щит (билборд).</w:t>
      </w:r>
      <w:r w:rsidR="00547EF3"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левая сторона </w:t>
      </w:r>
      <w:r w:rsidRPr="0097634C">
        <w:t xml:space="preserve">пр.Александра Невского, </w:t>
      </w:r>
      <w:r>
        <w:t>в районе д.49 у</w:t>
      </w:r>
      <w:r w:rsidRPr="0097634C">
        <w:t xml:space="preserve"> территори</w:t>
      </w:r>
      <w:r>
        <w:t>и</w:t>
      </w:r>
      <w:r w:rsidRPr="0097634C">
        <w:t xml:space="preserve"> гаражн</w:t>
      </w:r>
      <w:r>
        <w:t>ого</w:t>
      </w:r>
      <w:r w:rsidRPr="0097634C">
        <w:t xml:space="preserve"> комплекс</w:t>
      </w:r>
      <w:r>
        <w:t>а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97634C">
        <w:rPr>
          <w:color w:val="000000"/>
        </w:rPr>
        <w:t>59.910306896, 29.099232327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 xml:space="preserve">Номер КН ЗУ </w:t>
      </w:r>
      <w:r w:rsidRPr="0097634C">
        <w:t>47:15:0101004:257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E23452" w:rsidP="00547EF3">
      <w:r>
        <w:rPr>
          <w:noProof/>
        </w:rPr>
        <w:pict>
          <v:shape id="_x0000_i1067" type="#_x0000_t75" style="width:482.25pt;height:150.75pt;visibility:visible">
            <v:imagedata r:id="rId78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68" type="#_x0000_t75" style="width:482.25pt;height:361.5pt;visibility:visible">
            <v:imagedata r:id="rId79" o:title="" croptop="3715f" cropbottom="24524f"/>
          </v:shape>
        </w:pict>
      </w:r>
    </w:p>
    <w:p w:rsidR="00547EF3" w:rsidRPr="0035275B" w:rsidRDefault="00547EF3" w:rsidP="00547EF3">
      <w:pPr>
        <w:ind w:right="3968"/>
        <w:rPr>
          <w:b/>
          <w:noProof/>
          <w:sz w:val="28"/>
        </w:rPr>
      </w:pPr>
      <w:r w:rsidRPr="0035275B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27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>Ленинградская область, г.Сосновый Бор, левая сторона ул.</w:t>
      </w:r>
      <w:r>
        <w:rPr>
          <w:noProof/>
        </w:rPr>
        <w:t>Солнечная у</w:t>
      </w:r>
      <w:r w:rsidRPr="0035275B">
        <w:rPr>
          <w:noProof/>
        </w:rPr>
        <w:t xml:space="preserve"> д.22</w:t>
      </w:r>
      <w:r>
        <w:rPr>
          <w:noProof/>
        </w:rPr>
        <w:t>А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color w:val="000000"/>
        </w:rPr>
        <w:t>(59.905026974, 29.092934296)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47:15:0000000:25990</w:t>
      </w:r>
    </w:p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50" o:spid="_x0000_s1255" type="#_x0000_t75" style="position:absolute;margin-left:441.2pt;margin-top:0;width:155.9pt;height:205.5pt;z-index:33;visibility:visible;mso-position-horizontal:right;mso-position-horizontal-relative:margin;mso-position-vertical:top;mso-position-vertical-relative:margin">
            <v:imagedata r:id="rId65" o:title="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69" type="#_x0000_t75" style="width:482.25pt;height:516.75pt;visibility:visible">
            <v:imagedata r:id="rId80" o:title="" croptop="8125f" cropbottom="4019f"/>
          </v:shape>
        </w:pict>
      </w:r>
    </w:p>
    <w:p w:rsidR="00547EF3" w:rsidRPr="005B2B07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49" o:spid="_x0000_s1256" type="#_x0000_t75" style="position:absolute;margin-left:327.85pt;margin-top:-.05pt;width:154.15pt;height:203.25pt;z-index:34;visibility:visible;mso-position-horizontal-relative:margin;mso-position-vertical-relative:margin;mso-width-relative:margin;mso-height-relative:margin">
            <v:imagedata r:id="rId81" o:title=""/>
            <w10:wrap type="square" anchorx="margin" anchory="margin"/>
          </v:shape>
        </w:pict>
      </w:r>
      <w:r w:rsidR="00547EF3" w:rsidRPr="005B2B07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28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</w:t>
      </w:r>
      <w:r w:rsidRPr="002C1868">
        <w:rPr>
          <w:noProof/>
        </w:rPr>
        <w:t>сторонний</w:t>
      </w:r>
      <w:r>
        <w:rPr>
          <w:noProof/>
        </w:rPr>
        <w:t>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(сити-формат).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1 200 х 2 000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4,8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>пересечение ул.Космонавтов и ул.Солнечная, в районе д.12 по ул.Солнечная</w:t>
      </w:r>
    </w:p>
    <w:p w:rsidR="00547EF3" w:rsidRPr="0033462A" w:rsidRDefault="00547EF3" w:rsidP="00547EF3">
      <w:pPr>
        <w:ind w:right="3968"/>
        <w:rPr>
          <w:color w:val="000000"/>
        </w:rPr>
      </w:pPr>
      <w:r w:rsidRPr="0033462A">
        <w:rPr>
          <w:color w:val="000000"/>
        </w:rPr>
        <w:t>(</w:t>
      </w:r>
      <w:r w:rsidRPr="00DD6A29">
        <w:rPr>
          <w:color w:val="000000"/>
        </w:rPr>
        <w:t>59.900140733, 29.086340735</w:t>
      </w:r>
      <w:r w:rsidRPr="0033462A">
        <w:rPr>
          <w:color w:val="000000"/>
        </w:rPr>
        <w:t>)</w:t>
      </w:r>
    </w:p>
    <w:p w:rsidR="00547EF3" w:rsidRDefault="00547EF3" w:rsidP="00547EF3">
      <w:pPr>
        <w:ind w:right="3968"/>
      </w:pPr>
      <w:r w:rsidRPr="0033462A">
        <w:rPr>
          <w:noProof/>
        </w:rPr>
        <w:t xml:space="preserve">Номер КН ЗУ </w:t>
      </w:r>
      <w:r w:rsidRPr="00A54CF0">
        <w:rPr>
          <w:color w:val="4C4D4B"/>
          <w:szCs w:val="30"/>
          <w:shd w:val="clear" w:color="auto" w:fill="FFFFFF"/>
        </w:rPr>
        <w:t>47:15:0101002:1188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Pr="004D3EE3" w:rsidRDefault="00547EF3" w:rsidP="00547EF3">
      <w:pPr>
        <w:jc w:val="center"/>
        <w:rPr>
          <w:noProof/>
          <w:sz w:val="16"/>
          <w:szCs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0" type="#_x0000_t75" style="width:482.25pt;height:515.25pt;visibility:visible">
            <v:imagedata r:id="rId82" o:title="" croptop="4488f" cropbottom="7887f"/>
          </v:shape>
        </w:pict>
      </w:r>
    </w:p>
    <w:p w:rsidR="00547EF3" w:rsidRPr="0035275B" w:rsidRDefault="00547EF3" w:rsidP="00547EF3">
      <w:pPr>
        <w:ind w:right="3968"/>
        <w:rPr>
          <w:b/>
          <w:noProof/>
          <w:sz w:val="28"/>
        </w:rPr>
      </w:pPr>
      <w:r w:rsidRPr="0035275B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29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noProof/>
        </w:rPr>
        <w:t>Ленинградская область, г.Сосновый Бор, левая сторона ул.</w:t>
      </w:r>
      <w:r>
        <w:rPr>
          <w:noProof/>
        </w:rPr>
        <w:t xml:space="preserve">Солнечная, в районе парка «Белые Пески» </w:t>
      </w:r>
      <w:r w:rsidRPr="0035275B">
        <w:rPr>
          <w:color w:val="000000"/>
        </w:rPr>
        <w:t>(</w:t>
      </w:r>
      <w:r w:rsidRPr="00CD0DA5">
        <w:rPr>
          <w:color w:val="000000"/>
        </w:rPr>
        <w:t>59.899109274, 29.085512511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47:15:0000000:25990</w:t>
      </w:r>
    </w:p>
    <w:p w:rsidR="00547EF3" w:rsidRDefault="00547EF3" w:rsidP="00547EF3"/>
    <w:p w:rsidR="00547EF3" w:rsidRDefault="00547EF3" w:rsidP="00547EF3"/>
    <w:p w:rsidR="00547EF3" w:rsidRDefault="006E2D24" w:rsidP="00547EF3">
      <w:r>
        <w:rPr>
          <w:noProof/>
        </w:rPr>
        <w:pict>
          <v:shape id="Рисунок 35" o:spid="_x0000_s1257" type="#_x0000_t75" style="position:absolute;margin-left:452.2pt;margin-top:0;width:158.65pt;height:209.1pt;z-index:35;visibility:visible;mso-position-horizontal:right;mso-position-horizontal-relative:margin;mso-position-vertical:top;mso-position-vertical-relative:margin">
            <v:imagedata r:id="rId83" o:title=""/>
            <w10:wrap type="square" anchorx="margin" anchory="margin"/>
          </v:shape>
        </w:pict>
      </w:r>
    </w:p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1" type="#_x0000_t75" style="width:482.25pt;height:517.5pt;visibility:visible">
            <v:imagedata r:id="rId84" o:title="" croptop="7816f" cropbottom="4328f"/>
          </v:shape>
        </w:pict>
      </w:r>
    </w:p>
    <w:p w:rsidR="00547EF3" w:rsidRPr="0035275B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63" o:spid="_x0000_s1242" type="#_x0000_t75" style="position:absolute;margin-left:323.9pt;margin-top:-.05pt;width:157.6pt;height:207.75pt;z-index:20;visibility:visible;mso-position-horizontal-relative:margin;mso-position-vertical-relative:margin;mso-width-relative:margin;mso-height-relative:margin">
            <v:imagedata r:id="rId85" o:title=""/>
            <w10:wrap type="square" anchorx="margin" anchory="margin"/>
          </v:shape>
        </w:pict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30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noProof/>
        </w:rPr>
        <w:t>Ленинградская область, г.Сосновый Бор, левая сторона ул.</w:t>
      </w:r>
      <w:r>
        <w:rPr>
          <w:noProof/>
        </w:rPr>
        <w:t xml:space="preserve">Солнечная, в районе парка «Белые Пески» </w:t>
      </w:r>
      <w:r w:rsidRPr="0035275B">
        <w:rPr>
          <w:color w:val="000000"/>
        </w:rPr>
        <w:t>(</w:t>
      </w:r>
      <w:r w:rsidRPr="00FC3403">
        <w:rPr>
          <w:color w:val="000000"/>
        </w:rPr>
        <w:t>59.898318797, 29.084507444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47:15:0000000:25990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2" type="#_x0000_t75" style="width:482.25pt;height:513.75pt;visibility:visible">
            <v:imagedata r:id="rId86" o:title="" croptop="4179f" cropbottom="8352f"/>
          </v:shape>
        </w:pict>
      </w:r>
    </w:p>
    <w:p w:rsidR="00547EF3" w:rsidRPr="0035275B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57" o:spid="_x0000_s1252" type="#_x0000_t75" style="position:absolute;margin-left:324.55pt;margin-top:-.05pt;width:157.5pt;height:207.75pt;z-index:30;visibility:visible;mso-position-horizontal-relative:margin;mso-position-vertical-relative:margin;mso-width-relative:margin;mso-height-relative:margin">
            <v:imagedata r:id="rId87" o:title=""/>
            <w10:wrap type="square" anchorx="margin" anchory="margin"/>
          </v:shape>
        </w:pict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31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noProof/>
        </w:rPr>
        <w:t>Ленинградская область, г.Сосновый Бор, левая сторона ул.</w:t>
      </w:r>
      <w:r>
        <w:rPr>
          <w:noProof/>
        </w:rPr>
        <w:t xml:space="preserve">50 лет Октября у д.2 по ул.Сибирская </w:t>
      </w:r>
      <w:r w:rsidRPr="0035275B">
        <w:rPr>
          <w:color w:val="000000"/>
        </w:rPr>
        <w:t>(</w:t>
      </w:r>
      <w:r w:rsidRPr="00992BBD">
        <w:rPr>
          <w:color w:val="000000"/>
        </w:rPr>
        <w:t>59.893671482, 29.088503506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47:15:0000000:25962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3" type="#_x0000_t75" style="width:482.25pt;height:515.25pt;visibility:visible">
            <v:imagedata r:id="rId88" o:title="" croptop="8202f" cropbottom="4173f"/>
          </v:shape>
        </w:pict>
      </w:r>
    </w:p>
    <w:p w:rsidR="00547EF3" w:rsidRPr="0035275B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60" o:spid="_x0000_s1270" type="#_x0000_t75" style="position:absolute;margin-left:323.1pt;margin-top:-.1pt;width:158.65pt;height:209.25pt;z-index:48;visibility:visible;mso-position-horizontal-relative:margin;mso-position-vertical-relative:margin;mso-width-relative:margin;mso-height-relative:margin">
            <v:imagedata r:id="rId89" o:title=""/>
            <w10:wrap type="square" anchorx="margin" anchory="margin"/>
          </v:shape>
        </w:pict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Ленинградская область, г.Сосновый Бор, </w:t>
      </w:r>
      <w:r>
        <w:rPr>
          <w:noProof/>
        </w:rPr>
        <w:t>правая</w:t>
      </w:r>
      <w:r w:rsidRPr="0035275B">
        <w:rPr>
          <w:noProof/>
        </w:rPr>
        <w:t xml:space="preserve"> сторона ул.</w:t>
      </w:r>
      <w:r>
        <w:rPr>
          <w:noProof/>
        </w:rPr>
        <w:t xml:space="preserve">Комсомольская у д.23а 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color w:val="000000"/>
        </w:rPr>
        <w:t>(</w:t>
      </w:r>
      <w:r w:rsidRPr="00A03DA3">
        <w:rPr>
          <w:color w:val="000000"/>
        </w:rPr>
        <w:t>59.893878081, 29.096419701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47:15:0000000:25945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4" type="#_x0000_t75" style="width:482.25pt;height:513.75pt;visibility:visible">
            <v:imagedata r:id="rId90" o:title="" croptop="5340f" cropbottom="7192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44.jpg" o:spid="_x0000_s1271" type="#_x0000_t75" style="position:absolute;margin-left:296.2pt;margin-top:-.05pt;width:175.25pt;height:193.55pt;z-index:49;visibility:visible;mso-position-horizontal-relative:margin;mso-position-vertical-relative:margin;mso-width-relative:margin;mso-height-relative:margin">
            <v:imagedata r:id="rId91" o:title="" croptop="4990f" cropbottom="565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Г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ул.Петра Великого в районе д.11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4C106F">
        <w:rPr>
          <w:color w:val="000000"/>
        </w:rPr>
        <w:t>59.901810679, 29.099650381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К</w:t>
      </w:r>
      <w:r w:rsidRPr="00D50E13">
        <w:rPr>
          <w:noProof/>
        </w:rPr>
        <w:t xml:space="preserve"> ЗУ </w:t>
      </w:r>
      <w:r>
        <w:rPr>
          <w:noProof/>
        </w:rPr>
        <w:t>47:15:0101005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Pr="0097634C" w:rsidRDefault="00547EF3" w:rsidP="00547EF3"/>
    <w:p w:rsidR="00547EF3" w:rsidRDefault="00547EF3" w:rsidP="00547EF3"/>
    <w:p w:rsidR="00547EF3" w:rsidRDefault="00E23452" w:rsidP="00547EF3">
      <w:pPr>
        <w:jc w:val="center"/>
      </w:pPr>
      <w:r>
        <w:rPr>
          <w:noProof/>
        </w:rPr>
        <w:pict>
          <v:shape id="_x0000_i1075" type="#_x0000_t75" style="width:484.5pt;height:145.5pt;visibility:visible">
            <v:imagedata r:id="rId92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E23452" w:rsidP="00547EF3">
      <w:pPr>
        <w:jc w:val="center"/>
      </w:pPr>
      <w:r>
        <w:rPr>
          <w:noProof/>
        </w:rPr>
        <w:pict>
          <v:shape id="_x0000_i1076" type="#_x0000_t75" style="width:482.25pt;height:371.25pt;visibility:visible">
            <v:imagedata r:id="rId93" o:title="" croptop="23291f" cropbottom="3941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65" o:spid="_x0000_s1247" type="#_x0000_t75" style="position:absolute;margin-left:268.95pt;margin-top:33.65pt;width:209.4pt;height:67.15pt;z-index:25;visibility:visible;mso-position-horizontal-relative:margin;mso-position-vertical-relative:margin;mso-width-relative:margin;mso-height-relative:margin">
            <v:imagedata r:id="rId94" o:title="" croptop="19154f" cropbottom="1865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Односторонний,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5 000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60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ул.Петра Великого у д.11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4A6BF4">
        <w:rPr>
          <w:color w:val="000000"/>
        </w:rPr>
        <w:t>59.902262781, 29.098841350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47:15:0101005:94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6E2D24" w:rsidP="00547EF3">
      <w:pPr>
        <w:jc w:val="center"/>
      </w:pPr>
      <w:r>
        <w:rPr>
          <w:noProof/>
        </w:rPr>
        <w:pict>
          <v:shape id="_x0000_i1077" type="#_x0000_t75" style="width:482.25pt;height:175.5pt;visibility:visible">
            <v:imagedata r:id="rId95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78" type="#_x0000_t75" style="width:482.25pt;height:351pt;visibility:visible">
            <v:imagedata r:id="rId96" o:title="" croptop="11920f" cropbottom="17404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69" o:spid="_x0000_s1250" type="#_x0000_t75" style="position:absolute;margin-left:313.95pt;margin-top:-.05pt;width:159.75pt;height:203.6pt;z-index:28;visibility:visible;mso-position-horizontal-relative:margin;mso-position-vertical-relative:margin;mso-width-relative:margin;mso-height-relative:margin">
            <v:imagedata r:id="rId97" o:title="" croptop="773f" cropbottom="1388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Двусторонний,</w:t>
      </w:r>
      <w:r w:rsidRPr="002C1868">
        <w:rPr>
          <w:noProof/>
        </w:rPr>
        <w:t xml:space="preserve"> </w:t>
      </w:r>
      <w:r>
        <w:rPr>
          <w:noProof/>
        </w:rPr>
        <w:t>отдельно стоящий щит (билборд-птица).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36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ул.Петра Великого у д.11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C23403">
        <w:rPr>
          <w:color w:val="000000"/>
        </w:rPr>
        <w:t>59.902320306, 29.098784471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47:15:0101005:3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79" type="#_x0000_t75" style="width:481.5pt;height:169.5pt;visibility:visible">
            <v:imagedata r:id="rId98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80" type="#_x0000_t75" style="width:480.75pt;height:338.25pt;visibility:visible">
            <v:imagedata r:id="rId99" o:title="" croptop="14063f" cropbottom="16505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47.jpg" o:spid="_x0000_s1272" type="#_x0000_t75" style="position:absolute;margin-left:277.85pt;margin-top:-.05pt;width:204.55pt;height:207pt;z-index:50;visibility:visible;mso-position-horizontal-relative:margin;mso-position-vertical-relative:margin;mso-width-relative:margin;mso-height-relative:margin">
            <v:imagedata r:id="rId100" o:title="" croptop="7022f" cropbottom="8185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Односторонний,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5 000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15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ул.Петра Великого у д.11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3137DB">
        <w:rPr>
          <w:color w:val="000000"/>
        </w:rPr>
        <w:t>59.902563947, 29.098156990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47:15:0101005:3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81" type="#_x0000_t75" style="width:482.25pt;height:183.75pt;visibility:visible">
            <v:imagedata r:id="rId101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82" type="#_x0000_t75" style="width:482.25pt;height:321pt;visibility:visible">
            <v:imagedata r:id="rId102" o:title="" croptop="16483f" cropbottom="15935f"/>
          </v:shape>
        </w:pict>
      </w:r>
    </w:p>
    <w:p w:rsidR="00547EF3" w:rsidRPr="0035275B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87" o:spid="_x0000_s1273" type="#_x0000_t75" style="position:absolute;margin-left:319.45pt;margin-top:-.1pt;width:162.15pt;height:213.75pt;z-index:51;visibility:visible;mso-position-horizontal-relative:margin;mso-position-vertical-relative:margin;mso-width-relative:margin;mso-height-relative:margin">
            <v:imagedata r:id="rId103" o:title=""/>
            <w10:wrap type="square" anchorx="margin" anchory="margin"/>
          </v:shape>
        </w:pict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37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Ленинградская область, г.Сосновый Бор, </w:t>
      </w:r>
      <w:r>
        <w:rPr>
          <w:noProof/>
        </w:rPr>
        <w:t xml:space="preserve">резделительная полоса </w:t>
      </w:r>
      <w:r w:rsidRPr="0097634C">
        <w:t>пр.Александра Невского</w:t>
      </w:r>
      <w:r>
        <w:t xml:space="preserve"> в районе КАС «Победа»</w:t>
      </w:r>
      <w:r>
        <w:rPr>
          <w:noProof/>
        </w:rPr>
        <w:t xml:space="preserve"> 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color w:val="000000"/>
        </w:rPr>
        <w:t>(</w:t>
      </w:r>
      <w:r w:rsidRPr="009652F8">
        <w:rPr>
          <w:color w:val="000000"/>
        </w:rPr>
        <w:t>59.903711806, 29.107201089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47:15:0000000:25899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83" type="#_x0000_t75" style="width:482.25pt;height:501pt;visibility:visible">
            <v:imagedata r:id="rId104" o:title="" croptop="5417f" cropbottom="8430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145" o:spid="_x0000_s1281" type="#_x0000_t75" style="position:absolute;margin-left:309.45pt;margin-top:-.05pt;width:161.15pt;height:212.4pt;z-index:59;visibility:visible;mso-position-horizontal-relative:margin;mso-position-vertical-relative:margin;mso-width-relative:margin;mso-height-relative:margin">
            <v:imagedata r:id="rId105" o:title="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38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Двусторонний,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4 000 х 5 000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40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ул.Набережная в районе д.25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D16646">
        <w:rPr>
          <w:color w:val="000000"/>
        </w:rPr>
        <w:t>59.896817396, 29.119549962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47:15:0108005:132</w:t>
      </w:r>
    </w:p>
    <w:p w:rsidR="00547EF3" w:rsidRDefault="00547EF3" w:rsidP="00547EF3"/>
    <w:p w:rsidR="00547EF3" w:rsidRDefault="00547EF3" w:rsidP="00547EF3"/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6E2D24" w:rsidP="00547EF3">
      <w:pPr>
        <w:tabs>
          <w:tab w:val="left" w:pos="4200"/>
        </w:tabs>
        <w:jc w:val="center"/>
      </w:pPr>
      <w:r>
        <w:rPr>
          <w:noProof/>
        </w:rPr>
        <w:pict>
          <v:shape id="_x0000_i1084" type="#_x0000_t75" style="width:481.5pt;height:160.5pt;visibility:visible">
            <v:imagedata r:id="rId106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tabs>
          <w:tab w:val="left" w:pos="5910"/>
        </w:tabs>
        <w:jc w:val="center"/>
      </w:pPr>
      <w:r>
        <w:rPr>
          <w:noProof/>
        </w:rPr>
        <w:pict>
          <v:shape id="_x0000_i1085" type="#_x0000_t75" style="width:480.75pt;height:345pt;visibility:visible">
            <v:imagedata r:id="rId107" o:title="" croptop="5852f" cropbottom="24006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286" o:spid="_x0000_s1274" type="#_x0000_t75" style="position:absolute;margin-left:310.35pt;margin-top:-.35pt;width:165.8pt;height:157.1pt;z-index:52;visibility:visible;mso-position-horizontal-relative:margin;mso-position-vertical-relative:margin;mso-width-relative:margin;mso-height-relative:margin">
            <v:imagedata r:id="rId108" o:title="" cropleft="6329f" cropright="6716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39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Двусторонний,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3 700 х 5 800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42,92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ул.Набережная у д.25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BF22E4">
        <w:rPr>
          <w:color w:val="000000"/>
        </w:rPr>
        <w:t>59.896871063, 29.120013209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47:15:0108005:131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Default="006E2D24" w:rsidP="00547EF3">
      <w:pPr>
        <w:jc w:val="center"/>
      </w:pPr>
      <w:r>
        <w:rPr>
          <w:noProof/>
        </w:rPr>
        <w:lastRenderedPageBreak/>
        <w:pict>
          <v:shape id="_x0000_i1086" type="#_x0000_t75" style="width:482.25pt;height:147.75pt;visibility:visible">
            <v:imagedata r:id="rId109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87" type="#_x0000_t75" style="width:482.25pt;height:416.25pt;visibility:visible">
            <v:imagedata r:id="rId110" o:title="" croptop="5726f" cropbottom="16864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52.jpg" o:spid="_x0000_s1275" type="#_x0000_t75" style="position:absolute;margin-left:337.2pt;margin-top:-1.55pt;width:125.8pt;height:185.25pt;z-index:53;visibility:visible;mso-position-horizontal-relative:margin;mso-position-vertical-relative:margin;mso-width-relative:margin;mso-height-relative:margin">
            <v:imagedata r:id="rId111" o:title="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40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Двусторонняя,</w:t>
      </w:r>
      <w:r w:rsidRPr="002C1868">
        <w:rPr>
          <w:noProof/>
        </w:rPr>
        <w:t xml:space="preserve"> </w:t>
      </w:r>
      <w:r>
        <w:rPr>
          <w:noProof/>
        </w:rPr>
        <w:t>отдельно стоящая стела.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18 000 х 2 900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104,4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ул.Набережная у д.25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5C16C4">
        <w:rPr>
          <w:color w:val="000000"/>
        </w:rPr>
        <w:t>59.896959805, 29.120531085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47:15:0108005:131</w:t>
      </w:r>
    </w:p>
    <w:p w:rsidR="00547EF3" w:rsidRDefault="00547EF3" w:rsidP="00547EF3"/>
    <w:p w:rsidR="00547EF3" w:rsidRDefault="00547EF3" w:rsidP="00547EF3">
      <w:pPr>
        <w:jc w:val="center"/>
      </w:pPr>
    </w:p>
    <w:p w:rsidR="007A0971" w:rsidRDefault="007A0971" w:rsidP="00547EF3">
      <w:pPr>
        <w:jc w:val="center"/>
      </w:pPr>
    </w:p>
    <w:p w:rsidR="007A0971" w:rsidRDefault="007A0971" w:rsidP="00547EF3">
      <w:pPr>
        <w:jc w:val="center"/>
      </w:pPr>
    </w:p>
    <w:p w:rsidR="007A0971" w:rsidRDefault="007A0971" w:rsidP="00547EF3">
      <w:pPr>
        <w:jc w:val="center"/>
      </w:pPr>
    </w:p>
    <w:p w:rsidR="007A0971" w:rsidRDefault="007A0971" w:rsidP="00547EF3">
      <w:pPr>
        <w:jc w:val="center"/>
      </w:pPr>
    </w:p>
    <w:p w:rsidR="00547EF3" w:rsidRDefault="00547EF3" w:rsidP="00547EF3">
      <w:pPr>
        <w:jc w:val="center"/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88" type="#_x0000_t75" style="width:482.25pt;height:124.5pt;visibility:visible">
            <v:imagedata r:id="rId112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89" type="#_x0000_t75" style="width:482.25pt;height:400.5pt;visibility:visible">
            <v:imagedata r:id="rId113" o:title="" croptop="5495f" cropbottom="18721f"/>
          </v:shape>
        </w:pict>
      </w:r>
    </w:p>
    <w:p w:rsidR="00547EF3" w:rsidRPr="0035275B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74" o:spid="_x0000_s1276" type="#_x0000_t75" style="position:absolute;margin-left:330.45pt;margin-top:-.05pt;width:151.15pt;height:199.25pt;z-index:54;visibility:visible;mso-position-horizontal-relative:margin;mso-position-vertical-relative:margin;mso-width-relative:margin;mso-height-relative:margin">
            <v:imagedata r:id="rId114" o:title=""/>
            <w10:wrap type="square" anchorx="margin" anchory="margin"/>
          </v:shape>
        </w:pict>
      </w:r>
      <w:r w:rsidR="00547EF3" w:rsidRPr="0035275B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41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Двусторонний, отдельно стоящий щит (сити-формат). 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 xml:space="preserve">Информационное поле: 1 000 х 2 000 мм, </w:t>
      </w:r>
      <w:r w:rsidRPr="0035275B">
        <w:rPr>
          <w:noProof/>
          <w:lang w:val="en-US"/>
        </w:rPr>
        <w:t>S</w:t>
      </w:r>
      <w:r w:rsidRPr="0035275B">
        <w:rPr>
          <w:noProof/>
        </w:rPr>
        <w:t xml:space="preserve"> = 4 м</w:t>
      </w:r>
      <w:r w:rsidRPr="0035275B">
        <w:rPr>
          <w:noProof/>
          <w:vertAlign w:val="superscript"/>
        </w:rPr>
        <w:t>2</w:t>
      </w: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35275B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35275B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 w:rsidRPr="0035275B">
        <w:rPr>
          <w:noProof/>
        </w:rPr>
        <w:t xml:space="preserve">Ленинградская область, г.Сосновый Бор, </w:t>
      </w:r>
      <w:r>
        <w:rPr>
          <w:noProof/>
        </w:rPr>
        <w:t xml:space="preserve">пересечение </w:t>
      </w:r>
      <w:r>
        <w:t>ул.Набережная и ул.Калищенская</w:t>
      </w:r>
      <w:r>
        <w:rPr>
          <w:noProof/>
        </w:rPr>
        <w:t xml:space="preserve"> </w:t>
      </w:r>
    </w:p>
    <w:p w:rsidR="00547EF3" w:rsidRPr="0035275B" w:rsidRDefault="00547EF3" w:rsidP="00547EF3">
      <w:pPr>
        <w:ind w:right="3968"/>
        <w:rPr>
          <w:color w:val="000000"/>
        </w:rPr>
      </w:pPr>
      <w:r w:rsidRPr="0035275B">
        <w:rPr>
          <w:color w:val="000000"/>
        </w:rPr>
        <w:t>(</w:t>
      </w:r>
      <w:r w:rsidRPr="004841DE">
        <w:rPr>
          <w:color w:val="000000"/>
        </w:rPr>
        <w:t>59.896216394, 29.133580463</w:t>
      </w:r>
      <w:r w:rsidRPr="0035275B">
        <w:rPr>
          <w:color w:val="000000"/>
        </w:rPr>
        <w:t>)</w:t>
      </w:r>
    </w:p>
    <w:p w:rsidR="00547EF3" w:rsidRDefault="00547EF3" w:rsidP="00547EF3">
      <w:pPr>
        <w:ind w:right="3968"/>
      </w:pPr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47:15:0000000:25897</w:t>
      </w:r>
    </w:p>
    <w:p w:rsidR="00547EF3" w:rsidRDefault="00547EF3" w:rsidP="00547EF3"/>
    <w:p w:rsidR="00547EF3" w:rsidRDefault="00547EF3" w:rsidP="00547EF3"/>
    <w:p w:rsidR="00547EF3" w:rsidRDefault="00547EF3" w:rsidP="00547EF3"/>
    <w:p w:rsidR="00547EF3" w:rsidRDefault="00547EF3" w:rsidP="00547EF3"/>
    <w:p w:rsidR="007A0971" w:rsidRDefault="007A0971" w:rsidP="00547EF3"/>
    <w:p w:rsidR="007A0971" w:rsidRDefault="007A0971" w:rsidP="00547EF3"/>
    <w:p w:rsidR="00547EF3" w:rsidRDefault="00547EF3" w:rsidP="00547EF3">
      <w:pPr>
        <w:jc w:val="center"/>
        <w:rPr>
          <w:noProof/>
        </w:rPr>
      </w:pP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90" type="#_x0000_t75" style="width:482.25pt;height:519.75pt;visibility:visible">
            <v:imagedata r:id="rId115" o:title="" croptop="8202f" cropbottom="3709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81" o:spid="_x0000_s1277" type="#_x0000_t75" style="position:absolute;margin-left:267.45pt;margin-top:6.7pt;width:214.2pt;height:123.25pt;z-index:55;visibility:visible;mso-position-horizontal-relative:margin;mso-position-vertical-relative:margin;mso-width-relative:margin;mso-height-relative:margin">
            <v:imagedata r:id="rId116" o:title="" croptop="7726f" cropbottom="8103f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Двусторонний,</w:t>
      </w:r>
      <w:r w:rsidRPr="002C1868">
        <w:rPr>
          <w:noProof/>
        </w:rPr>
        <w:t xml:space="preserve"> «</w:t>
      </w:r>
      <w:r>
        <w:rPr>
          <w:noProof/>
        </w:rPr>
        <w:t>П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4 000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</w:t>
      </w:r>
      <w:r>
        <w:rPr>
          <w:noProof/>
        </w:rPr>
        <w:t>96</w:t>
      </w:r>
      <w:r w:rsidRPr="002C1868">
        <w:rPr>
          <w:noProof/>
        </w:rPr>
        <w:t xml:space="preserve">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ул.Набережная в районе д.49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5722FC">
        <w:rPr>
          <w:color w:val="000000"/>
        </w:rPr>
        <w:t>59.897127519, 29.138916410</w:t>
      </w:r>
      <w:r w:rsidRPr="00D50E13">
        <w:rPr>
          <w:color w:val="000000"/>
        </w:rPr>
        <w:t>)</w:t>
      </w:r>
    </w:p>
    <w:p w:rsidR="00547EF3" w:rsidRDefault="00547EF3" w:rsidP="00547EF3">
      <w:r w:rsidRPr="00D50E13">
        <w:rPr>
          <w:noProof/>
        </w:rPr>
        <w:t>Номер К</w:t>
      </w:r>
      <w:r>
        <w:rPr>
          <w:noProof/>
        </w:rPr>
        <w:t>Н</w:t>
      </w:r>
      <w:r w:rsidRPr="00D50E13">
        <w:rPr>
          <w:noProof/>
        </w:rPr>
        <w:t xml:space="preserve"> ЗУ </w:t>
      </w:r>
      <w:r>
        <w:rPr>
          <w:noProof/>
        </w:rPr>
        <w:t>47:15:0108005:111</w:t>
      </w:r>
    </w:p>
    <w:p w:rsidR="00547EF3" w:rsidRDefault="00547EF3" w:rsidP="00547EF3"/>
    <w:p w:rsidR="007A0971" w:rsidRDefault="007A0971" w:rsidP="00547EF3"/>
    <w:p w:rsidR="007A0971" w:rsidRDefault="007A0971" w:rsidP="00547EF3"/>
    <w:p w:rsidR="007A0971" w:rsidRDefault="007A0971" w:rsidP="00547EF3"/>
    <w:p w:rsidR="007A0971" w:rsidRDefault="007A0971" w:rsidP="00547EF3"/>
    <w:p w:rsidR="00547EF3" w:rsidRDefault="006E2D24" w:rsidP="00547EF3">
      <w:pPr>
        <w:jc w:val="center"/>
      </w:pPr>
      <w:r>
        <w:rPr>
          <w:noProof/>
        </w:rPr>
        <w:pict>
          <v:shape id="_x0000_i1091" type="#_x0000_t75" style="width:482.25pt;height:198.75pt;visibility:visible">
            <v:imagedata r:id="rId117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</w:pPr>
      <w:r>
        <w:rPr>
          <w:noProof/>
        </w:rPr>
        <w:pict>
          <v:shape id="_x0000_i1092" type="#_x0000_t75" style="width:482.25pt;height:339.75pt;visibility:visible">
            <v:imagedata r:id="rId118" o:title="" croptop="6733f" cropbottom="23748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E7F55">
        <w:rPr>
          <w:b/>
          <w:noProof/>
          <w:sz w:val="28"/>
        </w:rPr>
        <w:t xml:space="preserve">№ </w:t>
      </w:r>
      <w:r>
        <w:rPr>
          <w:b/>
          <w:noProof/>
          <w:sz w:val="28"/>
        </w:rPr>
        <w:t>43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левая сторона </w:t>
      </w:r>
      <w:r>
        <w:t>ул.Ленинградская в районе д.1 и д.3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CF104C">
        <w:rPr>
          <w:color w:val="000000"/>
        </w:rPr>
        <w:t>59.885512994, 29.089873535</w:t>
      </w:r>
      <w:r w:rsidRPr="00D50E13">
        <w:rPr>
          <w:color w:val="000000"/>
        </w:rPr>
        <w:t>)</w:t>
      </w:r>
    </w:p>
    <w:p w:rsidR="00547EF3" w:rsidRDefault="00547EF3" w:rsidP="00547EF3"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47:15:0000000:25889</w:t>
      </w:r>
    </w:p>
    <w:p w:rsidR="00547EF3" w:rsidRDefault="00547EF3" w:rsidP="00547EF3"/>
    <w:p w:rsidR="007A0971" w:rsidRDefault="007A0971" w:rsidP="00547EF3"/>
    <w:p w:rsidR="007A0971" w:rsidRDefault="007A0971" w:rsidP="00547EF3"/>
    <w:p w:rsidR="00547EF3" w:rsidRDefault="00547EF3" w:rsidP="00547EF3"/>
    <w:p w:rsidR="007A0971" w:rsidRDefault="007A0971" w:rsidP="00547EF3"/>
    <w:p w:rsidR="007A0971" w:rsidRDefault="007A0971" w:rsidP="00547EF3"/>
    <w:p w:rsidR="00547EF3" w:rsidRPr="0097634C" w:rsidRDefault="006E2D24" w:rsidP="00547EF3">
      <w:r>
        <w:rPr>
          <w:noProof/>
        </w:rPr>
        <w:pict>
          <v:shape id="_x0000_i1093" type="#_x0000_t75" style="width:482.25pt;height:121.5pt;visibility:visible">
            <v:imagedata r:id="rId119" o:title=""/>
          </v:shape>
        </w:pict>
      </w:r>
      <w:r>
        <w:rPr>
          <w:noProof/>
        </w:rPr>
        <w:pict>
          <v:shape id="Рисунок 79" o:spid="_x0000_s1278" type="#_x0000_t75" style="position:absolute;margin-left:578.5pt;margin-top:0;width:191.1pt;height:184.1pt;z-index:56;visibility:visible;mso-position-horizontal:right;mso-position-horizontal-relative:margin;mso-position-vertical:top;mso-position-vertical-relative:margin">
            <v:imagedata r:id="rId120" o:title="" cropleft="6990f" cropright="6936f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94" type="#_x0000_t75" style="width:482.25pt;height:414.75pt;visibility:visible">
            <v:imagedata r:id="rId121" o:title="" croptop="3483f" cropbottom="19261f"/>
          </v:shape>
        </w:pict>
      </w:r>
    </w:p>
    <w:p w:rsidR="00547EF3" w:rsidRPr="005E7F55" w:rsidRDefault="006E2D24" w:rsidP="00547EF3">
      <w:pPr>
        <w:ind w:right="3968"/>
        <w:rPr>
          <w:b/>
          <w:noProof/>
          <w:sz w:val="28"/>
        </w:rPr>
      </w:pPr>
      <w:r>
        <w:rPr>
          <w:noProof/>
        </w:rPr>
        <w:pict>
          <v:shape id="Рисунок 85" o:spid="_x0000_s1279" type="#_x0000_t75" style="position:absolute;margin-left:437.6pt;margin-top:0;width:155pt;height:204.4pt;z-index:57;visibility:visible;mso-position-horizontal:right;mso-position-horizontal-relative:margin;mso-position-vertical:top;mso-position-vertical-relative:margin;mso-width-relative:margin;mso-height-relative:margin">
            <v:imagedata r:id="rId122" o:title=""/>
            <w10:wrap type="square" anchorx="margin" anchory="margin"/>
          </v:shape>
        </w:pict>
      </w:r>
      <w:r w:rsidR="00547EF3" w:rsidRPr="005E7F55">
        <w:rPr>
          <w:b/>
          <w:noProof/>
          <w:sz w:val="28"/>
        </w:rPr>
        <w:t xml:space="preserve">№ </w:t>
      </w:r>
      <w:r w:rsidR="00547EF3">
        <w:rPr>
          <w:b/>
          <w:noProof/>
          <w:sz w:val="28"/>
        </w:rPr>
        <w:t>44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Вокзального проезда в районе д.1 по ул.Мира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A2136D">
        <w:rPr>
          <w:color w:val="000000"/>
        </w:rPr>
        <w:t>59.883038360, 29.099458866</w:t>
      </w:r>
      <w:r w:rsidRPr="00D50E13">
        <w:rPr>
          <w:color w:val="000000"/>
        </w:rPr>
        <w:t>)</w:t>
      </w:r>
    </w:p>
    <w:p w:rsidR="00547EF3" w:rsidRDefault="00547EF3" w:rsidP="00547EF3">
      <w:r w:rsidRPr="0035275B">
        <w:rPr>
          <w:noProof/>
        </w:rPr>
        <w:t xml:space="preserve">Номер КН ЗУ </w:t>
      </w:r>
      <w:r w:rsidRPr="00D23E7A">
        <w:rPr>
          <w:rFonts w:eastAsia="Calibri"/>
          <w:bCs/>
          <w:color w:val="000000"/>
          <w:lang w:eastAsia="en-US"/>
        </w:rPr>
        <w:t>47:15:0102003:41</w:t>
      </w:r>
    </w:p>
    <w:p w:rsidR="00547EF3" w:rsidRDefault="00547EF3" w:rsidP="00547EF3"/>
    <w:p w:rsidR="00547EF3" w:rsidRDefault="00547EF3" w:rsidP="00547EF3"/>
    <w:p w:rsidR="007A0971" w:rsidRDefault="007A0971" w:rsidP="00547EF3"/>
    <w:p w:rsidR="007A0971" w:rsidRDefault="007A0971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Default="00547EF3" w:rsidP="00547EF3">
      <w:pPr>
        <w:jc w:val="center"/>
        <w:rPr>
          <w:noProof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95" type="#_x0000_t75" style="width:482.25pt;height:131.25pt;visibility:visible">
            <v:imagedata r:id="rId123" o:title="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96" type="#_x0000_t75" style="width:482.25pt;height:385.5pt;visibility:visible">
            <v:imagedata r:id="rId124" o:title="" croptop="5648f" cropbottom="20114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5F6410">
        <w:rPr>
          <w:b/>
          <w:noProof/>
          <w:sz w:val="28"/>
        </w:rPr>
        <w:t>№ 4</w:t>
      </w:r>
      <w:r>
        <w:rPr>
          <w:b/>
          <w:noProof/>
          <w:sz w:val="28"/>
        </w:rPr>
        <w:t>5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левая сторона </w:t>
      </w:r>
      <w:r>
        <w:t>Копорского шоссе в районе д.22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CF104C">
        <w:rPr>
          <w:color w:val="000000"/>
        </w:rPr>
        <w:t>59.</w:t>
      </w:r>
      <w:r>
        <w:rPr>
          <w:color w:val="000000"/>
        </w:rPr>
        <w:t>881690282</w:t>
      </w:r>
      <w:r w:rsidRPr="00CF104C">
        <w:rPr>
          <w:color w:val="000000"/>
        </w:rPr>
        <w:t>, 29.</w:t>
      </w:r>
      <w:r>
        <w:rPr>
          <w:color w:val="000000"/>
        </w:rPr>
        <w:t>095681881</w:t>
      </w:r>
      <w:r w:rsidRPr="00D50E13">
        <w:rPr>
          <w:color w:val="000000"/>
        </w:rPr>
        <w:t>)</w:t>
      </w:r>
    </w:p>
    <w:p w:rsidR="00547EF3" w:rsidRDefault="00547EF3" w:rsidP="00547EF3">
      <w:r w:rsidRPr="0035275B">
        <w:rPr>
          <w:noProof/>
        </w:rPr>
        <w:t>Номер К</w:t>
      </w:r>
      <w:r>
        <w:rPr>
          <w:noProof/>
        </w:rPr>
        <w:t>К ЗУ</w:t>
      </w:r>
      <w:r w:rsidRPr="0035275B">
        <w:rPr>
          <w:noProof/>
        </w:rPr>
        <w:t xml:space="preserve"> </w:t>
      </w:r>
      <w:r w:rsidRPr="00D23E7A">
        <w:rPr>
          <w:rFonts w:eastAsia="Calibri"/>
          <w:bCs/>
          <w:color w:val="000000"/>
          <w:lang w:eastAsia="en-US"/>
        </w:rPr>
        <w:t>47:15:0000000</w:t>
      </w:r>
    </w:p>
    <w:p w:rsidR="00547EF3" w:rsidRDefault="00547EF3" w:rsidP="00547EF3"/>
    <w:p w:rsidR="00547EF3" w:rsidRDefault="00547EF3" w:rsidP="00547EF3"/>
    <w:p w:rsidR="007A0971" w:rsidRDefault="007A0971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Pr="0097634C" w:rsidRDefault="006E2D24" w:rsidP="00547EF3">
      <w:r>
        <w:rPr>
          <w:noProof/>
        </w:rPr>
        <w:pict>
          <v:shape id="_x0000_i1097" type="#_x0000_t75" style="width:481.5pt;height:2in;visibility:visible">
            <v:imagedata r:id="rId125" o:title=""/>
          </v:shape>
        </w:pict>
      </w:r>
      <w:r>
        <w:rPr>
          <w:noProof/>
        </w:rPr>
        <w:pict>
          <v:shape id="Рисунок 146" o:spid="_x0000_s1282" type="#_x0000_t75" style="position:absolute;margin-left:578.5pt;margin-top:0;width:191.1pt;height:184.1pt;z-index:60;visibility:visible;mso-position-horizontal:right;mso-position-horizontal-relative:margin;mso-position-vertical:top;mso-position-vertical-relative:margin">
            <v:imagedata r:id="rId120" o:title="" cropleft="6990f" cropright="6936f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098" type="#_x0000_t75" style="width:482.25pt;height:389.25pt;visibility:visible">
            <v:imagedata r:id="rId126" o:title="" croptop="9902f" cropbottom="15472f"/>
          </v:shape>
        </w:pict>
      </w:r>
    </w:p>
    <w:p w:rsidR="00547EF3" w:rsidRPr="005E7F55" w:rsidRDefault="00547EF3" w:rsidP="00547EF3">
      <w:pPr>
        <w:ind w:right="3968"/>
        <w:rPr>
          <w:b/>
          <w:noProof/>
          <w:sz w:val="28"/>
        </w:rPr>
      </w:pPr>
      <w:r w:rsidRPr="00FC56EB">
        <w:rPr>
          <w:b/>
          <w:noProof/>
          <w:sz w:val="28"/>
        </w:rPr>
        <w:t>№ 4</w:t>
      </w:r>
      <w:r>
        <w:rPr>
          <w:b/>
          <w:noProof/>
          <w:sz w:val="28"/>
        </w:rPr>
        <w:t>6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левая сторона </w:t>
      </w:r>
      <w:r>
        <w:t>Копорского шоссе в районе д.30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CF104C">
        <w:rPr>
          <w:color w:val="000000"/>
        </w:rPr>
        <w:t>59.</w:t>
      </w:r>
      <w:r>
        <w:rPr>
          <w:color w:val="000000"/>
        </w:rPr>
        <w:t>876583727</w:t>
      </w:r>
      <w:r w:rsidRPr="00CF104C">
        <w:rPr>
          <w:color w:val="000000"/>
        </w:rPr>
        <w:t>, 29.</w:t>
      </w:r>
      <w:r>
        <w:rPr>
          <w:color w:val="000000"/>
        </w:rPr>
        <w:t>092603981</w:t>
      </w:r>
      <w:r w:rsidRPr="00D50E13">
        <w:rPr>
          <w:color w:val="000000"/>
        </w:rPr>
        <w:t>)</w:t>
      </w:r>
    </w:p>
    <w:p w:rsidR="00547EF3" w:rsidRDefault="00547EF3" w:rsidP="00547EF3">
      <w:r w:rsidRPr="0035275B">
        <w:rPr>
          <w:noProof/>
        </w:rPr>
        <w:t>Номер К</w:t>
      </w:r>
      <w:r>
        <w:rPr>
          <w:noProof/>
        </w:rPr>
        <w:t>К</w:t>
      </w:r>
      <w:r w:rsidRPr="0035275B">
        <w:rPr>
          <w:noProof/>
        </w:rPr>
        <w:t xml:space="preserve"> ЗУ </w:t>
      </w:r>
      <w:r w:rsidRPr="00D23E7A">
        <w:rPr>
          <w:rFonts w:eastAsia="Calibri"/>
          <w:bCs/>
          <w:color w:val="000000"/>
          <w:lang w:eastAsia="en-US"/>
        </w:rPr>
        <w:t>47:15:0000000</w:t>
      </w:r>
    </w:p>
    <w:p w:rsidR="00547EF3" w:rsidRDefault="00547EF3" w:rsidP="00547EF3"/>
    <w:p w:rsidR="00547EF3" w:rsidRDefault="00547EF3" w:rsidP="00547EF3"/>
    <w:p w:rsidR="007A0971" w:rsidRDefault="007A0971" w:rsidP="00547EF3"/>
    <w:p w:rsidR="007A0971" w:rsidRDefault="007A0971" w:rsidP="00547EF3"/>
    <w:p w:rsidR="007A0971" w:rsidRDefault="007A0971" w:rsidP="00547EF3"/>
    <w:p w:rsidR="00547EF3" w:rsidRDefault="00547EF3" w:rsidP="00547EF3"/>
    <w:p w:rsidR="00547EF3" w:rsidRPr="0097634C" w:rsidRDefault="006E2D24" w:rsidP="00547EF3">
      <w:r>
        <w:rPr>
          <w:noProof/>
        </w:rPr>
        <w:pict>
          <v:shape id="_x0000_i1099" type="#_x0000_t75" style="width:482.25pt;height:144.75pt;visibility:visible">
            <v:imagedata r:id="rId127" o:title=""/>
          </v:shape>
        </w:pict>
      </w:r>
      <w:r>
        <w:rPr>
          <w:noProof/>
        </w:rPr>
        <w:pict>
          <v:shape id="Рисунок 149" o:spid="_x0000_s1283" type="#_x0000_t75" style="position:absolute;margin-left:578.5pt;margin-top:0;width:191.1pt;height:184.1pt;z-index:61;visibility:visible;mso-position-horizontal:right;mso-position-horizontal-relative:margin;mso-position-vertical:top;mso-position-vertical-relative:margin">
            <v:imagedata r:id="rId120" o:title="" cropleft="6990f" cropright="6936f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100" type="#_x0000_t75" style="width:482.25pt;height:383.25pt;visibility:visible">
            <v:imagedata r:id="rId128" o:title="" croptop="18261f" cropbottom="7733f"/>
          </v:shape>
        </w:pict>
      </w:r>
    </w:p>
    <w:p w:rsidR="00547EF3" w:rsidRPr="002B43F5" w:rsidRDefault="00547EF3" w:rsidP="00547EF3">
      <w:pPr>
        <w:ind w:right="3968"/>
        <w:rPr>
          <w:b/>
          <w:noProof/>
          <w:sz w:val="28"/>
        </w:rPr>
      </w:pPr>
      <w:r w:rsidRPr="002B43F5">
        <w:rPr>
          <w:b/>
          <w:noProof/>
          <w:sz w:val="28"/>
        </w:rPr>
        <w:t>№ 4</w:t>
      </w:r>
      <w:r>
        <w:rPr>
          <w:b/>
          <w:noProof/>
          <w:sz w:val="28"/>
        </w:rPr>
        <w:t>7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2C1868" w:rsidRDefault="00547EF3" w:rsidP="00547EF3">
      <w:pPr>
        <w:ind w:right="3968"/>
        <w:rPr>
          <w:noProof/>
        </w:rPr>
      </w:pPr>
      <w:r>
        <w:rPr>
          <w:noProof/>
        </w:rPr>
        <w:t>Д</w:t>
      </w:r>
      <w:r w:rsidRPr="002C1868">
        <w:rPr>
          <w:noProof/>
        </w:rPr>
        <w:t>вусторонний</w:t>
      </w:r>
      <w:r>
        <w:rPr>
          <w:noProof/>
        </w:rPr>
        <w:t>,</w:t>
      </w:r>
      <w:r w:rsidRPr="002C1868">
        <w:rPr>
          <w:noProof/>
        </w:rPr>
        <w:t xml:space="preserve"> «</w:t>
      </w:r>
      <w:r>
        <w:rPr>
          <w:noProof/>
        </w:rPr>
        <w:t>Т</w:t>
      </w:r>
      <w:r w:rsidRPr="002C1868">
        <w:rPr>
          <w:noProof/>
        </w:rPr>
        <w:t>»-образный</w:t>
      </w:r>
      <w:r>
        <w:rPr>
          <w:noProof/>
        </w:rPr>
        <w:t>, отдельно стоящий щит (билборд).</w:t>
      </w:r>
      <w:r w:rsidRPr="002C1868">
        <w:rPr>
          <w:noProof/>
        </w:rPr>
        <w:t xml:space="preserve"> 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>
        <w:rPr>
          <w:noProof/>
        </w:rPr>
        <w:t xml:space="preserve">Информационное поле: 3 000 х 6 000 мм, </w:t>
      </w:r>
      <w:r w:rsidRPr="002C1868">
        <w:rPr>
          <w:noProof/>
          <w:lang w:val="en-US"/>
        </w:rPr>
        <w:t>S</w:t>
      </w:r>
      <w:r w:rsidRPr="002C1868">
        <w:rPr>
          <w:noProof/>
        </w:rPr>
        <w:t xml:space="preserve"> = 36 м</w:t>
      </w:r>
      <w:r w:rsidRPr="002C1868">
        <w:rPr>
          <w:noProof/>
          <w:vertAlign w:val="superscript"/>
        </w:rPr>
        <w:t>2</w:t>
      </w:r>
    </w:p>
    <w:p w:rsidR="00547EF3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</w:p>
    <w:p w:rsidR="00547EF3" w:rsidRPr="005227A5" w:rsidRDefault="00547EF3" w:rsidP="00547EF3">
      <w:pPr>
        <w:tabs>
          <w:tab w:val="left" w:pos="709"/>
          <w:tab w:val="left" w:pos="1985"/>
        </w:tabs>
        <w:ind w:right="3968"/>
        <w:jc w:val="both"/>
        <w:rPr>
          <w:noProof/>
        </w:rPr>
      </w:pPr>
      <w:r w:rsidRPr="005227A5">
        <w:rPr>
          <w:noProof/>
        </w:rPr>
        <w:t>Адрес размещения рекламной конструкции:</w:t>
      </w:r>
    </w:p>
    <w:p w:rsidR="00547EF3" w:rsidRDefault="00547EF3" w:rsidP="00547EF3">
      <w:pPr>
        <w:tabs>
          <w:tab w:val="left" w:pos="5670"/>
        </w:tabs>
        <w:ind w:right="3968"/>
        <w:rPr>
          <w:noProof/>
        </w:rPr>
      </w:pPr>
      <w:r>
        <w:rPr>
          <w:noProof/>
        </w:rPr>
        <w:t xml:space="preserve">Ленинградская область, </w:t>
      </w:r>
      <w:r w:rsidRPr="005227A5">
        <w:rPr>
          <w:noProof/>
        </w:rPr>
        <w:t xml:space="preserve">г.Сосновый Бор, </w:t>
      </w:r>
      <w:r>
        <w:rPr>
          <w:noProof/>
        </w:rPr>
        <w:t xml:space="preserve">правая сторона </w:t>
      </w:r>
      <w:r>
        <w:t>а/д 41К-137 (14 км 360 м) в районе ОНТ «Земляк»</w:t>
      </w:r>
    </w:p>
    <w:p w:rsidR="00547EF3" w:rsidRPr="00D50E13" w:rsidRDefault="00547EF3" w:rsidP="00547EF3">
      <w:pPr>
        <w:ind w:right="3968"/>
        <w:rPr>
          <w:color w:val="000000"/>
        </w:rPr>
      </w:pPr>
      <w:r w:rsidRPr="00D50E13">
        <w:rPr>
          <w:color w:val="000000"/>
        </w:rPr>
        <w:t>(</w:t>
      </w:r>
      <w:r w:rsidRPr="00CF104C">
        <w:rPr>
          <w:color w:val="000000"/>
        </w:rPr>
        <w:t>59.</w:t>
      </w:r>
      <w:r>
        <w:rPr>
          <w:color w:val="000000"/>
        </w:rPr>
        <w:t>900563587</w:t>
      </w:r>
      <w:r w:rsidRPr="00CF104C">
        <w:rPr>
          <w:color w:val="000000"/>
        </w:rPr>
        <w:t>, 29.</w:t>
      </w:r>
      <w:r>
        <w:rPr>
          <w:color w:val="000000"/>
        </w:rPr>
        <w:t>151878957</w:t>
      </w:r>
      <w:r w:rsidRPr="00D50E13">
        <w:rPr>
          <w:color w:val="000000"/>
        </w:rPr>
        <w:t>)</w:t>
      </w:r>
    </w:p>
    <w:p w:rsidR="00547EF3" w:rsidRDefault="00547EF3" w:rsidP="00547EF3">
      <w:r w:rsidRPr="0035275B">
        <w:rPr>
          <w:noProof/>
        </w:rPr>
        <w:t>Номер К</w:t>
      </w:r>
      <w:r>
        <w:rPr>
          <w:noProof/>
        </w:rPr>
        <w:t>К</w:t>
      </w:r>
      <w:r w:rsidRPr="0035275B">
        <w:rPr>
          <w:noProof/>
        </w:rPr>
        <w:t xml:space="preserve"> ЗУ </w:t>
      </w:r>
      <w:r w:rsidRPr="00D23E7A">
        <w:rPr>
          <w:rFonts w:eastAsia="Calibri"/>
          <w:bCs/>
          <w:color w:val="000000"/>
          <w:lang w:eastAsia="en-US"/>
        </w:rPr>
        <w:t>47:15:0108004</w:t>
      </w:r>
    </w:p>
    <w:p w:rsidR="00547EF3" w:rsidRDefault="00547EF3" w:rsidP="00547EF3"/>
    <w:p w:rsidR="00547EF3" w:rsidRDefault="00547EF3" w:rsidP="00547EF3"/>
    <w:p w:rsidR="007A0971" w:rsidRDefault="007A0971" w:rsidP="00547EF3"/>
    <w:p w:rsidR="007A0971" w:rsidRDefault="007A0971" w:rsidP="00547EF3"/>
    <w:p w:rsidR="007A0971" w:rsidRDefault="007A0971" w:rsidP="00547EF3"/>
    <w:p w:rsidR="007A0971" w:rsidRDefault="007A0971" w:rsidP="00547EF3"/>
    <w:p w:rsidR="00547EF3" w:rsidRPr="0097634C" w:rsidRDefault="006E2D24" w:rsidP="00547EF3">
      <w:r>
        <w:rPr>
          <w:noProof/>
        </w:rPr>
        <w:lastRenderedPageBreak/>
        <w:pict>
          <v:shape id="_x0000_i1101" type="#_x0000_t75" style="width:482.25pt;height:136.5pt;visibility:visible">
            <v:imagedata r:id="rId129" o:title=""/>
          </v:shape>
        </w:pict>
      </w:r>
      <w:r>
        <w:rPr>
          <w:noProof/>
        </w:rPr>
        <w:pict>
          <v:shape id="Рисунок 152" o:spid="_x0000_s1284" type="#_x0000_t75" style="position:absolute;margin-left:578.5pt;margin-top:0;width:191.1pt;height:184.1pt;z-index:62;visibility:visible;mso-position-horizontal:right;mso-position-horizontal-relative:margin;mso-position-vertical:top;mso-position-vertical-relative:margin;mso-width-relative:margin;mso-height-relative:margin">
            <v:imagedata r:id="rId120" o:title="" cropleft="6990f" cropright="6936f"/>
            <w10:wrap type="square" anchorx="margin" anchory="margin"/>
          </v:shape>
        </w:pict>
      </w:r>
    </w:p>
    <w:p w:rsidR="00547EF3" w:rsidRDefault="00547EF3" w:rsidP="00547EF3">
      <w:pPr>
        <w:jc w:val="center"/>
        <w:rPr>
          <w:noProof/>
        </w:rPr>
      </w:pPr>
      <w:r w:rsidRPr="005227A5">
        <w:rPr>
          <w:noProof/>
        </w:rPr>
        <w:t>Топографическая схема</w:t>
      </w:r>
    </w:p>
    <w:p w:rsidR="00547EF3" w:rsidRDefault="00547EF3" w:rsidP="00547EF3">
      <w:pPr>
        <w:jc w:val="center"/>
        <w:rPr>
          <w:noProof/>
          <w:sz w:val="16"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pict>
          <v:shape id="_x0000_i1102" type="#_x0000_t75" style="width:482.25pt;height:392.25pt;visibility:visible">
            <v:imagedata r:id="rId130" o:title="" croptop="6345f" cropbottom="18721f"/>
          </v:shape>
        </w:pict>
      </w:r>
    </w:p>
    <w:p w:rsidR="00547EF3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547EF3" w:rsidSect="00E635B7">
          <w:headerReference w:type="even" r:id="rId131"/>
          <w:headerReference w:type="default" r:id="rId132"/>
          <w:footerReference w:type="even" r:id="rId133"/>
          <w:footerReference w:type="default" r:id="rId134"/>
          <w:headerReference w:type="first" r:id="rId135"/>
          <w:footerReference w:type="first" r:id="rId136"/>
          <w:pgSz w:w="11906" w:h="16838"/>
          <w:pgMar w:top="851" w:right="567" w:bottom="709" w:left="1701" w:header="425" w:footer="709" w:gutter="0"/>
          <w:cols w:space="708"/>
          <w:docGrid w:linePitch="360"/>
        </w:sectPr>
      </w:pPr>
    </w:p>
    <w:p w:rsidR="00547EF3" w:rsidRPr="002049CC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49CC">
        <w:rPr>
          <w:rFonts w:ascii="Times New Roman" w:hAnsi="Times New Roman" w:cs="Times New Roman"/>
          <w:sz w:val="24"/>
          <w:szCs w:val="24"/>
        </w:rPr>
        <w:lastRenderedPageBreak/>
        <w:t>ПЕРЕЧЕНЬ</w:t>
      </w:r>
    </w:p>
    <w:p w:rsidR="00547EF3" w:rsidRPr="002049CC" w:rsidRDefault="00547EF3" w:rsidP="00547EF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49CC">
        <w:rPr>
          <w:rFonts w:ascii="Times New Roman" w:hAnsi="Times New Roman" w:cs="Times New Roman"/>
          <w:sz w:val="24"/>
          <w:szCs w:val="24"/>
        </w:rPr>
        <w:t>адресов установки и эксплуатации рекламных конструкций</w:t>
      </w:r>
    </w:p>
    <w:p w:rsidR="00547EF3" w:rsidRDefault="00547EF3" w:rsidP="00547E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7EF3" w:rsidRPr="002049CC" w:rsidRDefault="00547EF3" w:rsidP="00547EF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537"/>
        <w:gridCol w:w="1843"/>
        <w:gridCol w:w="2126"/>
        <w:gridCol w:w="1559"/>
        <w:gridCol w:w="992"/>
        <w:gridCol w:w="1276"/>
        <w:gridCol w:w="1559"/>
        <w:gridCol w:w="1701"/>
        <w:gridCol w:w="1843"/>
      </w:tblGrid>
      <w:tr w:rsidR="00547EF3" w:rsidRPr="006C12CA" w:rsidTr="00647987">
        <w:tc>
          <w:tcPr>
            <w:tcW w:w="488" w:type="dxa"/>
            <w:vMerge w:val="restart"/>
          </w:tcPr>
          <w:p w:rsidR="00547EF3" w:rsidRPr="002049CC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057" w:type="dxa"/>
            <w:gridSpan w:val="5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Место размещения рекламной конструкции</w:t>
            </w:r>
          </w:p>
        </w:tc>
        <w:tc>
          <w:tcPr>
            <w:tcW w:w="1276" w:type="dxa"/>
            <w:vMerge w:val="restart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Площадь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ионных полей</w:t>
            </w:r>
          </w:p>
        </w:tc>
        <w:tc>
          <w:tcPr>
            <w:tcW w:w="1559" w:type="dxa"/>
            <w:vMerge w:val="restart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Вид рекламной конструкции</w:t>
            </w:r>
          </w:p>
        </w:tc>
        <w:tc>
          <w:tcPr>
            <w:tcW w:w="1701" w:type="dxa"/>
            <w:vMerge w:val="restart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1843" w:type="dxa"/>
            <w:vMerge w:val="restart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</w:tr>
      <w:tr w:rsidR="00547EF3" w:rsidRPr="006C12CA" w:rsidTr="00647987">
        <w:tc>
          <w:tcPr>
            <w:tcW w:w="488" w:type="dxa"/>
            <w:vMerge/>
          </w:tcPr>
          <w:p w:rsidR="00547EF3" w:rsidRPr="006C12CA" w:rsidRDefault="00547EF3" w:rsidP="00647987">
            <w:pPr>
              <w:ind w:right="-61"/>
              <w:jc w:val="center"/>
            </w:pPr>
          </w:p>
        </w:tc>
        <w:tc>
          <w:tcPr>
            <w:tcW w:w="1537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номер рекламной конструкции в альбоме схемы размещения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126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улица, магистрал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559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номер дома, километраж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>сторона</w:t>
            </w:r>
          </w:p>
        </w:tc>
        <w:tc>
          <w:tcPr>
            <w:tcW w:w="1276" w:type="dxa"/>
            <w:vMerge/>
          </w:tcPr>
          <w:p w:rsidR="00547EF3" w:rsidRPr="006C12CA" w:rsidRDefault="00547EF3" w:rsidP="00647987"/>
        </w:tc>
        <w:tc>
          <w:tcPr>
            <w:tcW w:w="1559" w:type="dxa"/>
            <w:vMerge/>
          </w:tcPr>
          <w:p w:rsidR="00547EF3" w:rsidRPr="006C12CA" w:rsidRDefault="00547EF3" w:rsidP="00647987"/>
        </w:tc>
        <w:tc>
          <w:tcPr>
            <w:tcW w:w="1701" w:type="dxa"/>
            <w:vMerge/>
          </w:tcPr>
          <w:p w:rsidR="00547EF3" w:rsidRPr="006C12CA" w:rsidRDefault="00547EF3" w:rsidP="00647987"/>
        </w:tc>
        <w:tc>
          <w:tcPr>
            <w:tcW w:w="1843" w:type="dxa"/>
            <w:vMerge/>
          </w:tcPr>
          <w:p w:rsidR="00547EF3" w:rsidRPr="006C12CA" w:rsidRDefault="00547EF3" w:rsidP="00647987"/>
        </w:tc>
      </w:tr>
      <w:tr w:rsidR="00547EF3" w:rsidRPr="006C12CA" w:rsidTr="00647987">
        <w:tc>
          <w:tcPr>
            <w:tcW w:w="488" w:type="dxa"/>
          </w:tcPr>
          <w:p w:rsidR="00547EF3" w:rsidRPr="002049CC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E16EB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BC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47EF3" w:rsidRPr="00E16EB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Pr="002049CC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9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E16EB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BC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47EF3" w:rsidRPr="00E16EB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Pr="002049CC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пересечение ул.Космонавтов и ул.Солнечная        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 по ул.Солнечная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билборд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C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87C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электронным табло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ул.Солнечная и аллеи Ветеранов (в районе парка «Белые Пески»)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пересечение ул.Солнечная и аллеи Ветеранов 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ул.Солнечная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ул.Ленинградская, ул.Соколова и ул.Комсомольская (разделительный остров на «кольце»)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ул.Солнечная и ул.50 лет Октября (напротив Андерсен Града)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пр.Героев и ул.Красных Фортов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8F166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666">
              <w:rPr>
                <w:rFonts w:ascii="Times New Roman" w:hAnsi="Times New Roman"/>
                <w:sz w:val="24"/>
                <w:szCs w:val="24"/>
              </w:rPr>
              <w:t>пересечение ул.Солнечная и ул.Молодежн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8F166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666">
              <w:rPr>
                <w:rFonts w:ascii="Times New Roman" w:hAnsi="Times New Roman"/>
                <w:sz w:val="24"/>
                <w:szCs w:val="24"/>
              </w:rPr>
              <w:t>пересечение ул.Солнечная и ул.Молодежная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 по ул.Солнечная</w:t>
            </w:r>
          </w:p>
        </w:tc>
        <w:tc>
          <w:tcPr>
            <w:tcW w:w="992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«Т»-образный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BC537F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ул.Афанасьева (в районе СНТ «Ручьи»)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лайтпостер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односторонний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Pr="00BC537F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ул.Афанасьева (в районе СНТ «Ручьи»)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лайтпостер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односторонний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33F">
              <w:rPr>
                <w:rFonts w:ascii="Times New Roman" w:hAnsi="Times New Roman" w:cs="Times New Roman"/>
                <w:noProof/>
                <w:sz w:val="24"/>
                <w:szCs w:val="24"/>
              </w:rPr>
              <w:t>пересечение ул.Афанасьевна и ул. Академика Александрова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(автомобильная парковка гипермаркета «Лента»)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 по ул.Академика Александрова</w:t>
            </w: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трехсторонний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Академика Александрова (въезд на автомобильную парковку гипермаркета «Лента»)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8A6F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c>
          <w:tcPr>
            <w:tcW w:w="488" w:type="dxa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7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ул.Афанасьева (автомобильная парковка гипермаркета «Лента»)</w:t>
            </w:r>
          </w:p>
        </w:tc>
        <w:tc>
          <w:tcPr>
            <w:tcW w:w="1559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 по ул.Академика Александрова</w:t>
            </w:r>
          </w:p>
        </w:tc>
        <w:tc>
          <w:tcPr>
            <w:tcW w:w="992" w:type="dxa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8A6F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6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</w:tcPr>
          <w:p w:rsidR="00547EF3" w:rsidRPr="008A6FD4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FD4"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Pr="001910B1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7" w:type="dxa"/>
            <w:shd w:val="clear" w:color="auto" w:fill="auto"/>
          </w:tcPr>
          <w:p w:rsidR="00547EF3" w:rsidRPr="001910B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ул.Афанасьева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5а по Липовскому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проезду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ул.Космонавтов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 по пр.Героев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ул.Космонавтов </w:t>
            </w:r>
          </w:p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районе сквера «Космонавтов»)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ул.Красных Фортов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ул.Красных Фортов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4,32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739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ул.Молодежная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 по пр.Героев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пр.Героев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напротив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59А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пр.Александра Невского</w:t>
            </w:r>
          </w:p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 территории гаражного комплекса)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ул.Солнечная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22А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ул.Космонавтов и ул.Солнечная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 по ул.Солнечная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стоящая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ул.Солнечная </w:t>
            </w:r>
          </w:p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районе парка «Белые Пески»)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ул.Солнечная </w:t>
            </w:r>
          </w:p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районе парка «Белые Пески»)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32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ул.50 лет Октября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 по ул.Сибирская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ул.Комсомольская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23а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Г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билборд-птица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ул.Петра Великого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13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пр.Александра Невского (разделительная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полоса, в районе КАС «Победа»)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42,92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5,8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2,9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4719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ул.Набережная и ул.Калищенская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47EF3" w:rsidRPr="00467270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сити-формат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двусторонний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ул.Ленинградская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 и № 3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Вокзальный проезд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 по ул.Мира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D40E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E56">
              <w:rPr>
                <w:rFonts w:ascii="Times New Roman" w:hAnsi="Times New Roman" w:cs="Times New Roman"/>
                <w:sz w:val="24"/>
                <w:szCs w:val="24"/>
              </w:rPr>
              <w:t>Копорского шоссе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D40E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E56">
              <w:rPr>
                <w:rFonts w:ascii="Times New Roman" w:hAnsi="Times New Roman" w:cs="Times New Roman"/>
                <w:sz w:val="24"/>
                <w:szCs w:val="24"/>
              </w:rPr>
              <w:t>Копорского шоссе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  <w:tr w:rsidR="00547EF3" w:rsidRPr="006C12CA" w:rsidTr="00647987">
        <w:trPr>
          <w:trHeight w:val="28"/>
        </w:trPr>
        <w:tc>
          <w:tcPr>
            <w:tcW w:w="488" w:type="dxa"/>
            <w:shd w:val="clear" w:color="auto" w:fill="auto"/>
          </w:tcPr>
          <w:p w:rsidR="00547EF3" w:rsidRDefault="00547EF3" w:rsidP="00647987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7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Сосновый Бор</w:t>
            </w:r>
          </w:p>
        </w:tc>
        <w:tc>
          <w:tcPr>
            <w:tcW w:w="2126" w:type="dxa"/>
            <w:shd w:val="clear" w:color="auto" w:fill="auto"/>
          </w:tcPr>
          <w:p w:rsidR="00547EF3" w:rsidRPr="00D40E56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E56">
              <w:rPr>
                <w:rFonts w:ascii="Times New Roman" w:hAnsi="Times New Roman" w:cs="Times New Roman"/>
                <w:sz w:val="24"/>
                <w:szCs w:val="24"/>
              </w:rPr>
              <w:t xml:space="preserve">а/д 41К-137 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E56">
              <w:rPr>
                <w:rFonts w:ascii="Times New Roman" w:hAnsi="Times New Roman" w:cs="Times New Roman"/>
                <w:sz w:val="24"/>
                <w:szCs w:val="24"/>
              </w:rPr>
              <w:t>14 км 360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  <w:r w:rsidRPr="00D40E56">
              <w:rPr>
                <w:rFonts w:ascii="Times New Roman" w:hAnsi="Times New Roman" w:cs="Times New Roman"/>
                <w:sz w:val="24"/>
                <w:szCs w:val="24"/>
              </w:rPr>
              <w:t>ОНТ </w:t>
            </w:r>
          </w:p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«Земляк»</w:t>
            </w:r>
          </w:p>
        </w:tc>
        <w:tc>
          <w:tcPr>
            <w:tcW w:w="992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правая</w:t>
            </w:r>
          </w:p>
        </w:tc>
        <w:tc>
          <w:tcPr>
            <w:tcW w:w="1276" w:type="dxa"/>
            <w:shd w:val="clear" w:color="auto" w:fill="auto"/>
          </w:tcPr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547EF3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билборд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EF3" w:rsidRPr="000B31D1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B3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 стоящий</w:t>
            </w:r>
          </w:p>
        </w:tc>
        <w:tc>
          <w:tcPr>
            <w:tcW w:w="1843" w:type="dxa"/>
            <w:shd w:val="clear" w:color="auto" w:fill="auto"/>
          </w:tcPr>
          <w:p w:rsidR="00547EF3" w:rsidRPr="002049CC" w:rsidRDefault="00547EF3" w:rsidP="006479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двусторонний, 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</w:t>
            </w:r>
            <w:r w:rsidRPr="00E16EBC">
              <w:rPr>
                <w:rFonts w:ascii="Times New Roman" w:hAnsi="Times New Roman" w:cs="Times New Roman"/>
                <w:noProof/>
                <w:sz w:val="24"/>
                <w:szCs w:val="24"/>
              </w:rPr>
              <w:t>»-образный</w:t>
            </w:r>
          </w:p>
        </w:tc>
      </w:tr>
    </w:tbl>
    <w:p w:rsidR="00547EF3" w:rsidRDefault="00547EF3" w:rsidP="00547EF3"/>
    <w:p w:rsidR="00547EF3" w:rsidRDefault="00547EF3" w:rsidP="00547EF3">
      <w:pPr>
        <w:contextualSpacing/>
        <w:jc w:val="center"/>
        <w:sectPr w:rsidR="00547EF3" w:rsidSect="00E635B7">
          <w:pgSz w:w="16838" w:h="11906" w:orient="landscape"/>
          <w:pgMar w:top="1701" w:right="1134" w:bottom="851" w:left="1134" w:header="425" w:footer="709" w:gutter="0"/>
          <w:cols w:space="708"/>
          <w:docGrid w:linePitch="360"/>
        </w:sectPr>
      </w:pPr>
    </w:p>
    <w:p w:rsidR="00547EF3" w:rsidRDefault="00547EF3" w:rsidP="00547EF3">
      <w:pPr>
        <w:contextualSpacing/>
        <w:jc w:val="center"/>
      </w:pPr>
      <w:r w:rsidRPr="00354B5F">
        <w:lastRenderedPageBreak/>
        <w:t>ФОТОМАТЕРИАЛЫ</w:t>
      </w:r>
    </w:p>
    <w:p w:rsidR="00547EF3" w:rsidRDefault="00547EF3" w:rsidP="00547EF3">
      <w:pPr>
        <w:contextualSpacing/>
        <w:jc w:val="center"/>
      </w:pPr>
    </w:p>
    <w:p w:rsidR="00547EF3" w:rsidRDefault="006E2D24" w:rsidP="00547EF3">
      <w:pPr>
        <w:contextualSpacing/>
        <w:jc w:val="center"/>
      </w:pPr>
      <w:r>
        <w:rPr>
          <w:noProof/>
        </w:rPr>
        <w:pict>
          <v:shape id="_x0000_i1103" type="#_x0000_t75" style="width:482.25pt;height:274.5pt;visibility:visible">
            <v:imagedata r:id="rId137" o:title=""/>
          </v:shape>
        </w:pict>
      </w:r>
    </w:p>
    <w:p w:rsidR="00547EF3" w:rsidRDefault="00547EF3" w:rsidP="00547EF3">
      <w:pPr>
        <w:contextualSpacing/>
        <w:jc w:val="right"/>
        <w:rPr>
          <w:noProof/>
        </w:rPr>
      </w:pPr>
      <w:r w:rsidRPr="000B7D8D">
        <w:t xml:space="preserve">№ 1 </w:t>
      </w:r>
      <w:r>
        <w:t xml:space="preserve">       </w:t>
      </w:r>
      <w:r w:rsidRPr="000B7D8D">
        <w:t xml:space="preserve">                                                                           </w:t>
      </w:r>
      <w:r w:rsidRPr="000B7D8D">
        <w:rPr>
          <w:noProof/>
        </w:rPr>
        <w:t>Ленинградская область, г.Сосновый Бор, правая сторона пр.Героев в районе д.48</w:t>
      </w:r>
    </w:p>
    <w:p w:rsidR="00547EF3" w:rsidRPr="000B7D8D" w:rsidRDefault="00547EF3" w:rsidP="00547EF3">
      <w:pPr>
        <w:contextualSpacing/>
        <w:jc w:val="right"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04" type="#_x0000_t75" style="width:482.25pt;height:276pt;visibility:visible">
            <v:imagedata r:id="rId138" o:title=""/>
          </v:shape>
        </w:pict>
      </w:r>
    </w:p>
    <w:p w:rsidR="00547EF3" w:rsidRPr="00402782" w:rsidRDefault="00547EF3" w:rsidP="00547EF3">
      <w:pPr>
        <w:contextualSpacing/>
        <w:jc w:val="right"/>
      </w:pPr>
      <w:r>
        <w:t xml:space="preserve">№ 2                                                                                   </w:t>
      </w:r>
      <w:r w:rsidRPr="00402782">
        <w:rPr>
          <w:noProof/>
        </w:rPr>
        <w:t xml:space="preserve">Ленинградская область, г.Сосновый Бор, </w:t>
      </w:r>
      <w:r>
        <w:rPr>
          <w:noProof/>
        </w:rPr>
        <w:t>левая</w:t>
      </w:r>
      <w:r w:rsidRPr="00402782">
        <w:rPr>
          <w:noProof/>
        </w:rPr>
        <w:t xml:space="preserve"> сторона пр.Героев, в районе д.35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05" type="#_x0000_t75" style="width:481.5pt;height:275.25pt;visibility:visible">
            <v:imagedata r:id="rId139" o:title=""/>
          </v:shape>
        </w:pict>
      </w:r>
    </w:p>
    <w:p w:rsidR="00547EF3" w:rsidRPr="00402782" w:rsidRDefault="00547EF3" w:rsidP="00547EF3">
      <w:pPr>
        <w:contextualSpacing/>
        <w:jc w:val="right"/>
      </w:pPr>
      <w:r>
        <w:t xml:space="preserve">№ 3                                                                                   </w:t>
      </w:r>
      <w:r w:rsidRPr="00402782">
        <w:rPr>
          <w:noProof/>
        </w:rPr>
        <w:t>Ленинградская область, г.Сосновый Бор, пересечение ул.Космонавтов и ул.Солнечная, в районе д.12 по ул.Солнечная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06" type="#_x0000_t75" style="width:482.25pt;height:275.25pt;visibility:visible">
            <v:imagedata r:id="rId140" o:title=""/>
          </v:shape>
        </w:pict>
      </w:r>
    </w:p>
    <w:p w:rsidR="00547EF3" w:rsidRPr="00402782" w:rsidRDefault="00547EF3" w:rsidP="00547EF3">
      <w:pPr>
        <w:contextualSpacing/>
        <w:jc w:val="right"/>
      </w:pPr>
      <w:r>
        <w:t xml:space="preserve">№ </w:t>
      </w:r>
      <w:r w:rsidRPr="00402782">
        <w:t xml:space="preserve">4                                                                     </w:t>
      </w:r>
      <w:r>
        <w:t xml:space="preserve">              </w:t>
      </w:r>
      <w:r w:rsidRPr="00402782">
        <w:rPr>
          <w:noProof/>
        </w:rPr>
        <w:t>Ленинградская область, г.Сосновый Бор, пересечение ул.Солнечная и аллеи Ветеранов, в районе парка «Белые Пески»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07" type="#_x0000_t75" style="width:481.5pt;height:275.25pt;visibility:visible">
            <v:imagedata r:id="rId141" o:title=""/>
          </v:shape>
        </w:pict>
      </w:r>
    </w:p>
    <w:p w:rsidR="00547EF3" w:rsidRPr="00402782" w:rsidRDefault="00547EF3" w:rsidP="00547EF3">
      <w:pPr>
        <w:contextualSpacing/>
        <w:jc w:val="right"/>
      </w:pPr>
      <w:r>
        <w:t>№ 5</w:t>
      </w:r>
      <w:r w:rsidRPr="00130F93">
        <w:rPr>
          <w:noProof/>
        </w:rPr>
        <w:t xml:space="preserve"> </w:t>
      </w:r>
      <w:r>
        <w:rPr>
          <w:noProof/>
        </w:rPr>
        <w:t xml:space="preserve">                                                            </w:t>
      </w:r>
      <w:r w:rsidRPr="00402782">
        <w:rPr>
          <w:noProof/>
        </w:rPr>
        <w:t>Ленинградская область, г.Сосновый Бор, пересечение ул.Солнечная и аллеи Ветеранов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08" type="#_x0000_t75" style="width:482.25pt;height:275.25pt;visibility:visible">
            <v:imagedata r:id="rId142" o:title=""/>
          </v:shape>
        </w:pict>
      </w:r>
    </w:p>
    <w:p w:rsidR="00547EF3" w:rsidRPr="00CF0B86" w:rsidRDefault="00547EF3" w:rsidP="00547EF3">
      <w:pPr>
        <w:contextualSpacing/>
        <w:jc w:val="right"/>
      </w:pPr>
      <w:r>
        <w:t xml:space="preserve">№ 6                                                           </w:t>
      </w:r>
      <w:r w:rsidRPr="00CF0B86">
        <w:rPr>
          <w:noProof/>
        </w:rPr>
        <w:t>Ленинградская область, г.Сосновый Бор, левая сторона ул.Солнечная, напротив д.7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09" type="#_x0000_t75" style="width:482.25pt;height:276pt;visibility:visible">
            <v:imagedata r:id="rId143" o:title=""/>
          </v:shape>
        </w:pict>
      </w:r>
    </w:p>
    <w:p w:rsidR="00547EF3" w:rsidRPr="004D6B47" w:rsidRDefault="00547EF3" w:rsidP="00547EF3">
      <w:pPr>
        <w:contextualSpacing/>
        <w:jc w:val="right"/>
      </w:pPr>
      <w:r>
        <w:t xml:space="preserve">№ 7                                                             </w:t>
      </w:r>
      <w:r w:rsidRPr="004D6B47">
        <w:rPr>
          <w:noProof/>
        </w:rPr>
        <w:t>Ленинградская область, г.Сосновый Бор, пересечение ул.Ленинградская, ул.Соколова и ул.Комсомольская (разделительный остров на «кольце»)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10" type="#_x0000_t75" style="width:481.5pt;height:276pt;visibility:visible">
            <v:imagedata r:id="rId144" o:title=""/>
          </v:shape>
        </w:pict>
      </w:r>
    </w:p>
    <w:p w:rsidR="00547EF3" w:rsidRPr="004D6B47" w:rsidRDefault="00547EF3" w:rsidP="00547EF3">
      <w:pPr>
        <w:contextualSpacing/>
        <w:jc w:val="right"/>
      </w:pPr>
      <w:r>
        <w:t>№ 8</w:t>
      </w:r>
      <w:r w:rsidRPr="00130F93">
        <w:rPr>
          <w:noProof/>
        </w:rPr>
        <w:t xml:space="preserve"> </w:t>
      </w:r>
      <w:r>
        <w:rPr>
          <w:noProof/>
        </w:rPr>
        <w:t xml:space="preserve">                                                                                  </w:t>
      </w:r>
      <w:r w:rsidRPr="004D6B47">
        <w:rPr>
          <w:noProof/>
        </w:rPr>
        <w:t>Ленинградская область, г.Сосновый Бор, пересечение  ул.Солнечна и ул.50 лет Октября, напротив Андерсен Града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11" type="#_x0000_t75" style="width:481.5pt;height:275.25pt;visibility:visible">
            <v:imagedata r:id="rId145" o:title=""/>
          </v:shape>
        </w:pict>
      </w:r>
    </w:p>
    <w:p w:rsidR="00547EF3" w:rsidRPr="00641D08" w:rsidRDefault="00547EF3" w:rsidP="00547EF3">
      <w:pPr>
        <w:contextualSpacing/>
        <w:jc w:val="right"/>
      </w:pPr>
      <w:r w:rsidRPr="00641D08">
        <w:t xml:space="preserve">№ 9            </w:t>
      </w:r>
      <w:r>
        <w:t xml:space="preserve">       </w:t>
      </w:r>
      <w:r w:rsidRPr="00641D08">
        <w:t xml:space="preserve">                                                                </w:t>
      </w:r>
      <w:r w:rsidRPr="00641D08">
        <w:rPr>
          <w:noProof/>
        </w:rPr>
        <w:t>Ленинградская область, г.Сосновый Бор, пересечение пр.Героев и ул.Красных Фортов, в районе д.37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12" type="#_x0000_t75" style="width:482.25pt;height:274.5pt;visibility:visible">
            <v:imagedata r:id="rId146" o:title=""/>
          </v:shape>
        </w:pict>
      </w:r>
    </w:p>
    <w:p w:rsidR="00547EF3" w:rsidRDefault="00547EF3" w:rsidP="00547EF3">
      <w:pPr>
        <w:contextualSpacing/>
        <w:jc w:val="right"/>
        <w:rPr>
          <w:noProof/>
        </w:rPr>
      </w:pPr>
      <w:r w:rsidRPr="00641D08">
        <w:t xml:space="preserve">№ 10   </w:t>
      </w:r>
      <w:r>
        <w:t xml:space="preserve">                                                 </w:t>
      </w:r>
      <w:r w:rsidRPr="00641D08">
        <w:t xml:space="preserve"> </w:t>
      </w:r>
      <w:r>
        <w:t xml:space="preserve">       </w:t>
      </w:r>
      <w:r w:rsidRPr="00641D08">
        <w:t xml:space="preserve">                     </w:t>
      </w:r>
      <w:r w:rsidRPr="00641D08">
        <w:rPr>
          <w:noProof/>
        </w:rPr>
        <w:t xml:space="preserve">Ленинградская область, г.Сосновый Бор, </w:t>
      </w:r>
    </w:p>
    <w:p w:rsidR="00547EF3" w:rsidRPr="00641D08" w:rsidRDefault="00547EF3" w:rsidP="00547EF3">
      <w:pPr>
        <w:contextualSpacing/>
        <w:jc w:val="right"/>
      </w:pPr>
      <w:r w:rsidRPr="00641D08">
        <w:rPr>
          <w:noProof/>
        </w:rPr>
        <w:t>пересечение ул.Солнечная и ул.Молодежная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13" type="#_x0000_t75" style="width:482.25pt;height:274.5pt;visibility:visible">
            <v:imagedata r:id="rId147" o:title=""/>
          </v:shape>
        </w:pict>
      </w:r>
    </w:p>
    <w:p w:rsidR="00547EF3" w:rsidRPr="00A45D72" w:rsidRDefault="00547EF3" w:rsidP="00547EF3">
      <w:pPr>
        <w:contextualSpacing/>
        <w:jc w:val="right"/>
      </w:pPr>
      <w:r>
        <w:t xml:space="preserve">№ </w:t>
      </w:r>
      <w:r w:rsidRPr="00A45D72">
        <w:t xml:space="preserve">11     </w:t>
      </w:r>
      <w:r>
        <w:t xml:space="preserve">              </w:t>
      </w:r>
      <w:r w:rsidRPr="00A45D72">
        <w:t xml:space="preserve">                                                              </w:t>
      </w:r>
      <w:r w:rsidRPr="00A45D72">
        <w:rPr>
          <w:noProof/>
        </w:rPr>
        <w:t>Ленинградская область, г.Сосновый Бор, пересечение ул.Солнечная и ул.Молодежная, в районе д.34 по ул.Солнечная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14" type="#_x0000_t75" style="width:482.25pt;height:275.25pt;visibility:visible">
            <v:imagedata r:id="rId148" o:title=""/>
          </v:shape>
        </w:pict>
      </w:r>
    </w:p>
    <w:p w:rsidR="00547EF3" w:rsidRDefault="00547EF3" w:rsidP="00547EF3">
      <w:pPr>
        <w:contextualSpacing/>
        <w:jc w:val="right"/>
        <w:rPr>
          <w:noProof/>
        </w:rPr>
      </w:pPr>
      <w:r>
        <w:t xml:space="preserve">№ 12                                                                                 </w:t>
      </w:r>
      <w:r w:rsidRPr="00A45D72">
        <w:rPr>
          <w:noProof/>
        </w:rPr>
        <w:t xml:space="preserve">Ленинградская область, г.Сосновый Бор, </w:t>
      </w:r>
    </w:p>
    <w:p w:rsidR="00547EF3" w:rsidRPr="00A45D72" w:rsidRDefault="00547EF3" w:rsidP="00547EF3">
      <w:pPr>
        <w:contextualSpacing/>
        <w:jc w:val="right"/>
      </w:pPr>
      <w:r w:rsidRPr="00A45D72">
        <w:rPr>
          <w:noProof/>
        </w:rPr>
        <w:t>левая сторона ул.Афанасьева, в районе СНТ «Ручьи»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15" type="#_x0000_t75" style="width:481.5pt;height:275.25pt;visibility:visible">
            <v:imagedata r:id="rId149" o:title=""/>
          </v:shape>
        </w:pict>
      </w:r>
    </w:p>
    <w:p w:rsidR="00547EF3" w:rsidRDefault="00547EF3" w:rsidP="00547EF3">
      <w:pPr>
        <w:contextualSpacing/>
        <w:jc w:val="right"/>
        <w:rPr>
          <w:noProof/>
        </w:rPr>
      </w:pPr>
      <w:r>
        <w:t xml:space="preserve">№ 13                                                                                 </w:t>
      </w:r>
      <w:r w:rsidRPr="00A45D72">
        <w:rPr>
          <w:noProof/>
        </w:rPr>
        <w:t xml:space="preserve">Ленинградская область, г.Сосновый Бор, </w:t>
      </w:r>
    </w:p>
    <w:p w:rsidR="00547EF3" w:rsidRDefault="00547EF3" w:rsidP="00547EF3">
      <w:pPr>
        <w:contextualSpacing/>
        <w:jc w:val="right"/>
      </w:pPr>
      <w:r w:rsidRPr="00A45D72">
        <w:rPr>
          <w:noProof/>
        </w:rPr>
        <w:t>левая сторона ул.Афанасьева, в районе СНТ «Ручьи»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16" type="#_x0000_t75" style="width:481.5pt;height:270.75pt;visibility:visible">
            <v:imagedata r:id="rId150" o:title=""/>
          </v:shape>
        </w:pict>
      </w:r>
    </w:p>
    <w:p w:rsidR="00547EF3" w:rsidRDefault="00547EF3" w:rsidP="00547EF3">
      <w:pPr>
        <w:contextualSpacing/>
        <w:jc w:val="right"/>
        <w:rPr>
          <w:noProof/>
        </w:rPr>
      </w:pPr>
      <w:r>
        <w:t xml:space="preserve">№ </w:t>
      </w:r>
      <w:r w:rsidRPr="001B769B">
        <w:t xml:space="preserve">14             </w:t>
      </w:r>
      <w:r>
        <w:t xml:space="preserve">                        </w:t>
      </w:r>
      <w:r w:rsidRPr="001B769B">
        <w:t xml:space="preserve">                                            </w:t>
      </w:r>
      <w:r w:rsidRPr="001B769B">
        <w:rPr>
          <w:noProof/>
        </w:rPr>
        <w:t xml:space="preserve">Ленинградская область, г.Сосновый Бор, </w:t>
      </w:r>
    </w:p>
    <w:p w:rsidR="00547EF3" w:rsidRDefault="00547EF3" w:rsidP="00547EF3">
      <w:pPr>
        <w:contextualSpacing/>
        <w:jc w:val="right"/>
        <w:rPr>
          <w:noProof/>
        </w:rPr>
      </w:pPr>
      <w:r w:rsidRPr="001B769B">
        <w:rPr>
          <w:noProof/>
        </w:rPr>
        <w:t xml:space="preserve">пересечение ул.Афанасьевна и ул. Академика Александрова, в районе д.2 </w:t>
      </w:r>
    </w:p>
    <w:p w:rsidR="00547EF3" w:rsidRPr="001B769B" w:rsidRDefault="00547EF3" w:rsidP="00547EF3">
      <w:pPr>
        <w:contextualSpacing/>
        <w:jc w:val="right"/>
      </w:pPr>
      <w:r w:rsidRPr="001B769B">
        <w:rPr>
          <w:noProof/>
        </w:rPr>
        <w:t>по ул.Академика Александрова (автомобильная парковка гипермаркета «Лента»)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17" type="#_x0000_t75" style="width:482.25pt;height:270.75pt;visibility:visible">
            <v:imagedata r:id="rId151" o:title=""/>
          </v:shape>
        </w:pict>
      </w:r>
    </w:p>
    <w:p w:rsidR="00547EF3" w:rsidRPr="00826935" w:rsidRDefault="00547EF3" w:rsidP="00547EF3">
      <w:pPr>
        <w:contextualSpacing/>
        <w:jc w:val="right"/>
        <w:rPr>
          <w:noProof/>
        </w:rPr>
      </w:pPr>
      <w:r w:rsidRPr="00826935">
        <w:t>№ 15</w:t>
      </w:r>
      <w:r>
        <w:t xml:space="preserve">                       </w:t>
      </w:r>
      <w:r w:rsidRPr="00826935">
        <w:t xml:space="preserve">                                                          </w:t>
      </w:r>
      <w:r w:rsidRPr="00826935">
        <w:rPr>
          <w:noProof/>
        </w:rPr>
        <w:t xml:space="preserve">Ленинградская область, г.Сосновый Бор, </w:t>
      </w:r>
    </w:p>
    <w:p w:rsidR="00547EF3" w:rsidRDefault="00547EF3" w:rsidP="00547EF3">
      <w:pPr>
        <w:contextualSpacing/>
        <w:jc w:val="right"/>
        <w:rPr>
          <w:noProof/>
        </w:rPr>
      </w:pPr>
      <w:r w:rsidRPr="00826935">
        <w:rPr>
          <w:noProof/>
        </w:rPr>
        <w:t xml:space="preserve">правая сторона ул.Академика Александрова, в районе д.2 </w:t>
      </w:r>
    </w:p>
    <w:p w:rsidR="00547EF3" w:rsidRPr="00826935" w:rsidRDefault="00547EF3" w:rsidP="00547EF3">
      <w:pPr>
        <w:contextualSpacing/>
        <w:jc w:val="right"/>
      </w:pPr>
      <w:r w:rsidRPr="00826935">
        <w:rPr>
          <w:noProof/>
        </w:rPr>
        <w:t>(въезд на автомобильную парковку гипермаркета «Лента»)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18" type="#_x0000_t75" style="width:482.25pt;height:271.5pt;visibility:visible">
            <v:imagedata r:id="rId152" o:title=""/>
          </v:shape>
        </w:pict>
      </w:r>
    </w:p>
    <w:p w:rsidR="00547EF3" w:rsidRPr="00826935" w:rsidRDefault="00547EF3" w:rsidP="00547EF3">
      <w:pPr>
        <w:contextualSpacing/>
        <w:jc w:val="right"/>
        <w:rPr>
          <w:noProof/>
        </w:rPr>
      </w:pPr>
      <w:r w:rsidRPr="00826935">
        <w:t xml:space="preserve">№ 16         </w:t>
      </w:r>
      <w:r>
        <w:t xml:space="preserve">                      </w:t>
      </w:r>
      <w:r w:rsidRPr="00826935">
        <w:t xml:space="preserve">                                                  </w:t>
      </w:r>
      <w:r w:rsidRPr="00826935">
        <w:rPr>
          <w:noProof/>
        </w:rPr>
        <w:t xml:space="preserve">Ленинградская область, г.Сосновый Бор, </w:t>
      </w:r>
    </w:p>
    <w:p w:rsidR="00547EF3" w:rsidRDefault="00547EF3" w:rsidP="00547EF3">
      <w:pPr>
        <w:contextualSpacing/>
        <w:jc w:val="right"/>
        <w:rPr>
          <w:noProof/>
        </w:rPr>
      </w:pPr>
      <w:r w:rsidRPr="00826935">
        <w:rPr>
          <w:noProof/>
        </w:rPr>
        <w:t xml:space="preserve">правая сторона ул.Афанасьевна, в районе д.2 по ул.Академика Александрова </w:t>
      </w:r>
    </w:p>
    <w:p w:rsidR="00547EF3" w:rsidRPr="00826935" w:rsidRDefault="00547EF3" w:rsidP="00547EF3">
      <w:pPr>
        <w:contextualSpacing/>
        <w:jc w:val="right"/>
      </w:pPr>
      <w:r w:rsidRPr="00826935">
        <w:rPr>
          <w:noProof/>
        </w:rPr>
        <w:t>(автомобильная парковка гипермаркета «Лента»)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19" type="#_x0000_t75" style="width:480.75pt;height:274.5pt;visibility:visible">
            <v:imagedata r:id="rId153" o:title=""/>
          </v:shape>
        </w:pict>
      </w:r>
    </w:p>
    <w:p w:rsidR="00547EF3" w:rsidRPr="003D7726" w:rsidRDefault="00547EF3" w:rsidP="00547EF3">
      <w:pPr>
        <w:contextualSpacing/>
        <w:jc w:val="right"/>
      </w:pPr>
      <w:r>
        <w:t xml:space="preserve">№ 17                                                                                 </w:t>
      </w:r>
      <w:r w:rsidRPr="003D7726">
        <w:rPr>
          <w:noProof/>
        </w:rPr>
        <w:t>Ленинградская область, г.Сосновый Бор, левая сторона ул.Афанасьева, в районе д.8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20" type="#_x0000_t75" style="width:482.25pt;height:274.5pt;visibility:visible">
            <v:imagedata r:id="rId154" o:title=""/>
          </v:shape>
        </w:pict>
      </w:r>
    </w:p>
    <w:p w:rsidR="00547EF3" w:rsidRDefault="00547EF3" w:rsidP="00547EF3">
      <w:pPr>
        <w:contextualSpacing/>
      </w:pPr>
      <w:r>
        <w:t xml:space="preserve">№ 18                                                                                 </w:t>
      </w:r>
      <w:r w:rsidRPr="003D7726">
        <w:rPr>
          <w:noProof/>
        </w:rPr>
        <w:t>Ленинградская область, г.Сосновый Бор,</w:t>
      </w:r>
    </w:p>
    <w:p w:rsidR="00547EF3" w:rsidRPr="00D171EB" w:rsidRDefault="00547EF3" w:rsidP="00547EF3">
      <w:pPr>
        <w:contextualSpacing/>
        <w:jc w:val="right"/>
      </w:pPr>
      <w:r w:rsidRPr="00D171EB">
        <w:rPr>
          <w:noProof/>
        </w:rPr>
        <w:t>левая сторона пр.Героев, в районе д.5а по Липовскому проезду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21" type="#_x0000_t75" style="width:482.25pt;height:275.25pt;visibility:visible">
            <v:imagedata r:id="rId155" o:title=""/>
          </v:shape>
        </w:pict>
      </w:r>
    </w:p>
    <w:p w:rsidR="00547EF3" w:rsidRDefault="00547EF3" w:rsidP="00547EF3">
      <w:pPr>
        <w:contextualSpacing/>
        <w:rPr>
          <w:noProof/>
        </w:rPr>
      </w:pPr>
      <w:r>
        <w:t xml:space="preserve">№ 19                                                                                 </w:t>
      </w:r>
      <w:r w:rsidRPr="003D7726">
        <w:rPr>
          <w:noProof/>
        </w:rPr>
        <w:t>Ленинградская область, г.Сосновый Бор,</w:t>
      </w:r>
    </w:p>
    <w:p w:rsidR="00547EF3" w:rsidRPr="004B367B" w:rsidRDefault="00547EF3" w:rsidP="00547EF3">
      <w:pPr>
        <w:contextualSpacing/>
        <w:jc w:val="right"/>
      </w:pPr>
      <w:r w:rsidRPr="004B367B">
        <w:rPr>
          <w:noProof/>
        </w:rPr>
        <w:t>левая сторона ул.Космонавтов, в районе д.78 по пр.Героев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22" type="#_x0000_t75" style="width:482.25pt;height:276.75pt;visibility:visible">
            <v:imagedata r:id="rId156" o:title=""/>
          </v:shape>
        </w:pict>
      </w:r>
    </w:p>
    <w:p w:rsidR="00547EF3" w:rsidRPr="00D018EF" w:rsidRDefault="00547EF3" w:rsidP="00547EF3">
      <w:pPr>
        <w:contextualSpacing/>
        <w:jc w:val="right"/>
        <w:rPr>
          <w:noProof/>
        </w:rPr>
      </w:pPr>
      <w:r>
        <w:t xml:space="preserve">№ 20                                                                                 </w:t>
      </w:r>
      <w:r w:rsidRPr="00D018EF">
        <w:rPr>
          <w:noProof/>
        </w:rPr>
        <w:t>Ленинградская область, г.Сосновый Бор, левая сторона ул.Космонавтов, напротив д.22 по пр.Героев, в районе сквера «Космонавтов»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23" type="#_x0000_t75" style="width:482.25pt;height:275.25pt;visibility:visible">
            <v:imagedata r:id="rId157" o:title=""/>
          </v:shape>
        </w:pict>
      </w:r>
    </w:p>
    <w:p w:rsidR="00547EF3" w:rsidRDefault="00547EF3" w:rsidP="00547EF3">
      <w:pPr>
        <w:contextualSpacing/>
      </w:pPr>
      <w:r>
        <w:t xml:space="preserve">№ 21                                                                                 </w:t>
      </w:r>
      <w:r w:rsidRPr="003D7726">
        <w:rPr>
          <w:noProof/>
        </w:rPr>
        <w:t>Ленинградская область, г.Сосновый Бор,</w:t>
      </w:r>
    </w:p>
    <w:p w:rsidR="00547EF3" w:rsidRPr="00D018EF" w:rsidRDefault="00547EF3" w:rsidP="00547EF3">
      <w:pPr>
        <w:contextualSpacing/>
        <w:jc w:val="right"/>
      </w:pPr>
      <w:r w:rsidRPr="00D018EF">
        <w:rPr>
          <w:noProof/>
        </w:rPr>
        <w:t>пр.Героев, в районе д.37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24" type="#_x0000_t75" style="width:481.5pt;height:275.25pt;visibility:visible">
            <v:imagedata r:id="rId158" o:title=""/>
          </v:shape>
        </w:pict>
      </w:r>
    </w:p>
    <w:p w:rsidR="00547EF3" w:rsidRDefault="00547EF3" w:rsidP="00547EF3">
      <w:pPr>
        <w:contextualSpacing/>
      </w:pPr>
      <w:r>
        <w:t xml:space="preserve">№ 22                                                                                 </w:t>
      </w:r>
      <w:r w:rsidRPr="003D7726">
        <w:rPr>
          <w:noProof/>
        </w:rPr>
        <w:t>Ленинградская область, г.Сосновый Бор,</w:t>
      </w:r>
    </w:p>
    <w:p w:rsidR="00547EF3" w:rsidRPr="009141CC" w:rsidRDefault="00547EF3" w:rsidP="00547EF3">
      <w:pPr>
        <w:contextualSpacing/>
        <w:jc w:val="right"/>
      </w:pPr>
      <w:r w:rsidRPr="009141CC">
        <w:rPr>
          <w:noProof/>
        </w:rPr>
        <w:t>левая сторона ул.Красных Фортов у д.26 (вход справа)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25" type="#_x0000_t75" style="width:482.25pt;height:273pt;visibility:visible">
            <v:imagedata r:id="rId159" o:title=""/>
          </v:shape>
        </w:pict>
      </w:r>
    </w:p>
    <w:p w:rsidR="00547EF3" w:rsidRDefault="00547EF3" w:rsidP="00547EF3">
      <w:pPr>
        <w:contextualSpacing/>
      </w:pPr>
      <w:r>
        <w:t xml:space="preserve">№ 23                                                                                 </w:t>
      </w:r>
      <w:r w:rsidRPr="003D7726">
        <w:rPr>
          <w:noProof/>
        </w:rPr>
        <w:t>Ленинградская область, г.Сосновый Бор,</w:t>
      </w:r>
    </w:p>
    <w:p w:rsidR="00547EF3" w:rsidRDefault="00547EF3" w:rsidP="00547EF3">
      <w:pPr>
        <w:contextualSpacing/>
        <w:jc w:val="right"/>
        <w:rPr>
          <w:noProof/>
        </w:rPr>
      </w:pPr>
      <w:r w:rsidRPr="009141CC">
        <w:rPr>
          <w:noProof/>
        </w:rPr>
        <w:t>левая сторона ул.Красных Фортов у д.26 (вход с</w:t>
      </w:r>
      <w:r>
        <w:rPr>
          <w:noProof/>
        </w:rPr>
        <w:t>лева</w:t>
      </w:r>
      <w:r w:rsidRPr="009141CC">
        <w:rPr>
          <w:noProof/>
        </w:rPr>
        <w:t>)</w:t>
      </w: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6E2D24" w:rsidP="00547EF3">
      <w:pPr>
        <w:contextualSpacing/>
        <w:jc w:val="right"/>
      </w:pPr>
      <w:r>
        <w:rPr>
          <w:noProof/>
        </w:rPr>
        <w:pict>
          <v:shape id="_x0000_i1126" type="#_x0000_t75" style="width:481.5pt;height:276pt;visibility:visible">
            <v:imagedata r:id="rId160" o:title=""/>
          </v:shape>
        </w:pict>
      </w:r>
    </w:p>
    <w:p w:rsidR="00547EF3" w:rsidRDefault="00547EF3" w:rsidP="00547EF3">
      <w:pPr>
        <w:contextualSpacing/>
        <w:rPr>
          <w:noProof/>
        </w:rPr>
      </w:pPr>
      <w:r>
        <w:t xml:space="preserve">№ 24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DB2603" w:rsidRDefault="00547EF3" w:rsidP="00547EF3">
      <w:pPr>
        <w:contextualSpacing/>
        <w:jc w:val="right"/>
      </w:pPr>
      <w:r w:rsidRPr="00DB2603">
        <w:rPr>
          <w:noProof/>
        </w:rPr>
        <w:t>правая сторона ул.Молодежная, в районе д.59 по пр.Героев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27" type="#_x0000_t75" style="width:482.25pt;height:275.25pt;visibility:visible">
            <v:imagedata r:id="rId161" o:title=""/>
          </v:shape>
        </w:pict>
      </w:r>
    </w:p>
    <w:p w:rsidR="00547EF3" w:rsidRDefault="00547EF3" w:rsidP="00547EF3">
      <w:pPr>
        <w:contextualSpacing/>
      </w:pPr>
      <w:r>
        <w:t xml:space="preserve">№ 25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  <w:rPr>
          <w:noProof/>
        </w:rPr>
      </w:pPr>
      <w:r w:rsidRPr="001A764C">
        <w:rPr>
          <w:noProof/>
        </w:rPr>
        <w:t>правая сторона пр.Героев, напротив д.59А</w:t>
      </w: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28" type="#_x0000_t75" style="width:481.5pt;height:275.25pt;visibility:visible">
            <v:imagedata r:id="rId162" o:title=""/>
          </v:shape>
        </w:pict>
      </w:r>
    </w:p>
    <w:p w:rsidR="00547EF3" w:rsidRDefault="00547EF3" w:rsidP="00547EF3">
      <w:pPr>
        <w:contextualSpacing/>
      </w:pPr>
      <w:r>
        <w:t xml:space="preserve">№ 26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8942C6" w:rsidRDefault="00547EF3" w:rsidP="00547EF3">
      <w:pPr>
        <w:contextualSpacing/>
        <w:jc w:val="right"/>
      </w:pPr>
      <w:r w:rsidRPr="008942C6">
        <w:rPr>
          <w:noProof/>
        </w:rPr>
        <w:t xml:space="preserve">левая сторона </w:t>
      </w:r>
      <w:r w:rsidRPr="008942C6">
        <w:t xml:space="preserve">пр.Александра Невского, в районе д.49 </w:t>
      </w:r>
    </w:p>
    <w:p w:rsidR="00547EF3" w:rsidRPr="008942C6" w:rsidRDefault="00547EF3" w:rsidP="00547EF3">
      <w:pPr>
        <w:contextualSpacing/>
        <w:jc w:val="right"/>
      </w:pPr>
      <w:r w:rsidRPr="008942C6">
        <w:t>у территории гаражного комплекса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29" type="#_x0000_t75" style="width:482.25pt;height:275.25pt;visibility:visible">
            <v:imagedata r:id="rId163" o:title=""/>
          </v:shape>
        </w:pict>
      </w:r>
    </w:p>
    <w:p w:rsidR="00547EF3" w:rsidRDefault="00547EF3" w:rsidP="00547EF3">
      <w:pPr>
        <w:contextualSpacing/>
      </w:pPr>
      <w:r>
        <w:t xml:space="preserve">№ 27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CB714A" w:rsidRDefault="00547EF3" w:rsidP="00547EF3">
      <w:pPr>
        <w:contextualSpacing/>
        <w:jc w:val="right"/>
      </w:pPr>
      <w:r w:rsidRPr="00CB714A">
        <w:rPr>
          <w:noProof/>
        </w:rPr>
        <w:t>левая сторона ул.Солнечная у д.22А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30" type="#_x0000_t75" style="width:481.5pt;height:275.25pt;visibility:visible">
            <v:imagedata r:id="rId164" o:title=""/>
          </v:shape>
        </w:pict>
      </w:r>
    </w:p>
    <w:p w:rsidR="00547EF3" w:rsidRPr="00CB714A" w:rsidRDefault="00547EF3" w:rsidP="00547EF3">
      <w:pPr>
        <w:contextualSpacing/>
        <w:rPr>
          <w:b/>
        </w:rPr>
      </w:pPr>
      <w:r>
        <w:t xml:space="preserve">№ 28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CB714A" w:rsidRDefault="00547EF3" w:rsidP="00547EF3">
      <w:pPr>
        <w:contextualSpacing/>
        <w:jc w:val="right"/>
      </w:pPr>
      <w:r w:rsidRPr="00CB714A">
        <w:rPr>
          <w:noProof/>
        </w:rPr>
        <w:t>пересечение ул.Космонавтов и ул.Солнечная, в районе д.12 по ул.Солнечная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31" type="#_x0000_t75" style="width:481.5pt;height:275.25pt;visibility:visible">
            <v:imagedata r:id="rId165" o:title=""/>
          </v:shape>
        </w:pict>
      </w:r>
    </w:p>
    <w:p w:rsidR="00547EF3" w:rsidRDefault="00547EF3" w:rsidP="00547EF3">
      <w:pPr>
        <w:contextualSpacing/>
      </w:pPr>
      <w:r>
        <w:t xml:space="preserve">№ 29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CB714A" w:rsidRDefault="00547EF3" w:rsidP="00547EF3">
      <w:pPr>
        <w:contextualSpacing/>
        <w:jc w:val="right"/>
      </w:pPr>
      <w:r w:rsidRPr="00CB714A">
        <w:rPr>
          <w:noProof/>
        </w:rPr>
        <w:t>левая сторона ул.Солнечная, в районе парка «Белые Пески»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32" type="#_x0000_t75" style="width:481.5pt;height:275.25pt;visibility:visible">
            <v:imagedata r:id="rId166" o:title=""/>
          </v:shape>
        </w:pict>
      </w:r>
    </w:p>
    <w:p w:rsidR="00547EF3" w:rsidRDefault="00547EF3" w:rsidP="00547EF3">
      <w:pPr>
        <w:contextualSpacing/>
      </w:pPr>
      <w:r>
        <w:t xml:space="preserve">№ 30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CB714A">
        <w:rPr>
          <w:noProof/>
        </w:rPr>
        <w:t>левая сторона ул.Солнечная, в районе парка «Белые Пески»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33" type="#_x0000_t75" style="width:481.5pt;height:275.25pt;visibility:visible">
            <v:imagedata r:id="rId167" o:title=""/>
          </v:shape>
        </w:pict>
      </w:r>
    </w:p>
    <w:p w:rsidR="00547EF3" w:rsidRDefault="00547EF3" w:rsidP="00547EF3">
      <w:pPr>
        <w:contextualSpacing/>
      </w:pPr>
      <w:r>
        <w:t xml:space="preserve">№ 31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FA3A3F" w:rsidRDefault="00547EF3" w:rsidP="00547EF3">
      <w:pPr>
        <w:contextualSpacing/>
        <w:jc w:val="right"/>
      </w:pPr>
      <w:r w:rsidRPr="00FA3A3F">
        <w:rPr>
          <w:noProof/>
        </w:rPr>
        <w:t>левая сторона ул.50 лет Октября у д.2 по ул.Сибирская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34" type="#_x0000_t75" style="width:482.25pt;height:276.75pt;visibility:visible">
            <v:imagedata r:id="rId168" o:title=""/>
          </v:shape>
        </w:pict>
      </w:r>
    </w:p>
    <w:p w:rsidR="00547EF3" w:rsidRDefault="00547EF3" w:rsidP="00547EF3">
      <w:pPr>
        <w:contextualSpacing/>
      </w:pPr>
      <w:r>
        <w:t xml:space="preserve">№ 32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057C7E" w:rsidRDefault="00547EF3" w:rsidP="00547EF3">
      <w:pPr>
        <w:contextualSpacing/>
        <w:jc w:val="right"/>
      </w:pPr>
      <w:r w:rsidRPr="00057C7E">
        <w:rPr>
          <w:noProof/>
        </w:rPr>
        <w:t>правая сторона ул.Комсомольская у д.23а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35" type="#_x0000_t75" style="width:482.25pt;height:276pt;visibility:visible">
            <v:imagedata r:id="rId169" o:title=""/>
          </v:shape>
        </w:pict>
      </w:r>
    </w:p>
    <w:p w:rsidR="00547EF3" w:rsidRDefault="00547EF3" w:rsidP="00547EF3">
      <w:pPr>
        <w:contextualSpacing/>
      </w:pPr>
      <w:r>
        <w:t xml:space="preserve">№ 33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D704C3" w:rsidRDefault="00547EF3" w:rsidP="00547EF3">
      <w:pPr>
        <w:contextualSpacing/>
        <w:jc w:val="right"/>
      </w:pPr>
      <w:r w:rsidRPr="00D704C3">
        <w:rPr>
          <w:noProof/>
        </w:rPr>
        <w:t xml:space="preserve">правая сторона </w:t>
      </w:r>
      <w:r w:rsidRPr="00D704C3">
        <w:t>ул.Петра Великого в районе д.11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36" type="#_x0000_t75" style="width:481.5pt;height:275.25pt;visibility:visible">
            <v:imagedata r:id="rId170" o:title=""/>
          </v:shape>
        </w:pict>
      </w:r>
    </w:p>
    <w:p w:rsidR="00547EF3" w:rsidRDefault="00547EF3" w:rsidP="00547EF3">
      <w:pPr>
        <w:contextualSpacing/>
      </w:pPr>
      <w:r>
        <w:t xml:space="preserve">№ 34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D704C3" w:rsidRDefault="00547EF3" w:rsidP="00547EF3">
      <w:pPr>
        <w:contextualSpacing/>
        <w:jc w:val="right"/>
      </w:pPr>
      <w:r w:rsidRPr="00D704C3">
        <w:rPr>
          <w:noProof/>
        </w:rPr>
        <w:t xml:space="preserve">правая сторона </w:t>
      </w:r>
      <w:r w:rsidRPr="00D704C3">
        <w:t>ул.Петра Великого у д.11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37" type="#_x0000_t75" style="width:482.25pt;height:275.25pt;visibility:visible">
            <v:imagedata r:id="rId171" o:title=""/>
          </v:shape>
        </w:pict>
      </w:r>
    </w:p>
    <w:p w:rsidR="00547EF3" w:rsidRDefault="00547EF3" w:rsidP="00547EF3">
      <w:pPr>
        <w:contextualSpacing/>
      </w:pPr>
      <w:r>
        <w:t xml:space="preserve">№ 35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D704C3">
        <w:rPr>
          <w:noProof/>
        </w:rPr>
        <w:t xml:space="preserve">правая сторона </w:t>
      </w:r>
      <w:r w:rsidRPr="00D704C3">
        <w:t>ул.Петра Великого у д.11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38" type="#_x0000_t75" style="width:481.5pt;height:276pt;visibility:visible">
            <v:imagedata r:id="rId172" o:title=""/>
          </v:shape>
        </w:pict>
      </w:r>
    </w:p>
    <w:p w:rsidR="00547EF3" w:rsidRDefault="00547EF3" w:rsidP="00547EF3">
      <w:pPr>
        <w:contextualSpacing/>
      </w:pPr>
      <w:r>
        <w:t xml:space="preserve">№ 36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D704C3">
        <w:rPr>
          <w:noProof/>
        </w:rPr>
        <w:t xml:space="preserve">правая сторона </w:t>
      </w:r>
      <w:r w:rsidRPr="00D704C3">
        <w:t>ул.Петра Великого у д.11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39" type="#_x0000_t75" style="width:481.5pt;height:275.25pt;visibility:visible">
            <v:imagedata r:id="rId173" o:title=""/>
          </v:shape>
        </w:pict>
      </w:r>
    </w:p>
    <w:p w:rsidR="00547EF3" w:rsidRDefault="00547EF3" w:rsidP="00547EF3">
      <w:pPr>
        <w:contextualSpacing/>
      </w:pPr>
      <w:r>
        <w:t xml:space="preserve">№ 37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E006BB" w:rsidRDefault="00547EF3" w:rsidP="00547EF3">
      <w:pPr>
        <w:contextualSpacing/>
        <w:jc w:val="right"/>
      </w:pPr>
      <w:r w:rsidRPr="00E006BB">
        <w:rPr>
          <w:noProof/>
        </w:rPr>
        <w:t xml:space="preserve">резделительная полоса </w:t>
      </w:r>
      <w:r w:rsidRPr="00E006BB">
        <w:t>пр.Александра Невского в районе КАС «Победа»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40" type="#_x0000_t75" style="width:482.25pt;height:274.5pt;visibility:visible">
            <v:imagedata r:id="rId174" o:title=""/>
          </v:shape>
        </w:pict>
      </w:r>
    </w:p>
    <w:p w:rsidR="00547EF3" w:rsidRDefault="00547EF3" w:rsidP="00547EF3">
      <w:pPr>
        <w:contextualSpacing/>
      </w:pPr>
      <w:r>
        <w:t xml:space="preserve">№ 38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DA11D0" w:rsidRDefault="00547EF3" w:rsidP="00547EF3">
      <w:pPr>
        <w:contextualSpacing/>
        <w:jc w:val="right"/>
      </w:pPr>
      <w:r w:rsidRPr="00DA11D0">
        <w:rPr>
          <w:noProof/>
        </w:rPr>
        <w:t xml:space="preserve">правая сторона </w:t>
      </w:r>
      <w:r w:rsidRPr="00DA11D0">
        <w:t>ул.Набережная в районе д.25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41" type="#_x0000_t75" style="width:481.5pt;height:275.25pt;visibility:visible">
            <v:imagedata r:id="rId175" o:title=""/>
          </v:shape>
        </w:pict>
      </w:r>
    </w:p>
    <w:p w:rsidR="00547EF3" w:rsidRDefault="00547EF3" w:rsidP="00547EF3">
      <w:pPr>
        <w:contextualSpacing/>
      </w:pPr>
      <w:r>
        <w:t xml:space="preserve">№ 39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DA11D0">
        <w:rPr>
          <w:noProof/>
        </w:rPr>
        <w:t xml:space="preserve">правая сторона </w:t>
      </w:r>
      <w:r w:rsidRPr="00DA11D0">
        <w:t xml:space="preserve">ул.Набережная </w:t>
      </w:r>
      <w:r>
        <w:t>у</w:t>
      </w:r>
      <w:r w:rsidRPr="00DA11D0">
        <w:t xml:space="preserve"> д.25</w:t>
      </w: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42" type="#_x0000_t75" style="width:482.25pt;height:273.75pt;visibility:visible">
            <v:imagedata r:id="rId176" o:title=""/>
          </v:shape>
        </w:pict>
      </w:r>
    </w:p>
    <w:p w:rsidR="00547EF3" w:rsidRDefault="00547EF3" w:rsidP="00547EF3">
      <w:pPr>
        <w:contextualSpacing/>
      </w:pPr>
      <w:r>
        <w:t xml:space="preserve">№ 40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DA11D0">
        <w:rPr>
          <w:noProof/>
        </w:rPr>
        <w:t xml:space="preserve">правая сторона </w:t>
      </w:r>
      <w:r w:rsidRPr="00DA11D0">
        <w:t xml:space="preserve">ул.Набережная </w:t>
      </w:r>
      <w:r>
        <w:t>у</w:t>
      </w:r>
      <w:r w:rsidRPr="00DA11D0">
        <w:t xml:space="preserve"> д.25</w:t>
      </w: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547EF3" w:rsidP="00547EF3">
      <w:pPr>
        <w:contextualSpacing/>
      </w:pPr>
    </w:p>
    <w:p w:rsidR="00547EF3" w:rsidRDefault="006E2D24" w:rsidP="00547EF3">
      <w:pPr>
        <w:contextualSpacing/>
      </w:pPr>
      <w:r>
        <w:rPr>
          <w:noProof/>
        </w:rPr>
        <w:lastRenderedPageBreak/>
        <w:pict>
          <v:shape id="_x0000_i1143" type="#_x0000_t75" alt="43.jpg" style="width:482.25pt;height:270.75pt;visibility:visible">
            <v:imagedata r:id="rId177" o:title="43"/>
          </v:shape>
        </w:pict>
      </w:r>
    </w:p>
    <w:p w:rsidR="00547EF3" w:rsidRDefault="00547EF3" w:rsidP="00547EF3">
      <w:pPr>
        <w:contextualSpacing/>
      </w:pPr>
      <w:r>
        <w:t xml:space="preserve">№ 41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6E09D2" w:rsidRDefault="00547EF3" w:rsidP="00547EF3">
      <w:pPr>
        <w:contextualSpacing/>
        <w:jc w:val="right"/>
        <w:rPr>
          <w:noProof/>
        </w:rPr>
      </w:pPr>
      <w:r w:rsidRPr="006E09D2">
        <w:rPr>
          <w:noProof/>
        </w:rPr>
        <w:t xml:space="preserve">пересечение </w:t>
      </w:r>
      <w:r w:rsidRPr="006E09D2">
        <w:t>ул.Набережная и ул.Калищенская</w:t>
      </w:r>
    </w:p>
    <w:p w:rsidR="00547EF3" w:rsidRDefault="00547EF3" w:rsidP="00547EF3">
      <w:pPr>
        <w:contextualSpacing/>
        <w:rPr>
          <w:noProof/>
        </w:rPr>
      </w:pPr>
    </w:p>
    <w:p w:rsidR="00547EF3" w:rsidRDefault="006E2D24" w:rsidP="00547EF3">
      <w:pPr>
        <w:contextualSpacing/>
        <w:rPr>
          <w:noProof/>
        </w:rPr>
      </w:pPr>
      <w:r>
        <w:rPr>
          <w:noProof/>
        </w:rPr>
        <w:pict>
          <v:shape id="_x0000_i1144" type="#_x0000_t75" alt="53.jpg" style="width:480.75pt;height:270.75pt;visibility:visible">
            <v:imagedata r:id="rId178" o:title="53"/>
          </v:shape>
        </w:pict>
      </w:r>
    </w:p>
    <w:p w:rsidR="00547EF3" w:rsidRDefault="00547EF3" w:rsidP="00547EF3">
      <w:pPr>
        <w:contextualSpacing/>
      </w:pPr>
      <w:r>
        <w:t xml:space="preserve">№ 42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6E09D2">
        <w:rPr>
          <w:noProof/>
        </w:rPr>
        <w:t xml:space="preserve">правая сторона </w:t>
      </w:r>
      <w:r w:rsidRPr="006E09D2">
        <w:t>ул.Набережная в районе д.49</w:t>
      </w: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547EF3" w:rsidP="00547EF3">
      <w:pPr>
        <w:contextualSpacing/>
        <w:jc w:val="right"/>
      </w:pPr>
    </w:p>
    <w:p w:rsidR="00547EF3" w:rsidRDefault="006E2D24" w:rsidP="00547EF3">
      <w:pPr>
        <w:contextualSpacing/>
        <w:rPr>
          <w:noProof/>
        </w:rPr>
      </w:pPr>
      <w:r>
        <w:rPr>
          <w:noProof/>
        </w:rPr>
        <w:lastRenderedPageBreak/>
        <w:pict>
          <v:shape id="_x0000_i1145" type="#_x0000_t75" style="width:481.5pt;height:275.25pt;visibility:visible">
            <v:imagedata r:id="rId179" o:title=""/>
          </v:shape>
        </w:pict>
      </w:r>
    </w:p>
    <w:p w:rsidR="00547EF3" w:rsidRDefault="00547EF3" w:rsidP="00547EF3">
      <w:pPr>
        <w:contextualSpacing/>
      </w:pPr>
      <w:r>
        <w:t xml:space="preserve">№ 43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 w:rsidRPr="00C63C2D">
        <w:rPr>
          <w:noProof/>
        </w:rPr>
        <w:t xml:space="preserve">левая сторона </w:t>
      </w:r>
      <w:r w:rsidRPr="00C63C2D">
        <w:t>ул.Ленинградская в районе д.1 и д.3</w:t>
      </w:r>
    </w:p>
    <w:p w:rsidR="00547EF3" w:rsidRDefault="00547EF3" w:rsidP="00547EF3">
      <w:pPr>
        <w:contextualSpacing/>
        <w:jc w:val="right"/>
      </w:pPr>
    </w:p>
    <w:p w:rsidR="00547EF3" w:rsidRDefault="006E2D24" w:rsidP="00547EF3">
      <w:pPr>
        <w:contextualSpacing/>
      </w:pPr>
      <w:r>
        <w:rPr>
          <w:noProof/>
        </w:rPr>
        <w:pict>
          <v:shape id="_x0000_i1146" type="#_x0000_t75" style="width:481.5pt;height:275.25pt;visibility:visible">
            <v:imagedata r:id="rId180" o:title=""/>
          </v:shape>
        </w:pict>
      </w:r>
    </w:p>
    <w:p w:rsidR="00547EF3" w:rsidRDefault="00547EF3" w:rsidP="00547EF3">
      <w:pPr>
        <w:contextualSpacing/>
      </w:pPr>
      <w:r>
        <w:t xml:space="preserve">№ 44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Pr="00C63C2D" w:rsidRDefault="00547EF3" w:rsidP="00547EF3">
      <w:pPr>
        <w:contextualSpacing/>
        <w:jc w:val="right"/>
      </w:pPr>
      <w:r w:rsidRPr="00C63C2D">
        <w:rPr>
          <w:noProof/>
        </w:rPr>
        <w:t xml:space="preserve">правая сторона </w:t>
      </w:r>
      <w:r w:rsidRPr="00C63C2D">
        <w:t>Вокзального проезда в районе д.1 по ул.Мира</w:t>
      </w: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547EF3" w:rsidP="00547EF3">
      <w:pPr>
        <w:contextualSpacing/>
        <w:jc w:val="right"/>
        <w:rPr>
          <w:noProof/>
        </w:rPr>
      </w:pPr>
    </w:p>
    <w:p w:rsidR="00547EF3" w:rsidRDefault="006E2D24" w:rsidP="00547EF3">
      <w:pPr>
        <w:jc w:val="center"/>
        <w:rPr>
          <w:noProof/>
        </w:rPr>
      </w:pPr>
      <w:r>
        <w:rPr>
          <w:noProof/>
        </w:rPr>
        <w:lastRenderedPageBreak/>
        <w:pict>
          <v:shape id="_x0000_i1147" type="#_x0000_t75" style="width:482.25pt;height:273pt;visibility:visible">
            <v:imagedata r:id="rId181" o:title="" cropbottom="6076f"/>
          </v:shape>
        </w:pict>
      </w:r>
    </w:p>
    <w:p w:rsidR="00547EF3" w:rsidRDefault="00547EF3" w:rsidP="00547EF3">
      <w:pPr>
        <w:contextualSpacing/>
      </w:pPr>
      <w:r>
        <w:t xml:space="preserve">№ 45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contextualSpacing/>
        <w:jc w:val="right"/>
      </w:pPr>
      <w:r>
        <w:rPr>
          <w:noProof/>
        </w:rPr>
        <w:t xml:space="preserve">левая сторона </w:t>
      </w:r>
      <w:r>
        <w:t>Копорского шоссе в районе д.22</w:t>
      </w:r>
    </w:p>
    <w:p w:rsidR="00547EF3" w:rsidRDefault="00547EF3" w:rsidP="00547EF3">
      <w:pPr>
        <w:contextualSpacing/>
        <w:jc w:val="right"/>
      </w:pPr>
    </w:p>
    <w:p w:rsidR="00547EF3" w:rsidRDefault="006E2D24" w:rsidP="00547EF3">
      <w:pPr>
        <w:contextualSpacing/>
        <w:jc w:val="right"/>
      </w:pPr>
      <w:r>
        <w:rPr>
          <w:noProof/>
        </w:rPr>
        <w:pict>
          <v:shape id="_x0000_i1148" type="#_x0000_t75" style="width:275.25pt;height:481.5pt;rotation:-90;visibility:visible">
            <v:imagedata r:id="rId182" o:title="" cropleft="10568f" cropright="5574f"/>
          </v:shape>
        </w:pict>
      </w:r>
    </w:p>
    <w:p w:rsidR="00547EF3" w:rsidRDefault="00547EF3" w:rsidP="00547EF3">
      <w:pPr>
        <w:contextualSpacing/>
      </w:pPr>
      <w:r>
        <w:t xml:space="preserve">№ 46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jc w:val="right"/>
      </w:pPr>
      <w:r>
        <w:rPr>
          <w:noProof/>
        </w:rPr>
        <w:t xml:space="preserve">левая сторона </w:t>
      </w:r>
      <w:r>
        <w:t>Копорского шоссе в районе д.30</w:t>
      </w: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547EF3" w:rsidP="00547EF3">
      <w:pPr>
        <w:jc w:val="right"/>
      </w:pPr>
    </w:p>
    <w:p w:rsidR="00547EF3" w:rsidRDefault="006E2D24" w:rsidP="00547EF3">
      <w:pPr>
        <w:jc w:val="right"/>
        <w:rPr>
          <w:noProof/>
        </w:rPr>
      </w:pPr>
      <w:r>
        <w:rPr>
          <w:noProof/>
        </w:rPr>
        <w:lastRenderedPageBreak/>
        <w:pict>
          <v:shape id="_x0000_i1149" type="#_x0000_t75" style="width:481.5pt;height:272.25pt;visibility:visible">
            <v:imagedata r:id="rId183" o:title="" croptop="2944f" cropbottom="6375f"/>
          </v:shape>
        </w:pict>
      </w:r>
    </w:p>
    <w:p w:rsidR="00547EF3" w:rsidRDefault="00547EF3" w:rsidP="00547EF3">
      <w:pPr>
        <w:contextualSpacing/>
      </w:pPr>
      <w:r>
        <w:t xml:space="preserve">№ 47                                                                                 </w:t>
      </w:r>
      <w:r w:rsidRPr="003D7726">
        <w:rPr>
          <w:noProof/>
        </w:rPr>
        <w:t>Ленинградская область, г.Сосновый Бор</w:t>
      </w:r>
      <w:r>
        <w:rPr>
          <w:noProof/>
        </w:rPr>
        <w:t>,</w:t>
      </w:r>
    </w:p>
    <w:p w:rsidR="00547EF3" w:rsidRDefault="00547EF3" w:rsidP="00547EF3">
      <w:pPr>
        <w:jc w:val="right"/>
      </w:pPr>
      <w:r>
        <w:rPr>
          <w:noProof/>
        </w:rPr>
        <w:t xml:space="preserve">левая сторона </w:t>
      </w:r>
      <w:r>
        <w:t>а/д 41К-137 (14 км 360 м) в районе ОНТ «Земляк»</w:t>
      </w:r>
    </w:p>
    <w:p w:rsidR="00547EF3" w:rsidRPr="002A321A" w:rsidRDefault="00547EF3" w:rsidP="00547EF3">
      <w:pPr>
        <w:jc w:val="right"/>
        <w:rPr>
          <w:noProof/>
        </w:rPr>
      </w:pPr>
      <w:r>
        <w:rPr>
          <w:noProof/>
        </w:rPr>
        <w:t xml:space="preserve"> </w:t>
      </w:r>
    </w:p>
    <w:p w:rsidR="00762166" w:rsidRDefault="00762166" w:rsidP="00547EF3">
      <w:pPr>
        <w:pStyle w:val="Heading"/>
        <w:jc w:val="right"/>
        <w:rPr>
          <w:sz w:val="24"/>
        </w:rPr>
      </w:pPr>
    </w:p>
    <w:sectPr w:rsidR="00762166" w:rsidSect="00547EF3">
      <w:headerReference w:type="default" r:id="rId184"/>
      <w:pgSz w:w="11906" w:h="16838"/>
      <w:pgMar w:top="993" w:right="567" w:bottom="1135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D24" w:rsidRDefault="006E2D24" w:rsidP="00762166">
      <w:r>
        <w:separator/>
      </w:r>
    </w:p>
  </w:endnote>
  <w:endnote w:type="continuationSeparator" w:id="0">
    <w:p w:rsidR="006E2D24" w:rsidRDefault="006E2D24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1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547EF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547EF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547E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D24" w:rsidRDefault="006E2D24" w:rsidP="00762166">
      <w:r>
        <w:separator/>
      </w:r>
    </w:p>
  </w:footnote>
  <w:footnote w:type="continuationSeparator" w:id="0">
    <w:p w:rsidR="006E2D24" w:rsidRDefault="006E2D24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547E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3B0E0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23452">
      <w:rPr>
        <w:noProof/>
      </w:rPr>
      <w:t>1</w:t>
    </w:r>
    <w:r>
      <w:rPr>
        <w:noProof/>
      </w:rPr>
      <w:fldChar w:fldCharType="end"/>
    </w:r>
  </w:p>
  <w:p w:rsidR="00547EF3" w:rsidRDefault="00547EF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F3" w:rsidRDefault="00547EF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0525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3A7576"/>
    <w:multiLevelType w:val="multilevel"/>
    <w:tmpl w:val="18245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7A17FF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179F5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B233B8"/>
    <w:multiLevelType w:val="hybridMultilevel"/>
    <w:tmpl w:val="9EC6909C"/>
    <w:lvl w:ilvl="0" w:tplc="190409D8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280E1DE4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4009976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CA549AC6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E366E66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C8F270CE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318AD820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DD9C350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6E285E3A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 w15:restartNumberingAfterBreak="0">
    <w:nsid w:val="323E2963"/>
    <w:multiLevelType w:val="hybridMultilevel"/>
    <w:tmpl w:val="398C240E"/>
    <w:lvl w:ilvl="0" w:tplc="77100C92">
      <w:start w:val="1"/>
      <w:numFmt w:val="decimal"/>
      <w:lvlText w:val="%1."/>
      <w:lvlJc w:val="left"/>
      <w:pPr>
        <w:ind w:left="7591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11D30E8"/>
    <w:multiLevelType w:val="hybridMultilevel"/>
    <w:tmpl w:val="CBD8CD40"/>
    <w:lvl w:ilvl="0" w:tplc="B52CF8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1C4D260">
      <w:start w:val="1"/>
      <w:numFmt w:val="lowerLetter"/>
      <w:lvlText w:val="%2."/>
      <w:lvlJc w:val="left"/>
      <w:pPr>
        <w:ind w:left="1440" w:hanging="360"/>
      </w:pPr>
    </w:lvl>
    <w:lvl w:ilvl="2" w:tplc="453A1FB0">
      <w:start w:val="1"/>
      <w:numFmt w:val="lowerRoman"/>
      <w:lvlText w:val="%3."/>
      <w:lvlJc w:val="right"/>
      <w:pPr>
        <w:ind w:left="2160" w:hanging="180"/>
      </w:pPr>
    </w:lvl>
    <w:lvl w:ilvl="3" w:tplc="EAD0F3C8">
      <w:start w:val="1"/>
      <w:numFmt w:val="decimal"/>
      <w:lvlText w:val="%4."/>
      <w:lvlJc w:val="left"/>
      <w:pPr>
        <w:ind w:left="2880" w:hanging="360"/>
      </w:pPr>
    </w:lvl>
    <w:lvl w:ilvl="4" w:tplc="CAA26698">
      <w:start w:val="1"/>
      <w:numFmt w:val="lowerLetter"/>
      <w:lvlText w:val="%5."/>
      <w:lvlJc w:val="left"/>
      <w:pPr>
        <w:ind w:left="3600" w:hanging="360"/>
      </w:pPr>
    </w:lvl>
    <w:lvl w:ilvl="5" w:tplc="72C8E9AA">
      <w:start w:val="1"/>
      <w:numFmt w:val="lowerRoman"/>
      <w:lvlText w:val="%6."/>
      <w:lvlJc w:val="right"/>
      <w:pPr>
        <w:ind w:left="4320" w:hanging="180"/>
      </w:pPr>
    </w:lvl>
    <w:lvl w:ilvl="6" w:tplc="CCAA52E4">
      <w:start w:val="1"/>
      <w:numFmt w:val="decimal"/>
      <w:lvlText w:val="%7."/>
      <w:lvlJc w:val="left"/>
      <w:pPr>
        <w:ind w:left="5040" w:hanging="360"/>
      </w:pPr>
    </w:lvl>
    <w:lvl w:ilvl="7" w:tplc="8F94B66C">
      <w:start w:val="1"/>
      <w:numFmt w:val="lowerLetter"/>
      <w:lvlText w:val="%8."/>
      <w:lvlJc w:val="left"/>
      <w:pPr>
        <w:ind w:left="5760" w:hanging="360"/>
      </w:pPr>
    </w:lvl>
    <w:lvl w:ilvl="8" w:tplc="D6FE90E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F6ABD"/>
    <w:multiLevelType w:val="hybridMultilevel"/>
    <w:tmpl w:val="FAD4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93AF8"/>
    <w:multiLevelType w:val="hybridMultilevel"/>
    <w:tmpl w:val="1AF696BA"/>
    <w:lvl w:ilvl="0" w:tplc="E0BE8E1E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E613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39850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42EB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58E73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26FA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E2C2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F4AA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66B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7D0665"/>
    <w:multiLevelType w:val="hybridMultilevel"/>
    <w:tmpl w:val="1BDC068C"/>
    <w:lvl w:ilvl="0" w:tplc="AAB8DB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07C8F10">
      <w:start w:val="1"/>
      <w:numFmt w:val="lowerLetter"/>
      <w:lvlText w:val="%2."/>
      <w:lvlJc w:val="left"/>
      <w:pPr>
        <w:ind w:left="1440" w:hanging="360"/>
      </w:pPr>
    </w:lvl>
    <w:lvl w:ilvl="2" w:tplc="FFDE9CCC">
      <w:start w:val="1"/>
      <w:numFmt w:val="lowerRoman"/>
      <w:lvlText w:val="%3."/>
      <w:lvlJc w:val="right"/>
      <w:pPr>
        <w:ind w:left="2160" w:hanging="180"/>
      </w:pPr>
    </w:lvl>
    <w:lvl w:ilvl="3" w:tplc="E2A4430C">
      <w:start w:val="1"/>
      <w:numFmt w:val="decimal"/>
      <w:lvlText w:val="%4."/>
      <w:lvlJc w:val="left"/>
      <w:pPr>
        <w:ind w:left="2880" w:hanging="360"/>
      </w:pPr>
    </w:lvl>
    <w:lvl w:ilvl="4" w:tplc="6E74F142">
      <w:start w:val="1"/>
      <w:numFmt w:val="lowerLetter"/>
      <w:lvlText w:val="%5."/>
      <w:lvlJc w:val="left"/>
      <w:pPr>
        <w:ind w:left="3600" w:hanging="360"/>
      </w:pPr>
    </w:lvl>
    <w:lvl w:ilvl="5" w:tplc="FE385482">
      <w:start w:val="1"/>
      <w:numFmt w:val="lowerRoman"/>
      <w:lvlText w:val="%6."/>
      <w:lvlJc w:val="right"/>
      <w:pPr>
        <w:ind w:left="4320" w:hanging="180"/>
      </w:pPr>
    </w:lvl>
    <w:lvl w:ilvl="6" w:tplc="5BB82D56">
      <w:start w:val="1"/>
      <w:numFmt w:val="decimal"/>
      <w:lvlText w:val="%7."/>
      <w:lvlJc w:val="left"/>
      <w:pPr>
        <w:ind w:left="5040" w:hanging="360"/>
      </w:pPr>
    </w:lvl>
    <w:lvl w:ilvl="7" w:tplc="911AFBB8">
      <w:start w:val="1"/>
      <w:numFmt w:val="lowerLetter"/>
      <w:lvlText w:val="%8."/>
      <w:lvlJc w:val="left"/>
      <w:pPr>
        <w:ind w:left="5760" w:hanging="360"/>
      </w:pPr>
    </w:lvl>
    <w:lvl w:ilvl="8" w:tplc="556455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F368D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4676AA"/>
    <w:multiLevelType w:val="hybridMultilevel"/>
    <w:tmpl w:val="B7583C92"/>
    <w:lvl w:ilvl="0" w:tplc="77100C92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74F65B2"/>
    <w:multiLevelType w:val="hybridMultilevel"/>
    <w:tmpl w:val="B7583C92"/>
    <w:lvl w:ilvl="0" w:tplc="77100C92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85C3255"/>
    <w:multiLevelType w:val="hybridMultilevel"/>
    <w:tmpl w:val="547457D4"/>
    <w:lvl w:ilvl="0" w:tplc="B52A8556">
      <w:start w:val="1"/>
      <w:numFmt w:val="decimal"/>
      <w:lvlText w:val="%1."/>
      <w:lvlJc w:val="left"/>
      <w:pPr>
        <w:ind w:left="720" w:hanging="360"/>
      </w:pPr>
    </w:lvl>
    <w:lvl w:ilvl="1" w:tplc="CA4A1836">
      <w:start w:val="1"/>
      <w:numFmt w:val="lowerLetter"/>
      <w:lvlText w:val="%2."/>
      <w:lvlJc w:val="left"/>
      <w:pPr>
        <w:ind w:left="1440" w:hanging="360"/>
      </w:pPr>
    </w:lvl>
    <w:lvl w:ilvl="2" w:tplc="1C868D54">
      <w:start w:val="1"/>
      <w:numFmt w:val="lowerRoman"/>
      <w:lvlText w:val="%3."/>
      <w:lvlJc w:val="right"/>
      <w:pPr>
        <w:ind w:left="2160" w:hanging="180"/>
      </w:pPr>
    </w:lvl>
    <w:lvl w:ilvl="3" w:tplc="396C485C">
      <w:start w:val="1"/>
      <w:numFmt w:val="decimal"/>
      <w:lvlText w:val="%4."/>
      <w:lvlJc w:val="left"/>
      <w:pPr>
        <w:ind w:left="2880" w:hanging="360"/>
      </w:pPr>
    </w:lvl>
    <w:lvl w:ilvl="4" w:tplc="746E2FC4">
      <w:start w:val="1"/>
      <w:numFmt w:val="lowerLetter"/>
      <w:lvlText w:val="%5."/>
      <w:lvlJc w:val="left"/>
      <w:pPr>
        <w:ind w:left="3600" w:hanging="360"/>
      </w:pPr>
    </w:lvl>
    <w:lvl w:ilvl="5" w:tplc="004CCA0C">
      <w:start w:val="1"/>
      <w:numFmt w:val="lowerRoman"/>
      <w:lvlText w:val="%6."/>
      <w:lvlJc w:val="right"/>
      <w:pPr>
        <w:ind w:left="4320" w:hanging="180"/>
      </w:pPr>
    </w:lvl>
    <w:lvl w:ilvl="6" w:tplc="E2489AB4">
      <w:start w:val="1"/>
      <w:numFmt w:val="decimal"/>
      <w:lvlText w:val="%7."/>
      <w:lvlJc w:val="left"/>
      <w:pPr>
        <w:ind w:left="5040" w:hanging="360"/>
      </w:pPr>
    </w:lvl>
    <w:lvl w:ilvl="7" w:tplc="8AF8F742">
      <w:start w:val="1"/>
      <w:numFmt w:val="lowerLetter"/>
      <w:lvlText w:val="%8."/>
      <w:lvlJc w:val="left"/>
      <w:pPr>
        <w:ind w:left="5760" w:hanging="360"/>
      </w:pPr>
    </w:lvl>
    <w:lvl w:ilvl="8" w:tplc="607041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  <w:num w:numId="11">
    <w:abstractNumId w:val="14"/>
  </w:num>
  <w:num w:numId="12">
    <w:abstractNumId w:val="0"/>
  </w:num>
  <w:num w:numId="13">
    <w:abstractNumId w:val="18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9"/>
  </w:num>
  <w:num w:numId="18">
    <w:abstractNumId w:val="13"/>
  </w:num>
  <w:num w:numId="19">
    <w:abstractNumId w:val="15"/>
  </w:num>
  <w:num w:numId="20">
    <w:abstractNumId w:val="17"/>
  </w:num>
  <w:num w:numId="21">
    <w:abstractNumId w:val="21"/>
  </w:num>
  <w:num w:numId="22">
    <w:abstractNumId w:val="19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1df50567-422a-4a31-a89c-00756e3dd64c"/>
  </w:docVars>
  <w:rsids>
    <w:rsidRoot w:val="00DD4387"/>
    <w:rsid w:val="000216DC"/>
    <w:rsid w:val="00024F94"/>
    <w:rsid w:val="0005521C"/>
    <w:rsid w:val="00070E72"/>
    <w:rsid w:val="00097477"/>
    <w:rsid w:val="000A43B7"/>
    <w:rsid w:val="000A651A"/>
    <w:rsid w:val="000B0AE5"/>
    <w:rsid w:val="000E544D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823D8"/>
    <w:rsid w:val="003A441C"/>
    <w:rsid w:val="003B0E0B"/>
    <w:rsid w:val="003C3C18"/>
    <w:rsid w:val="00425E4E"/>
    <w:rsid w:val="004442B1"/>
    <w:rsid w:val="00455CF7"/>
    <w:rsid w:val="00456157"/>
    <w:rsid w:val="00464419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47EF3"/>
    <w:rsid w:val="00552544"/>
    <w:rsid w:val="005612B9"/>
    <w:rsid w:val="00571B26"/>
    <w:rsid w:val="005873B4"/>
    <w:rsid w:val="005A32F0"/>
    <w:rsid w:val="005A6AE5"/>
    <w:rsid w:val="005C23E6"/>
    <w:rsid w:val="005C7047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2D24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0971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CF10F4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D4387"/>
    <w:rsid w:val="00DE1C6D"/>
    <w:rsid w:val="00DF3008"/>
    <w:rsid w:val="00DF484D"/>
    <w:rsid w:val="00E00817"/>
    <w:rsid w:val="00E23452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CC9574-EEF1-4F60-83CF-60986D9D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0">
    <w:name w:val="heading 1"/>
    <w:basedOn w:val="a"/>
    <w:next w:val="a"/>
    <w:link w:val="11"/>
    <w:qFormat/>
    <w:rsid w:val="00DD4387"/>
    <w:pPr>
      <w:keepNext/>
      <w:spacing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D438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link w:val="10"/>
    <w:rsid w:val="00DD4387"/>
    <w:rPr>
      <w:rFonts w:ascii="Tahoma" w:eastAsia="Times New Roman" w:hAnsi="Tahoma"/>
      <w:b/>
      <w:sz w:val="28"/>
    </w:rPr>
  </w:style>
  <w:style w:type="character" w:customStyle="1" w:styleId="40">
    <w:name w:val="Заголовок 4 Знак"/>
    <w:link w:val="4"/>
    <w:uiPriority w:val="9"/>
    <w:rsid w:val="00DD4387"/>
    <w:rPr>
      <w:rFonts w:eastAsia="Times New Roman"/>
      <w:b/>
      <w:bCs/>
      <w:sz w:val="28"/>
      <w:szCs w:val="28"/>
    </w:rPr>
  </w:style>
  <w:style w:type="paragraph" w:customStyle="1" w:styleId="a9">
    <w:basedOn w:val="a"/>
    <w:next w:val="aa"/>
    <w:link w:val="ab"/>
    <w:qFormat/>
    <w:rsid w:val="00DD4387"/>
    <w:pPr>
      <w:jc w:val="center"/>
    </w:pPr>
    <w:rPr>
      <w:rFonts w:ascii="Calibri" w:eastAsia="Calibri" w:hAnsi="Calibri"/>
      <w:sz w:val="28"/>
      <w:szCs w:val="24"/>
    </w:rPr>
  </w:style>
  <w:style w:type="paragraph" w:styleId="ac">
    <w:name w:val="Body Text"/>
    <w:basedOn w:val="a"/>
    <w:link w:val="ad"/>
    <w:rsid w:val="00DD4387"/>
    <w:pPr>
      <w:jc w:val="both"/>
    </w:pPr>
    <w:rPr>
      <w:sz w:val="28"/>
      <w:szCs w:val="24"/>
    </w:rPr>
  </w:style>
  <w:style w:type="character" w:customStyle="1" w:styleId="ad">
    <w:name w:val="Основной текст Знак"/>
    <w:link w:val="ac"/>
    <w:rsid w:val="00DD4387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qFormat/>
    <w:rsid w:val="00DD43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page number"/>
    <w:uiPriority w:val="99"/>
    <w:rsid w:val="00DD4387"/>
  </w:style>
  <w:style w:type="paragraph" w:customStyle="1" w:styleId="ConsPlusNormal">
    <w:name w:val="ConsPlusNormal"/>
    <w:link w:val="ConsPlusNormal0"/>
    <w:rsid w:val="00DD438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Normal (Web)"/>
    <w:aliases w:val="_а_Е’__ (дќа) И’ц_1,_а_Е’__ (дќа) И’ц_ И’ц_,___С¬__ (_x_) ÷¬__1,___С¬__ (_x_) ÷¬__ ÷¬__"/>
    <w:basedOn w:val="a"/>
    <w:link w:val="af0"/>
    <w:uiPriority w:val="99"/>
    <w:rsid w:val="00DD4387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1">
    <w:name w:val="Strong"/>
    <w:uiPriority w:val="22"/>
    <w:qFormat/>
    <w:rsid w:val="00DD4387"/>
    <w:rPr>
      <w:b/>
      <w:bCs/>
    </w:rPr>
  </w:style>
  <w:style w:type="paragraph" w:customStyle="1" w:styleId="consplusnormal00">
    <w:name w:val="consplusnormal0"/>
    <w:basedOn w:val="a"/>
    <w:rsid w:val="00DD4387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DD438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3">
    <w:name w:val="Текст сноски Знак"/>
    <w:link w:val="af2"/>
    <w:uiPriority w:val="99"/>
    <w:rsid w:val="00DD4387"/>
    <w:rPr>
      <w:rFonts w:ascii="Arial" w:eastAsia="Times New Roman" w:hAnsi="Arial"/>
    </w:rPr>
  </w:style>
  <w:style w:type="character" w:styleId="af4">
    <w:name w:val="footnote reference"/>
    <w:uiPriority w:val="99"/>
    <w:unhideWhenUsed/>
    <w:rsid w:val="00DD4387"/>
    <w:rPr>
      <w:rFonts w:cs="Times New Roman"/>
      <w:vertAlign w:val="superscript"/>
    </w:rPr>
  </w:style>
  <w:style w:type="character" w:customStyle="1" w:styleId="ab">
    <w:name w:val="Название Знак"/>
    <w:link w:val="a9"/>
    <w:rsid w:val="00DD4387"/>
    <w:rPr>
      <w:sz w:val="28"/>
      <w:szCs w:val="24"/>
    </w:rPr>
  </w:style>
  <w:style w:type="character" w:styleId="af5">
    <w:name w:val="annotation reference"/>
    <w:uiPriority w:val="99"/>
    <w:rsid w:val="00DD4387"/>
    <w:rPr>
      <w:sz w:val="16"/>
      <w:szCs w:val="16"/>
    </w:rPr>
  </w:style>
  <w:style w:type="paragraph" w:styleId="af6">
    <w:name w:val="annotation text"/>
    <w:basedOn w:val="a"/>
    <w:link w:val="af7"/>
    <w:uiPriority w:val="99"/>
    <w:rsid w:val="00DD4387"/>
  </w:style>
  <w:style w:type="character" w:customStyle="1" w:styleId="af7">
    <w:name w:val="Текст примечания Знак"/>
    <w:link w:val="af6"/>
    <w:uiPriority w:val="99"/>
    <w:rsid w:val="00DD4387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iPriority w:val="99"/>
    <w:rsid w:val="00DD4387"/>
    <w:rPr>
      <w:b/>
      <w:bCs/>
    </w:rPr>
  </w:style>
  <w:style w:type="character" w:customStyle="1" w:styleId="af9">
    <w:name w:val="Тема примечания Знак"/>
    <w:link w:val="af8"/>
    <w:uiPriority w:val="99"/>
    <w:rsid w:val="00DD4387"/>
    <w:rPr>
      <w:rFonts w:ascii="Times New Roman" w:eastAsia="Times New Roman" w:hAnsi="Times New Roman"/>
      <w:b/>
      <w:bCs/>
    </w:rPr>
  </w:style>
  <w:style w:type="character" w:styleId="afa">
    <w:name w:val="Hyperlink"/>
    <w:uiPriority w:val="99"/>
    <w:rsid w:val="00DD4387"/>
    <w:rPr>
      <w:color w:val="0000FF"/>
      <w:u w:val="single"/>
    </w:rPr>
  </w:style>
  <w:style w:type="paragraph" w:styleId="afb">
    <w:name w:val="List Paragraph"/>
    <w:aliases w:val="ТЗ список,Абзац списка нумерованный"/>
    <w:basedOn w:val="a"/>
    <w:link w:val="afc"/>
    <w:uiPriority w:val="34"/>
    <w:qFormat/>
    <w:rsid w:val="00DD43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DD4387"/>
    <w:pPr>
      <w:numPr>
        <w:numId w:val="2"/>
      </w:numPr>
    </w:pPr>
  </w:style>
  <w:style w:type="paragraph" w:styleId="afd">
    <w:name w:val="No Spacing"/>
    <w:uiPriority w:val="1"/>
    <w:qFormat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afe">
    <w:name w:val="Название проектного документа"/>
    <w:basedOn w:val="a"/>
    <w:rsid w:val="00DD438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styleId="HTML">
    <w:name w:val="HTML Preformatted"/>
    <w:basedOn w:val="a"/>
    <w:link w:val="HTML0"/>
    <w:uiPriority w:val="99"/>
    <w:unhideWhenUsed/>
    <w:rsid w:val="00DD43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DD4387"/>
    <w:rPr>
      <w:rFonts w:ascii="Courier New" w:eastAsia="Times New Roman" w:hAnsi="Courier New"/>
    </w:rPr>
  </w:style>
  <w:style w:type="paragraph" w:customStyle="1" w:styleId="ConsPlusTitle">
    <w:name w:val="ConsPlusTitle"/>
    <w:rsid w:val="00DD43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Heading">
    <w:name w:val="Heading"/>
    <w:rsid w:val="00DD4387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rsid w:val="00DD4387"/>
    <w:rPr>
      <w:rFonts w:ascii="Arial" w:eastAsia="Times New Roman" w:hAnsi="Arial" w:cs="Arial"/>
    </w:rPr>
  </w:style>
  <w:style w:type="character" w:customStyle="1" w:styleId="afc">
    <w:name w:val="Абзац списка Знак"/>
    <w:aliases w:val="ТЗ список Знак,Абзац списка нумерованный Знак"/>
    <w:link w:val="afb"/>
    <w:uiPriority w:val="34"/>
    <w:qFormat/>
    <w:locked/>
    <w:rsid w:val="00DD4387"/>
    <w:rPr>
      <w:rFonts w:eastAsia="Times New Roman"/>
      <w:sz w:val="22"/>
      <w:szCs w:val="22"/>
    </w:rPr>
  </w:style>
  <w:style w:type="paragraph" w:customStyle="1" w:styleId="ConsNonformat">
    <w:name w:val="ConsNonformat"/>
    <w:rsid w:val="00DD4387"/>
    <w:pPr>
      <w:widowControl w:val="0"/>
      <w:ind w:right="19772"/>
    </w:pPr>
    <w:rPr>
      <w:rFonts w:ascii="Courier New" w:hAnsi="Courier New"/>
      <w:sz w:val="30"/>
    </w:rPr>
  </w:style>
  <w:style w:type="table" w:customStyle="1" w:styleId="TableGrid">
    <w:name w:val="TableGrid"/>
    <w:rsid w:val="00DD438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-serp-itemfrom">
    <w:name w:val="b-serp-item__from"/>
    <w:rsid w:val="00DD4387"/>
  </w:style>
  <w:style w:type="paragraph" w:styleId="aff">
    <w:name w:val="Revision"/>
    <w:hidden/>
    <w:uiPriority w:val="99"/>
    <w:semiHidden/>
    <w:rsid w:val="00DD4387"/>
    <w:rPr>
      <w:rFonts w:ascii="Times New Roman" w:eastAsia="Times New Roman" w:hAnsi="Times New Roman"/>
      <w:sz w:val="24"/>
      <w:szCs w:val="24"/>
    </w:rPr>
  </w:style>
  <w:style w:type="character" w:customStyle="1" w:styleId="aff0">
    <w:name w:val="Ñðàâíåíèå ðåäàêöèé. Äîáàâëåííûé ôðàãìåíò"/>
    <w:rsid w:val="00DD4387"/>
    <w:rPr>
      <w:color w:val="000000"/>
      <w:shd w:val="clear" w:color="auto" w:fill="C1D7FF"/>
    </w:rPr>
  </w:style>
  <w:style w:type="table" w:styleId="aff1">
    <w:name w:val="Table Grid"/>
    <w:basedOn w:val="a1"/>
    <w:uiPriority w:val="59"/>
    <w:rsid w:val="00DD438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extList">
    <w:name w:val="ConsPlusTextList"/>
    <w:rsid w:val="00DD4387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ff2">
    <w:name w:val="Plain Text"/>
    <w:basedOn w:val="a"/>
    <w:link w:val="aff3"/>
    <w:unhideWhenUsed/>
    <w:rsid w:val="00DD4387"/>
    <w:rPr>
      <w:rFonts w:ascii="Courier New" w:hAnsi="Courier New"/>
    </w:rPr>
  </w:style>
  <w:style w:type="character" w:customStyle="1" w:styleId="aff3">
    <w:name w:val="Текст Знак"/>
    <w:link w:val="aff2"/>
    <w:rsid w:val="00DD4387"/>
    <w:rPr>
      <w:rFonts w:ascii="Courier New" w:eastAsia="Times New Roman" w:hAnsi="Courier New"/>
    </w:rPr>
  </w:style>
  <w:style w:type="character" w:customStyle="1" w:styleId="s103">
    <w:name w:val="s_103"/>
    <w:rsid w:val="00DD4387"/>
    <w:rPr>
      <w:b/>
      <w:bCs/>
      <w:color w:val="000080"/>
    </w:rPr>
  </w:style>
  <w:style w:type="numbering" w:customStyle="1" w:styleId="110">
    <w:name w:val="Стиль11"/>
    <w:rsid w:val="00DD4387"/>
  </w:style>
  <w:style w:type="numbering" w:customStyle="1" w:styleId="12">
    <w:name w:val="Стиль12"/>
    <w:rsid w:val="00DD4387"/>
  </w:style>
  <w:style w:type="numbering" w:customStyle="1" w:styleId="13">
    <w:name w:val="Стиль13"/>
    <w:rsid w:val="00DD4387"/>
  </w:style>
  <w:style w:type="paragraph" w:customStyle="1" w:styleId="14">
    <w:name w:val="Текст сноски1"/>
    <w:basedOn w:val="a"/>
    <w:next w:val="af2"/>
    <w:uiPriority w:val="99"/>
    <w:rsid w:val="00DD4387"/>
    <w:pPr>
      <w:autoSpaceDE w:val="0"/>
      <w:autoSpaceDN w:val="0"/>
    </w:pPr>
  </w:style>
  <w:style w:type="character" w:customStyle="1" w:styleId="af0">
    <w:name w:val="Обычный (веб) Знак"/>
    <w:aliases w:val="_а_Е’__ (дќа) И’ц_1 Знак,_а_Е’__ (дќа) И’ц_ И’ц_ Знак,___С¬__ (_x_) ÷¬__1 Знак,___С¬__ (_x_) ÷¬__ ÷¬__ Знак"/>
    <w:link w:val="af"/>
    <w:uiPriority w:val="99"/>
    <w:locked/>
    <w:rsid w:val="00DD4387"/>
    <w:rPr>
      <w:rFonts w:ascii="Verdana" w:eastAsia="Times New Roman" w:hAnsi="Verdana"/>
      <w:color w:val="333366"/>
      <w:sz w:val="12"/>
      <w:szCs w:val="12"/>
    </w:rPr>
  </w:style>
  <w:style w:type="paragraph" w:customStyle="1" w:styleId="1-21">
    <w:name w:val="Средняя сетка 1 - Акцент 21"/>
    <w:basedOn w:val="a"/>
    <w:uiPriority w:val="34"/>
    <w:qFormat/>
    <w:rsid w:val="00DD43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4">
    <w:name w:val="FollowedHyperlink"/>
    <w:uiPriority w:val="99"/>
    <w:rsid w:val="00DD4387"/>
    <w:rPr>
      <w:color w:val="800080"/>
      <w:u w:val="single"/>
    </w:rPr>
  </w:style>
  <w:style w:type="paragraph" w:customStyle="1" w:styleId="aff5">
    <w:name w:val="Знак Знак Знак Знак"/>
    <w:basedOn w:val="a"/>
    <w:rsid w:val="00DD438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5">
    <w:name w:val="Абзац списка1"/>
    <w:basedOn w:val="a"/>
    <w:rsid w:val="00DD4387"/>
    <w:pPr>
      <w:ind w:left="720"/>
    </w:pPr>
    <w:rPr>
      <w:sz w:val="24"/>
    </w:rPr>
  </w:style>
  <w:style w:type="paragraph" w:customStyle="1" w:styleId="-11">
    <w:name w:val="Цветная заливка - Акцент 11"/>
    <w:hidden/>
    <w:uiPriority w:val="71"/>
    <w:rsid w:val="00DD4387"/>
    <w:rPr>
      <w:rFonts w:ascii="Times New Roman" w:eastAsia="Times New Roman" w:hAnsi="Times New Roman"/>
      <w:sz w:val="24"/>
      <w:szCs w:val="24"/>
    </w:rPr>
  </w:style>
  <w:style w:type="character" w:customStyle="1" w:styleId="16">
    <w:name w:val="Тема примечания Знак1"/>
    <w:uiPriority w:val="99"/>
    <w:locked/>
    <w:rsid w:val="00DD4387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"/>
    <w:rsid w:val="00DD438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1">
    <w:name w:val="Body Text Indent 2"/>
    <w:basedOn w:val="a"/>
    <w:link w:val="22"/>
    <w:rsid w:val="00DD4387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DD4387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f7">
    <w:name w:val="endnote text"/>
    <w:basedOn w:val="a"/>
    <w:link w:val="aff8"/>
    <w:rsid w:val="00DD4387"/>
  </w:style>
  <w:style w:type="character" w:customStyle="1" w:styleId="aff8">
    <w:name w:val="Текст концевой сноски Знак"/>
    <w:link w:val="aff7"/>
    <w:rsid w:val="00DD4387"/>
    <w:rPr>
      <w:rFonts w:ascii="Times New Roman" w:eastAsia="Times New Roman" w:hAnsi="Times New Roman"/>
    </w:rPr>
  </w:style>
  <w:style w:type="character" w:styleId="aff9">
    <w:name w:val="endnote reference"/>
    <w:rsid w:val="00DD4387"/>
    <w:rPr>
      <w:vertAlign w:val="superscript"/>
    </w:rPr>
  </w:style>
  <w:style w:type="paragraph" w:customStyle="1" w:styleId="P16">
    <w:name w:val="P16"/>
    <w:basedOn w:val="a"/>
    <w:hidden/>
    <w:rsid w:val="00DD4387"/>
    <w:pPr>
      <w:widowControl w:val="0"/>
      <w:adjustRightInd w:val="0"/>
      <w:jc w:val="center"/>
      <w:textAlignment w:val="baseline"/>
    </w:pPr>
    <w:rPr>
      <w:rFonts w:eastAsia="SimSun1"/>
      <w:b/>
      <w:sz w:val="24"/>
    </w:rPr>
  </w:style>
  <w:style w:type="paragraph" w:customStyle="1" w:styleId="P59">
    <w:name w:val="P59"/>
    <w:basedOn w:val="a"/>
    <w:hidden/>
    <w:rsid w:val="00DD4387"/>
    <w:pPr>
      <w:widowControl w:val="0"/>
      <w:tabs>
        <w:tab w:val="left" w:pos="-3420"/>
      </w:tabs>
      <w:adjustRightInd w:val="0"/>
      <w:jc w:val="center"/>
      <w:textAlignment w:val="baseline"/>
    </w:pPr>
    <w:rPr>
      <w:sz w:val="24"/>
    </w:rPr>
  </w:style>
  <w:style w:type="paragraph" w:customStyle="1" w:styleId="P61">
    <w:name w:val="P61"/>
    <w:basedOn w:val="a"/>
    <w:hidden/>
    <w:rsid w:val="00DD4387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</w:rPr>
  </w:style>
  <w:style w:type="paragraph" w:customStyle="1" w:styleId="P103">
    <w:name w:val="P103"/>
    <w:basedOn w:val="a"/>
    <w:hidden/>
    <w:rsid w:val="00DD4387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 w:val="24"/>
    </w:rPr>
  </w:style>
  <w:style w:type="character" w:customStyle="1" w:styleId="T3">
    <w:name w:val="T3"/>
    <w:hidden/>
    <w:rsid w:val="00DD4387"/>
    <w:rPr>
      <w:sz w:val="24"/>
    </w:rPr>
  </w:style>
  <w:style w:type="paragraph" w:styleId="31">
    <w:name w:val="Body Text Indent 3"/>
    <w:basedOn w:val="a"/>
    <w:link w:val="32"/>
    <w:rsid w:val="00DD43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DD4387"/>
    <w:rPr>
      <w:rFonts w:ascii="Times New Roman" w:eastAsia="Times New Roman" w:hAnsi="Times New Roman"/>
      <w:sz w:val="16"/>
      <w:szCs w:val="16"/>
    </w:rPr>
  </w:style>
  <w:style w:type="paragraph" w:customStyle="1" w:styleId="formattext">
    <w:name w:val="formattext"/>
    <w:basedOn w:val="a"/>
    <w:rsid w:val="00DD438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D438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a">
    <w:name w:val="МУ Обычный стиль"/>
    <w:basedOn w:val="a"/>
    <w:autoRedefine/>
    <w:rsid w:val="00DD4387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DD4387"/>
  </w:style>
  <w:style w:type="paragraph" w:customStyle="1" w:styleId="8">
    <w:name w:val="Стиль8"/>
    <w:basedOn w:val="a"/>
    <w:rsid w:val="00DD4387"/>
    <w:rPr>
      <w:rFonts w:eastAsia="Calibri"/>
      <w:noProof/>
      <w:sz w:val="28"/>
      <w:szCs w:val="28"/>
    </w:rPr>
  </w:style>
  <w:style w:type="character" w:customStyle="1" w:styleId="affb">
    <w:name w:val="Заголовок Знак"/>
    <w:rsid w:val="00DD4387"/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DD4387"/>
    <w:rPr>
      <w:i/>
      <w:iCs/>
    </w:rPr>
  </w:style>
  <w:style w:type="character" w:customStyle="1" w:styleId="17">
    <w:name w:val="Заголовок Знак1"/>
    <w:rsid w:val="00DD43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qFormat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eastAsia="Times New Roman" w:cs="Calibri"/>
      <w:color w:val="000000"/>
      <w:sz w:val="22"/>
      <w:lang w:eastAsia="zh-CN"/>
    </w:rPr>
  </w:style>
  <w:style w:type="paragraph" w:customStyle="1" w:styleId="affd">
    <w:name w:val="Абзац списка;ТЗ список;Абзац списка нумерованный"/>
    <w:link w:val="affe"/>
    <w:qFormat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ds-markdown-paragraph">
    <w:name w:val="ds-markdown-paragraph"/>
    <w:basedOn w:val="a"/>
    <w:rsid w:val="00DD4387"/>
    <w:pPr>
      <w:spacing w:before="100" w:beforeAutospacing="1" w:after="100" w:afterAutospacing="1"/>
    </w:pPr>
    <w:rPr>
      <w:sz w:val="24"/>
      <w:szCs w:val="24"/>
    </w:rPr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uiPriority w:val="99"/>
    <w:unhideWhenUsed/>
    <w:rsid w:val="00DD4387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uiPriority w:val="99"/>
    <w:rsid w:val="00DD4387"/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affe">
    <w:name w:val="Абзац списка Знак;ТЗ список Знак;Абзац списка нумерованный Знак"/>
    <w:link w:val="affd"/>
    <w:qFormat/>
    <w:rsid w:val="00DD4387"/>
    <w:rPr>
      <w:rFonts w:ascii="Times New Roman" w:eastAsia="Times New Roman" w:hAnsi="Times New Roman"/>
      <w:sz w:val="24"/>
      <w:szCs w:val="24"/>
    </w:rPr>
  </w:style>
  <w:style w:type="paragraph" w:customStyle="1" w:styleId="18">
    <w:name w:val="Основной текст1"/>
    <w:rsid w:val="00DD43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sz w:val="22"/>
      <w:szCs w:val="22"/>
      <w:lang w:eastAsia="en-US"/>
    </w:rPr>
  </w:style>
  <w:style w:type="character" w:customStyle="1" w:styleId="buttontext">
    <w:name w:val="button__text"/>
    <w:rsid w:val="00DD4387"/>
  </w:style>
  <w:style w:type="paragraph" w:styleId="aa">
    <w:name w:val="Title"/>
    <w:basedOn w:val="a"/>
    <w:next w:val="a"/>
    <w:link w:val="23"/>
    <w:qFormat/>
    <w:rsid w:val="00DD4387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23">
    <w:name w:val="Заголовок Знак2"/>
    <w:link w:val="aa"/>
    <w:rsid w:val="00DD4387"/>
    <w:rPr>
      <w:rFonts w:ascii="Calibri Light" w:eastAsia="Times New Roman" w:hAnsi="Calibri Light"/>
      <w:spacing w:val="-10"/>
      <w:kern w:val="28"/>
      <w:sz w:val="56"/>
      <w:szCs w:val="56"/>
    </w:rPr>
  </w:style>
  <w:style w:type="paragraph" w:customStyle="1" w:styleId="afff">
    <w:name w:val="Знак Знак Знак Знак"/>
    <w:basedOn w:val="a"/>
    <w:rsid w:val="00547EF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a"/>
    <w:rsid w:val="00547EF3"/>
    <w:pPr>
      <w:ind w:left="7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footer" Target="footer1.xml"/><Relationship Id="rId138" Type="http://schemas.openxmlformats.org/officeDocument/2006/relationships/image" Target="media/image126.jpeg"/><Relationship Id="rId154" Type="http://schemas.openxmlformats.org/officeDocument/2006/relationships/image" Target="media/image142.jpeg"/><Relationship Id="rId159" Type="http://schemas.openxmlformats.org/officeDocument/2006/relationships/image" Target="media/image147.jpeg"/><Relationship Id="rId175" Type="http://schemas.openxmlformats.org/officeDocument/2006/relationships/image" Target="media/image163.jpeg"/><Relationship Id="rId170" Type="http://schemas.openxmlformats.org/officeDocument/2006/relationships/image" Target="media/image158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image" Target="media/image132.jpeg"/><Relationship Id="rId149" Type="http://schemas.openxmlformats.org/officeDocument/2006/relationships/image" Target="media/image137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60" Type="http://schemas.openxmlformats.org/officeDocument/2006/relationships/image" Target="media/image148.jpeg"/><Relationship Id="rId165" Type="http://schemas.openxmlformats.org/officeDocument/2006/relationships/image" Target="media/image153.jpeg"/><Relationship Id="rId181" Type="http://schemas.openxmlformats.org/officeDocument/2006/relationships/image" Target="media/image169.jpeg"/><Relationship Id="rId186" Type="http://schemas.openxmlformats.org/officeDocument/2006/relationships/theme" Target="theme/theme1.xm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footer" Target="footer2.xml"/><Relationship Id="rId139" Type="http://schemas.openxmlformats.org/officeDocument/2006/relationships/image" Target="media/image127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38.jpeg"/><Relationship Id="rId155" Type="http://schemas.openxmlformats.org/officeDocument/2006/relationships/image" Target="media/image143.jpeg"/><Relationship Id="rId171" Type="http://schemas.openxmlformats.org/officeDocument/2006/relationships/image" Target="media/image159.jpeg"/><Relationship Id="rId176" Type="http://schemas.openxmlformats.org/officeDocument/2006/relationships/image" Target="media/image164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40" Type="http://schemas.openxmlformats.org/officeDocument/2006/relationships/image" Target="media/image128.jpeg"/><Relationship Id="rId145" Type="http://schemas.openxmlformats.org/officeDocument/2006/relationships/image" Target="media/image133.jpeg"/><Relationship Id="rId161" Type="http://schemas.openxmlformats.org/officeDocument/2006/relationships/image" Target="media/image149.jpeg"/><Relationship Id="rId166" Type="http://schemas.openxmlformats.org/officeDocument/2006/relationships/image" Target="media/image154.jpeg"/><Relationship Id="rId182" Type="http://schemas.openxmlformats.org/officeDocument/2006/relationships/image" Target="media/image17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header" Target="header3.xml"/><Relationship Id="rId151" Type="http://schemas.openxmlformats.org/officeDocument/2006/relationships/image" Target="media/image139.jpeg"/><Relationship Id="rId156" Type="http://schemas.openxmlformats.org/officeDocument/2006/relationships/image" Target="media/image144.jpeg"/><Relationship Id="rId177" Type="http://schemas.openxmlformats.org/officeDocument/2006/relationships/image" Target="media/image16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72" Type="http://schemas.openxmlformats.org/officeDocument/2006/relationships/image" Target="media/image160.jpeg"/><Relationship Id="rId180" Type="http://schemas.openxmlformats.org/officeDocument/2006/relationships/image" Target="media/image168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29.jpeg"/><Relationship Id="rId146" Type="http://schemas.openxmlformats.org/officeDocument/2006/relationships/image" Target="media/image134.jpeg"/><Relationship Id="rId167" Type="http://schemas.openxmlformats.org/officeDocument/2006/relationships/image" Target="media/image155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162" Type="http://schemas.openxmlformats.org/officeDocument/2006/relationships/image" Target="media/image150.jpeg"/><Relationship Id="rId183" Type="http://schemas.openxmlformats.org/officeDocument/2006/relationships/image" Target="media/image171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header" Target="header1.xml"/><Relationship Id="rId136" Type="http://schemas.openxmlformats.org/officeDocument/2006/relationships/footer" Target="footer3.xml"/><Relationship Id="rId157" Type="http://schemas.openxmlformats.org/officeDocument/2006/relationships/image" Target="media/image145.jpeg"/><Relationship Id="rId178" Type="http://schemas.openxmlformats.org/officeDocument/2006/relationships/image" Target="media/image166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image" Target="media/image140.jpeg"/><Relationship Id="rId173" Type="http://schemas.openxmlformats.org/officeDocument/2006/relationships/image" Target="media/image161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35.jpeg"/><Relationship Id="rId168" Type="http://schemas.openxmlformats.org/officeDocument/2006/relationships/image" Target="media/image156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image" Target="media/image130.jpeg"/><Relationship Id="rId163" Type="http://schemas.openxmlformats.org/officeDocument/2006/relationships/image" Target="media/image151.jpeg"/><Relationship Id="rId184" Type="http://schemas.openxmlformats.org/officeDocument/2006/relationships/header" Target="header4.xml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25.jpeg"/><Relationship Id="rId158" Type="http://schemas.openxmlformats.org/officeDocument/2006/relationships/image" Target="media/image146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header" Target="header2.xml"/><Relationship Id="rId153" Type="http://schemas.openxmlformats.org/officeDocument/2006/relationships/image" Target="media/image141.jpeg"/><Relationship Id="rId174" Type="http://schemas.openxmlformats.org/officeDocument/2006/relationships/image" Target="media/image162.jpeg"/><Relationship Id="rId179" Type="http://schemas.openxmlformats.org/officeDocument/2006/relationships/image" Target="media/image167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43" Type="http://schemas.openxmlformats.org/officeDocument/2006/relationships/image" Target="media/image131.jpeg"/><Relationship Id="rId148" Type="http://schemas.openxmlformats.org/officeDocument/2006/relationships/image" Target="media/image136.jpeg"/><Relationship Id="rId164" Type="http://schemas.openxmlformats.org/officeDocument/2006/relationships/image" Target="media/image152.jpeg"/><Relationship Id="rId169" Type="http://schemas.openxmlformats.org/officeDocument/2006/relationships/image" Target="media/image157.jpeg"/><Relationship Id="rId18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ef678b15-716e-40fd-b3b3-92bd4a46d1a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ef678b15-716e-40fd-b3b3-92bd4a46d1a6.dot</Template>
  <TotalTime>1</TotalTime>
  <Pages>90</Pages>
  <Words>7109</Words>
  <Characters>40524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2026-10-05T14:42:00Z</cp:lastPrinted>
  <dcterms:created xsi:type="dcterms:W3CDTF">2026-10-07T07:55:00Z</dcterms:created>
  <dcterms:modified xsi:type="dcterms:W3CDTF">2026-10-07T08:23:00Z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1df50567-422a-4a31-a89c-00756e3dd64c</vt:lpwstr>
  </property>
</Properties>
</file>