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6A358A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6A358A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101289" w:rsidRDefault="00101289" w:rsidP="00101289">
      <w:pPr>
        <w:rPr>
          <w:sz w:val="24"/>
        </w:rPr>
      </w:pPr>
      <w:r>
        <w:rPr>
          <w:sz w:val="24"/>
        </w:rPr>
        <w:t xml:space="preserve">                                                     от 28/10/2026 № 3255</w:t>
      </w:r>
    </w:p>
    <w:p w:rsidR="00F0764D" w:rsidRPr="0033392D" w:rsidRDefault="00F0764D" w:rsidP="00F0764D">
      <w:pPr>
        <w:rPr>
          <w:sz w:val="24"/>
          <w:szCs w:val="24"/>
        </w:rPr>
      </w:pPr>
    </w:p>
    <w:p w:rsidR="00F0764D" w:rsidRPr="005F3A6E" w:rsidRDefault="00F0764D" w:rsidP="00F0764D">
      <w:pPr>
        <w:ind w:right="4535"/>
        <w:jc w:val="both"/>
        <w:rPr>
          <w:sz w:val="24"/>
          <w:szCs w:val="24"/>
        </w:rPr>
      </w:pPr>
      <w:r w:rsidRPr="008534A0">
        <w:rPr>
          <w:sz w:val="24"/>
          <w:szCs w:val="24"/>
        </w:rPr>
        <w:t>О внесении изменений в постановление администрации</w:t>
      </w:r>
      <w:r>
        <w:rPr>
          <w:sz w:val="24"/>
          <w:szCs w:val="24"/>
        </w:rPr>
        <w:t xml:space="preserve"> </w:t>
      </w:r>
      <w:r w:rsidRPr="008534A0">
        <w:rPr>
          <w:sz w:val="24"/>
          <w:szCs w:val="24"/>
        </w:rPr>
        <w:t>Сосновоборского городского округа от</w:t>
      </w:r>
      <w:r w:rsidRPr="008534A0">
        <w:rPr>
          <w:sz w:val="24"/>
        </w:rPr>
        <w:t xml:space="preserve"> 17.01.2025 № 29</w:t>
      </w:r>
      <w:r>
        <w:rPr>
          <w:sz w:val="24"/>
          <w:szCs w:val="24"/>
        </w:rPr>
        <w:t xml:space="preserve"> </w:t>
      </w:r>
      <w:r w:rsidRPr="008534A0">
        <w:rPr>
          <w:sz w:val="24"/>
        </w:rPr>
        <w:t xml:space="preserve">«Об утверждении схемы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муниципального образования </w:t>
      </w:r>
      <w:proofErr w:type="spellStart"/>
      <w:r w:rsidRPr="008534A0">
        <w:rPr>
          <w:sz w:val="24"/>
        </w:rPr>
        <w:t>Сосновоборский</w:t>
      </w:r>
      <w:proofErr w:type="spellEnd"/>
      <w:r w:rsidRPr="008534A0">
        <w:rPr>
          <w:sz w:val="24"/>
        </w:rPr>
        <w:t xml:space="preserve"> городской округ Ленинградской области»</w:t>
      </w:r>
    </w:p>
    <w:p w:rsidR="00F0764D" w:rsidRDefault="00F0764D" w:rsidP="00F0764D">
      <w:pPr>
        <w:rPr>
          <w:sz w:val="24"/>
          <w:szCs w:val="24"/>
        </w:rPr>
      </w:pPr>
    </w:p>
    <w:p w:rsidR="00F0764D" w:rsidRDefault="00F0764D" w:rsidP="00F0764D">
      <w:pPr>
        <w:rPr>
          <w:sz w:val="24"/>
          <w:szCs w:val="24"/>
        </w:rPr>
      </w:pPr>
    </w:p>
    <w:p w:rsidR="00F0764D" w:rsidRPr="0033392D" w:rsidRDefault="00F0764D" w:rsidP="00F0764D">
      <w:pPr>
        <w:rPr>
          <w:sz w:val="24"/>
          <w:szCs w:val="24"/>
        </w:rPr>
      </w:pPr>
    </w:p>
    <w:p w:rsidR="00F0764D" w:rsidRPr="0033392D" w:rsidRDefault="00F0764D" w:rsidP="00F0764D">
      <w:pPr>
        <w:ind w:firstLine="709"/>
        <w:jc w:val="both"/>
        <w:rPr>
          <w:b/>
          <w:bCs/>
          <w:sz w:val="24"/>
          <w:szCs w:val="24"/>
        </w:rPr>
      </w:pPr>
      <w:r w:rsidRPr="0033392D">
        <w:rPr>
          <w:sz w:val="24"/>
          <w:szCs w:val="24"/>
        </w:rPr>
        <w:t>В соответствии с Федеральными законами от 28.12.2009 № 381-ФЗ «Об основах государственного регулирования торговой деятельности в Российской Федерации»,                      от 06.10.2003 № 131-ФЗ «Об общих принципах организации местного самоуправления в Российской Федерации»</w:t>
      </w:r>
      <w:r w:rsidRPr="0033392D">
        <w:rPr>
          <w:spacing w:val="10"/>
          <w:sz w:val="24"/>
          <w:szCs w:val="24"/>
        </w:rPr>
        <w:t xml:space="preserve">, </w:t>
      </w:r>
      <w:r w:rsidRPr="0033392D">
        <w:rPr>
          <w:sz w:val="24"/>
          <w:szCs w:val="24"/>
        </w:rPr>
        <w:t>приказом комитета по развитию малого, среднего бизнеса и потребительского рынка Ленинградской области от 04.10.2024 № 10-п</w:t>
      </w:r>
      <w:r w:rsidRPr="0033392D">
        <w:t xml:space="preserve"> </w:t>
      </w:r>
      <w:r w:rsidRPr="0033392D">
        <w:rPr>
          <w:sz w:val="24"/>
          <w:szCs w:val="24"/>
        </w:rPr>
        <w:t xml:space="preserve">«Об утверждении Положения о размещении нестационарных торговых объектов на территории Ленинградской области» (с изменениями от 23.07.2026 и 28.08.2026), </w:t>
      </w:r>
      <w:r w:rsidRPr="0033392D">
        <w:rPr>
          <w:spacing w:val="10"/>
          <w:sz w:val="24"/>
          <w:szCs w:val="24"/>
        </w:rPr>
        <w:t xml:space="preserve">на основании </w:t>
      </w:r>
      <w:r w:rsidRPr="0033392D">
        <w:rPr>
          <w:sz w:val="24"/>
          <w:szCs w:val="24"/>
        </w:rPr>
        <w:t xml:space="preserve">Устава муниципального образования </w:t>
      </w:r>
      <w:proofErr w:type="spellStart"/>
      <w:r w:rsidRPr="0033392D">
        <w:rPr>
          <w:sz w:val="24"/>
          <w:szCs w:val="24"/>
        </w:rPr>
        <w:t>Сосновоборский</w:t>
      </w:r>
      <w:proofErr w:type="spellEnd"/>
      <w:r w:rsidRPr="0033392D">
        <w:rPr>
          <w:sz w:val="24"/>
          <w:szCs w:val="24"/>
        </w:rPr>
        <w:t xml:space="preserve"> городской округ Ленинградской области, протокола комиссии по вопросам размещения нестационарных торговых объектов на территории муниципального образования </w:t>
      </w:r>
      <w:proofErr w:type="spellStart"/>
      <w:r w:rsidRPr="0033392D">
        <w:rPr>
          <w:sz w:val="24"/>
          <w:szCs w:val="24"/>
        </w:rPr>
        <w:t>Сосновоборский</w:t>
      </w:r>
      <w:proofErr w:type="spellEnd"/>
      <w:r w:rsidRPr="0033392D">
        <w:rPr>
          <w:sz w:val="24"/>
          <w:szCs w:val="24"/>
        </w:rPr>
        <w:t xml:space="preserve"> городской округ Ленинградской области </w:t>
      </w:r>
      <w:r>
        <w:rPr>
          <w:sz w:val="24"/>
          <w:szCs w:val="24"/>
        </w:rPr>
        <w:t xml:space="preserve">                          </w:t>
      </w:r>
      <w:r w:rsidRPr="0033392D">
        <w:rPr>
          <w:sz w:val="24"/>
          <w:szCs w:val="24"/>
        </w:rPr>
        <w:t xml:space="preserve">№ 04 от 13.10.2026, администрация Сосновоборского городского округа </w:t>
      </w:r>
      <w:r>
        <w:rPr>
          <w:sz w:val="24"/>
          <w:szCs w:val="24"/>
        </w:rPr>
        <w:t xml:space="preserve">                                               </w:t>
      </w:r>
      <w:r w:rsidRPr="0033392D">
        <w:rPr>
          <w:b/>
          <w:bCs/>
          <w:sz w:val="24"/>
          <w:szCs w:val="24"/>
        </w:rPr>
        <w:t>п о с т а н о в л я е т:</w:t>
      </w:r>
    </w:p>
    <w:p w:rsidR="00F0764D" w:rsidRPr="0033392D" w:rsidRDefault="00F0764D" w:rsidP="00F0764D">
      <w:pPr>
        <w:ind w:firstLine="709"/>
        <w:jc w:val="both"/>
        <w:rPr>
          <w:sz w:val="24"/>
          <w:szCs w:val="24"/>
        </w:rPr>
      </w:pPr>
    </w:p>
    <w:p w:rsidR="00F0764D" w:rsidRPr="008534A0" w:rsidRDefault="00F0764D" w:rsidP="00F0764D">
      <w:pPr>
        <w:ind w:firstLine="709"/>
        <w:jc w:val="both"/>
        <w:rPr>
          <w:sz w:val="24"/>
        </w:rPr>
      </w:pPr>
      <w:r w:rsidRPr="0033392D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Название постановления </w:t>
      </w:r>
      <w:r w:rsidRPr="0033392D">
        <w:rPr>
          <w:sz w:val="24"/>
          <w:szCs w:val="24"/>
        </w:rPr>
        <w:t xml:space="preserve">администрации Сосновоборского городского округа </w:t>
      </w:r>
      <w:r>
        <w:rPr>
          <w:sz w:val="24"/>
          <w:szCs w:val="24"/>
        </w:rPr>
        <w:t xml:space="preserve">             </w:t>
      </w:r>
      <w:r w:rsidRPr="0033392D">
        <w:rPr>
          <w:sz w:val="24"/>
          <w:szCs w:val="24"/>
        </w:rPr>
        <w:t>от 17.01.2025 № 29</w:t>
      </w:r>
      <w:r>
        <w:rPr>
          <w:sz w:val="24"/>
          <w:szCs w:val="24"/>
        </w:rPr>
        <w:t xml:space="preserve"> «Об утверждении</w:t>
      </w:r>
      <w:r w:rsidRPr="00545082">
        <w:rPr>
          <w:sz w:val="24"/>
          <w:szCs w:val="24"/>
        </w:rPr>
        <w:t xml:space="preserve"> </w:t>
      </w:r>
      <w:r>
        <w:rPr>
          <w:sz w:val="24"/>
          <w:szCs w:val="24"/>
        </w:rPr>
        <w:t>схемы</w:t>
      </w:r>
      <w:r w:rsidRPr="0033392D">
        <w:rPr>
          <w:sz w:val="24"/>
          <w:szCs w:val="24"/>
        </w:rPr>
        <w:t xml:space="preserve"> размещения нестационарных торговых объектов</w:t>
      </w:r>
      <w:r>
        <w:rPr>
          <w:sz w:val="24"/>
          <w:szCs w:val="24"/>
        </w:rPr>
        <w:t xml:space="preserve">, </w:t>
      </w:r>
      <w:r w:rsidRPr="008534A0">
        <w:rPr>
          <w:sz w:val="24"/>
        </w:rPr>
        <w:t>расположенных на земельных</w:t>
      </w:r>
      <w:r>
        <w:rPr>
          <w:sz w:val="24"/>
          <w:szCs w:val="24"/>
        </w:rPr>
        <w:t xml:space="preserve"> </w:t>
      </w:r>
      <w:r w:rsidRPr="008534A0">
        <w:rPr>
          <w:sz w:val="24"/>
        </w:rPr>
        <w:t>участках, в зданиях, строениях и сооружениях, находящихся в государственной и муниципальной собственности,</w:t>
      </w:r>
      <w:r>
        <w:rPr>
          <w:sz w:val="24"/>
        </w:rPr>
        <w:t xml:space="preserve"> </w:t>
      </w:r>
      <w:r w:rsidRPr="0033392D">
        <w:rPr>
          <w:sz w:val="24"/>
        </w:rPr>
        <w:t xml:space="preserve">на территории муниципального образования </w:t>
      </w:r>
      <w:proofErr w:type="spellStart"/>
      <w:r w:rsidRPr="0033392D">
        <w:rPr>
          <w:sz w:val="24"/>
        </w:rPr>
        <w:t>Сосновоборский</w:t>
      </w:r>
      <w:proofErr w:type="spellEnd"/>
      <w:r w:rsidRPr="0033392D">
        <w:rPr>
          <w:sz w:val="24"/>
        </w:rPr>
        <w:t xml:space="preserve"> городской округ Ленинградской области</w:t>
      </w:r>
      <w:r>
        <w:rPr>
          <w:sz w:val="24"/>
        </w:rPr>
        <w:t>» изложить в новой редакции «</w:t>
      </w:r>
      <w:r>
        <w:rPr>
          <w:sz w:val="24"/>
          <w:szCs w:val="24"/>
        </w:rPr>
        <w:t>Об утверждении</w:t>
      </w:r>
      <w:r w:rsidRPr="005450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схемы </w:t>
      </w:r>
      <w:r w:rsidRPr="0033392D">
        <w:rPr>
          <w:sz w:val="24"/>
          <w:szCs w:val="24"/>
        </w:rPr>
        <w:t xml:space="preserve">размещения нестационарных торговых объектов </w:t>
      </w:r>
      <w:r w:rsidRPr="0033392D">
        <w:rPr>
          <w:sz w:val="24"/>
        </w:rPr>
        <w:t xml:space="preserve">на территории муниципального образования </w:t>
      </w:r>
      <w:proofErr w:type="spellStart"/>
      <w:r w:rsidRPr="0033392D">
        <w:rPr>
          <w:sz w:val="24"/>
        </w:rPr>
        <w:t>Сосновоборский</w:t>
      </w:r>
      <w:proofErr w:type="spellEnd"/>
      <w:r w:rsidRPr="0033392D">
        <w:rPr>
          <w:sz w:val="24"/>
        </w:rPr>
        <w:t xml:space="preserve"> городской округ Ленинградской области</w:t>
      </w:r>
      <w:r>
        <w:rPr>
          <w:sz w:val="24"/>
        </w:rPr>
        <w:t xml:space="preserve">» </w:t>
      </w:r>
      <w:r>
        <w:rPr>
          <w:sz w:val="24"/>
          <w:szCs w:val="24"/>
        </w:rPr>
        <w:t>(далее – Схема НТО).</w:t>
      </w:r>
    </w:p>
    <w:p w:rsidR="00F0764D" w:rsidRDefault="00F0764D" w:rsidP="00F0764D">
      <w:pPr>
        <w:ind w:firstLine="709"/>
        <w:jc w:val="both"/>
        <w:rPr>
          <w:sz w:val="24"/>
          <w:szCs w:val="24"/>
        </w:rPr>
      </w:pPr>
    </w:p>
    <w:p w:rsidR="00F0764D" w:rsidRDefault="00F0764D" w:rsidP="00F076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33392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Внести изменения в постановление администрации </w:t>
      </w:r>
      <w:r w:rsidRPr="0033392D">
        <w:rPr>
          <w:sz w:val="24"/>
        </w:rPr>
        <w:t>Сосновоборского городского округа</w:t>
      </w:r>
      <w:r>
        <w:rPr>
          <w:sz w:val="24"/>
        </w:rPr>
        <w:t xml:space="preserve"> от </w:t>
      </w:r>
      <w:r w:rsidRPr="0033392D">
        <w:rPr>
          <w:sz w:val="24"/>
          <w:szCs w:val="24"/>
        </w:rPr>
        <w:t>17.01.2025 № 29</w:t>
      </w:r>
      <w:r>
        <w:rPr>
          <w:sz w:val="24"/>
          <w:szCs w:val="24"/>
        </w:rPr>
        <w:t xml:space="preserve"> «Об утверждении</w:t>
      </w:r>
      <w:r w:rsidRPr="00545082">
        <w:rPr>
          <w:sz w:val="24"/>
          <w:szCs w:val="24"/>
        </w:rPr>
        <w:t xml:space="preserve"> </w:t>
      </w:r>
      <w:r>
        <w:rPr>
          <w:sz w:val="24"/>
          <w:szCs w:val="24"/>
        </w:rPr>
        <w:t>схемы</w:t>
      </w:r>
      <w:r w:rsidRPr="0033392D">
        <w:rPr>
          <w:sz w:val="24"/>
          <w:szCs w:val="24"/>
        </w:rPr>
        <w:t xml:space="preserve"> размещения нестационарных торговых объектов</w:t>
      </w:r>
      <w:r>
        <w:rPr>
          <w:sz w:val="24"/>
          <w:szCs w:val="24"/>
        </w:rPr>
        <w:t xml:space="preserve">, </w:t>
      </w:r>
      <w:r w:rsidRPr="008534A0">
        <w:rPr>
          <w:sz w:val="24"/>
        </w:rPr>
        <w:t>расположенных на земельных</w:t>
      </w:r>
      <w:r>
        <w:rPr>
          <w:sz w:val="24"/>
          <w:szCs w:val="24"/>
        </w:rPr>
        <w:t xml:space="preserve"> </w:t>
      </w:r>
      <w:r w:rsidRPr="008534A0">
        <w:rPr>
          <w:sz w:val="24"/>
        </w:rPr>
        <w:t>участках, в зданиях, строениях и сооружениях, находящихся в государственной и муниципальной собственности,</w:t>
      </w:r>
      <w:r>
        <w:rPr>
          <w:sz w:val="24"/>
        </w:rPr>
        <w:t xml:space="preserve"> </w:t>
      </w:r>
      <w:r w:rsidRPr="0033392D">
        <w:rPr>
          <w:sz w:val="24"/>
        </w:rPr>
        <w:t xml:space="preserve">на территории муниципального образования </w:t>
      </w:r>
      <w:proofErr w:type="spellStart"/>
      <w:r w:rsidRPr="0033392D">
        <w:rPr>
          <w:sz w:val="24"/>
        </w:rPr>
        <w:t>Сосновоборский</w:t>
      </w:r>
      <w:proofErr w:type="spellEnd"/>
      <w:r w:rsidRPr="0033392D">
        <w:rPr>
          <w:sz w:val="24"/>
        </w:rPr>
        <w:t xml:space="preserve"> городской округ Ленинградской области</w:t>
      </w:r>
      <w:r>
        <w:rPr>
          <w:sz w:val="24"/>
        </w:rPr>
        <w:t>»:</w:t>
      </w:r>
      <w:r>
        <w:rPr>
          <w:sz w:val="24"/>
          <w:szCs w:val="24"/>
        </w:rPr>
        <w:t xml:space="preserve"> </w:t>
      </w:r>
    </w:p>
    <w:p w:rsidR="00F0764D" w:rsidRDefault="00F0764D" w:rsidP="00F076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2.1. </w:t>
      </w:r>
      <w:r>
        <w:rPr>
          <w:sz w:val="24"/>
        </w:rPr>
        <w:t>В с</w:t>
      </w:r>
      <w:r w:rsidRPr="0033392D">
        <w:rPr>
          <w:sz w:val="24"/>
        </w:rPr>
        <w:t>троках с идентификационными номерами 1-16-00-020, 1-16-00-038 Схемы НТО, графы 9, 11 таблицы 1 изложить в новой редакции</w:t>
      </w:r>
      <w:r w:rsidRPr="0033392D">
        <w:rPr>
          <w:sz w:val="24"/>
          <w:szCs w:val="24"/>
        </w:rPr>
        <w:t>:</w:t>
      </w:r>
    </w:p>
    <w:p w:rsidR="00F0764D" w:rsidRDefault="00F0764D" w:rsidP="00F0764D">
      <w:pPr>
        <w:ind w:firstLine="709"/>
        <w:jc w:val="both"/>
        <w:rPr>
          <w:sz w:val="24"/>
          <w:szCs w:val="24"/>
        </w:rPr>
      </w:pPr>
    </w:p>
    <w:tbl>
      <w:tblPr>
        <w:tblW w:w="5486" w:type="pct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755"/>
        <w:gridCol w:w="1313"/>
        <w:gridCol w:w="703"/>
        <w:gridCol w:w="885"/>
        <w:gridCol w:w="1339"/>
        <w:gridCol w:w="1313"/>
        <w:gridCol w:w="728"/>
        <w:gridCol w:w="1485"/>
        <w:gridCol w:w="11"/>
        <w:gridCol w:w="1011"/>
        <w:gridCol w:w="11"/>
        <w:gridCol w:w="576"/>
        <w:gridCol w:w="570"/>
        <w:gridCol w:w="11"/>
      </w:tblGrid>
      <w:tr w:rsidR="00F0764D" w:rsidRPr="0033392D" w:rsidTr="00F0764D">
        <w:trPr>
          <w:trHeight w:val="339"/>
        </w:trPr>
        <w:tc>
          <w:tcPr>
            <w:tcW w:w="23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Информация о нестационарном торговом объекте (НТО)</w:t>
            </w:r>
          </w:p>
        </w:tc>
        <w:tc>
          <w:tcPr>
            <w:tcW w:w="16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Информация о лице, осуществляющем торговую деятельность в НТО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Основание для включения НТО в схему размещения</w:t>
            </w:r>
          </w:p>
        </w:tc>
        <w:tc>
          <w:tcPr>
            <w:tcW w:w="5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Период размещения НТО</w:t>
            </w:r>
          </w:p>
        </w:tc>
      </w:tr>
      <w:tr w:rsidR="00F0764D" w:rsidRPr="0033392D" w:rsidTr="00F0764D">
        <w:trPr>
          <w:gridAfter w:val="1"/>
          <w:wAfter w:w="5" w:type="pct"/>
          <w:trHeight w:val="1037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proofErr w:type="spellStart"/>
            <w:r w:rsidRPr="0033392D">
              <w:rPr>
                <w:sz w:val="16"/>
                <w:szCs w:val="16"/>
              </w:rPr>
              <w:t>Иденти-фикационный</w:t>
            </w:r>
            <w:proofErr w:type="spellEnd"/>
            <w:r w:rsidRPr="0033392D">
              <w:rPr>
                <w:sz w:val="16"/>
                <w:szCs w:val="16"/>
              </w:rPr>
              <w:t xml:space="preserve"> номер НТО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Место размещения НТО (адресный ориентир), географические координаты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Вид НТО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Площадь НТО, кв. м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Специализация НТО</w:t>
            </w:r>
            <w:r w:rsidRPr="0033392D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 xml:space="preserve">Наименование юридического лица / фамилия, имя отчество индивидуального предпринимателя или </w:t>
            </w:r>
            <w:proofErr w:type="spellStart"/>
            <w:r w:rsidRPr="0033392D">
              <w:rPr>
                <w:sz w:val="16"/>
                <w:szCs w:val="16"/>
              </w:rPr>
              <w:t>самозанятого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ИНН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Является субъектом малого и среднего предпринимательства или самозанятым</w:t>
            </w:r>
            <w:r w:rsidRPr="0033392D">
              <w:rPr>
                <w:sz w:val="16"/>
                <w:szCs w:val="16"/>
                <w:vertAlign w:val="superscript"/>
              </w:rPr>
              <w:t>2</w:t>
            </w:r>
            <w:r w:rsidRPr="0033392D">
              <w:rPr>
                <w:sz w:val="16"/>
                <w:szCs w:val="16"/>
              </w:rPr>
              <w:t xml:space="preserve"> (да/нет)</w:t>
            </w:r>
          </w:p>
        </w:tc>
        <w:tc>
          <w:tcPr>
            <w:tcW w:w="4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С (дата)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По (дата)</w:t>
            </w:r>
          </w:p>
        </w:tc>
      </w:tr>
      <w:tr w:rsidR="00F0764D" w:rsidRPr="0033392D" w:rsidTr="00F0764D">
        <w:trPr>
          <w:gridAfter w:val="1"/>
          <w:wAfter w:w="5" w:type="pct"/>
          <w:trHeight w:val="2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9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11</w:t>
            </w:r>
          </w:p>
        </w:tc>
      </w:tr>
      <w:tr w:rsidR="00F0764D" w:rsidRPr="0033392D" w:rsidTr="00F0764D">
        <w:trPr>
          <w:gridAfter w:val="1"/>
          <w:wAfter w:w="5" w:type="pct"/>
          <w:trHeight w:val="2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  <w:lang w:val="en-US"/>
              </w:rPr>
              <w:t>1-16-00-020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33392D">
              <w:rPr>
                <w:sz w:val="16"/>
                <w:szCs w:val="16"/>
                <w:lang w:eastAsia="en-US"/>
              </w:rPr>
              <w:t>Сосновоборский</w:t>
            </w:r>
            <w:proofErr w:type="spellEnd"/>
            <w:r w:rsidRPr="0033392D">
              <w:rPr>
                <w:sz w:val="16"/>
                <w:szCs w:val="16"/>
                <w:lang w:eastAsia="en-US"/>
              </w:rPr>
              <w:t xml:space="preserve"> городской округ, мкр.9, остановка общественного транспорта «Магазин «Москва», по пр. Героев (четная сторона)</w:t>
            </w:r>
          </w:p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59.908820, 29.085423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торговый павильон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ИП Волобуева Вера Георгиевна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471400009220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№ 2022-НТО 92 от 25.01.2022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(продления периода: Протокол № 04 от 13.10.2026)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20.01.2022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31.12.2033</w:t>
            </w:r>
          </w:p>
        </w:tc>
      </w:tr>
      <w:tr w:rsidR="00F0764D" w:rsidRPr="0033392D" w:rsidTr="00F0764D">
        <w:trPr>
          <w:gridAfter w:val="1"/>
          <w:wAfter w:w="5" w:type="pct"/>
          <w:trHeight w:val="2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  <w:lang w:val="en-US"/>
              </w:rPr>
              <w:t>1-16-00-038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33392D">
              <w:rPr>
                <w:sz w:val="16"/>
                <w:szCs w:val="16"/>
                <w:lang w:eastAsia="en-US"/>
              </w:rPr>
              <w:t>Сосновоборский</w:t>
            </w:r>
            <w:proofErr w:type="spellEnd"/>
            <w:r w:rsidRPr="0033392D">
              <w:rPr>
                <w:sz w:val="16"/>
                <w:szCs w:val="16"/>
                <w:lang w:eastAsia="en-US"/>
              </w:rPr>
              <w:t xml:space="preserve"> городской округ, мкр.13, остановка общественного транспорта «ДК «Строитель» (нечётная сторона);</w:t>
            </w:r>
          </w:p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59.901084, 29.088443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торговый павильон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ИП Савельева Елена Викторовна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471400355090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№ 2022-НТО 86 от 01.01.2022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(продления периода: Протокол № 04 от 13.10.2026)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01.01.2022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02.01.2032</w:t>
            </w:r>
          </w:p>
        </w:tc>
      </w:tr>
    </w:tbl>
    <w:p w:rsidR="00F0764D" w:rsidRDefault="00F0764D" w:rsidP="00F0764D">
      <w:pPr>
        <w:ind w:firstLine="709"/>
        <w:jc w:val="both"/>
        <w:rPr>
          <w:sz w:val="24"/>
        </w:rPr>
      </w:pPr>
    </w:p>
    <w:p w:rsidR="00F0764D" w:rsidRPr="0033392D" w:rsidRDefault="00F0764D" w:rsidP="00F0764D">
      <w:pPr>
        <w:ind w:firstLine="709"/>
        <w:jc w:val="both"/>
        <w:rPr>
          <w:sz w:val="24"/>
        </w:rPr>
      </w:pPr>
      <w:r>
        <w:rPr>
          <w:sz w:val="24"/>
        </w:rPr>
        <w:t>2.2</w:t>
      </w:r>
      <w:r w:rsidRPr="0033392D">
        <w:rPr>
          <w:sz w:val="24"/>
        </w:rPr>
        <w:t xml:space="preserve">. В строке с идентификационным номером 1-16-00-029 </w:t>
      </w:r>
      <w:r>
        <w:rPr>
          <w:sz w:val="24"/>
        </w:rPr>
        <w:t>Схемы НТО, графы</w:t>
      </w:r>
      <w:r w:rsidRPr="0033392D">
        <w:rPr>
          <w:sz w:val="24"/>
        </w:rPr>
        <w:t xml:space="preserve"> 6</w:t>
      </w:r>
      <w:r>
        <w:rPr>
          <w:sz w:val="24"/>
        </w:rPr>
        <w:t>, 7</w:t>
      </w:r>
      <w:r w:rsidRPr="0033392D">
        <w:rPr>
          <w:sz w:val="24"/>
        </w:rPr>
        <w:t xml:space="preserve"> таблицы 1 изложить в новой редакции:</w:t>
      </w:r>
    </w:p>
    <w:tbl>
      <w:tblPr>
        <w:tblW w:w="5470" w:type="pct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753"/>
        <w:gridCol w:w="1312"/>
        <w:gridCol w:w="698"/>
        <w:gridCol w:w="889"/>
        <w:gridCol w:w="1339"/>
        <w:gridCol w:w="1320"/>
        <w:gridCol w:w="728"/>
        <w:gridCol w:w="1581"/>
        <w:gridCol w:w="6"/>
        <w:gridCol w:w="886"/>
        <w:gridCol w:w="583"/>
        <w:gridCol w:w="585"/>
      </w:tblGrid>
      <w:tr w:rsidR="00F0764D" w:rsidRPr="0033392D" w:rsidTr="00F0764D">
        <w:trPr>
          <w:trHeight w:val="339"/>
        </w:trPr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ind w:firstLine="201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Информация о нестационарном торговом объекте (НТО)</w:t>
            </w:r>
          </w:p>
        </w:tc>
        <w:tc>
          <w:tcPr>
            <w:tcW w:w="17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Информация о лице, осуществляющем торговую деятельность в НТО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Основание для включения НТО в схему размещения</w:t>
            </w:r>
          </w:p>
        </w:tc>
        <w:tc>
          <w:tcPr>
            <w:tcW w:w="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Период размещения НТО</w:t>
            </w:r>
          </w:p>
        </w:tc>
      </w:tr>
      <w:tr w:rsidR="00F0764D" w:rsidRPr="0033392D" w:rsidTr="00F0764D">
        <w:trPr>
          <w:trHeight w:val="1037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proofErr w:type="spellStart"/>
            <w:r w:rsidRPr="0033392D">
              <w:rPr>
                <w:sz w:val="16"/>
                <w:szCs w:val="16"/>
              </w:rPr>
              <w:t>Иденти-фикационный</w:t>
            </w:r>
            <w:proofErr w:type="spellEnd"/>
            <w:r w:rsidRPr="0033392D">
              <w:rPr>
                <w:sz w:val="16"/>
                <w:szCs w:val="16"/>
              </w:rPr>
              <w:t xml:space="preserve"> номер НТО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Место размещения НТО (адресный ориентир), географические координаты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Вид НТО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Площадь НТО, кв. м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Специализация НТО</w:t>
            </w:r>
            <w:r w:rsidRPr="0033392D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 xml:space="preserve">Наименование юридического лица / фамилия, имя отчество индивидуального предпринимателя или </w:t>
            </w:r>
            <w:proofErr w:type="spellStart"/>
            <w:r w:rsidRPr="0033392D">
              <w:rPr>
                <w:sz w:val="16"/>
                <w:szCs w:val="16"/>
              </w:rPr>
              <w:t>самозанятого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ИНН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vertAlign w:val="superscript"/>
              </w:rPr>
            </w:pPr>
            <w:r w:rsidRPr="0033392D">
              <w:rPr>
                <w:sz w:val="16"/>
                <w:szCs w:val="16"/>
              </w:rPr>
              <w:t>Является субъектом малого и среднего предпринимательства или самозанятым</w:t>
            </w:r>
            <w:r w:rsidRPr="0033392D">
              <w:rPr>
                <w:sz w:val="16"/>
                <w:szCs w:val="16"/>
                <w:vertAlign w:val="superscript"/>
              </w:rPr>
              <w:t>2</w:t>
            </w:r>
            <w:r w:rsidRPr="0033392D">
              <w:rPr>
                <w:sz w:val="16"/>
                <w:szCs w:val="16"/>
              </w:rPr>
              <w:t xml:space="preserve"> (да/нет)</w:t>
            </w:r>
          </w:p>
        </w:tc>
        <w:tc>
          <w:tcPr>
            <w:tcW w:w="41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С (дата)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По (дата)</w:t>
            </w:r>
          </w:p>
        </w:tc>
      </w:tr>
      <w:tr w:rsidR="00F0764D" w:rsidRPr="0033392D" w:rsidTr="00F0764D">
        <w:trPr>
          <w:trHeight w:val="21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6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11</w:t>
            </w:r>
          </w:p>
        </w:tc>
      </w:tr>
      <w:tr w:rsidR="00F0764D" w:rsidRPr="0033392D" w:rsidTr="00F0764D">
        <w:trPr>
          <w:trHeight w:val="21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  <w:lang w:val="en-US"/>
              </w:rPr>
              <w:t>1-16-00-02</w:t>
            </w:r>
            <w:r w:rsidRPr="0033392D">
              <w:rPr>
                <w:sz w:val="16"/>
                <w:szCs w:val="16"/>
              </w:rPr>
              <w:t>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33392D">
              <w:rPr>
                <w:sz w:val="16"/>
                <w:szCs w:val="16"/>
                <w:lang w:eastAsia="en-US"/>
              </w:rPr>
              <w:t>Сосновоборский</w:t>
            </w:r>
            <w:proofErr w:type="spellEnd"/>
            <w:r w:rsidRPr="0033392D">
              <w:rPr>
                <w:sz w:val="16"/>
                <w:szCs w:val="16"/>
                <w:lang w:eastAsia="en-US"/>
              </w:rPr>
              <w:t xml:space="preserve"> городской округ, мкр.7а, остановка общественного транспорта «ТЦ Эльдорадо»,</w:t>
            </w:r>
          </w:p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 xml:space="preserve">у </w:t>
            </w:r>
            <w:proofErr w:type="spellStart"/>
            <w:proofErr w:type="gramStart"/>
            <w:r w:rsidRPr="0033392D">
              <w:rPr>
                <w:sz w:val="16"/>
                <w:szCs w:val="16"/>
                <w:lang w:eastAsia="en-US"/>
              </w:rPr>
              <w:t>зд</w:t>
            </w:r>
            <w:proofErr w:type="spellEnd"/>
            <w:r w:rsidRPr="0033392D">
              <w:rPr>
                <w:sz w:val="16"/>
                <w:szCs w:val="16"/>
                <w:lang w:eastAsia="en-US"/>
              </w:rPr>
              <w:t>.№</w:t>
            </w:r>
            <w:proofErr w:type="gramEnd"/>
            <w:r w:rsidRPr="0033392D">
              <w:rPr>
                <w:sz w:val="16"/>
                <w:szCs w:val="16"/>
                <w:lang w:eastAsia="en-US"/>
              </w:rPr>
              <w:t xml:space="preserve"> 35 по пр. Героев;</w:t>
            </w:r>
          </w:p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59.908469, 29.082719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торговый павильон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strike/>
                <w:sz w:val="16"/>
                <w:szCs w:val="16"/>
              </w:rPr>
            </w:pPr>
            <w:r w:rsidRPr="0033392D">
              <w:rPr>
                <w:sz w:val="16"/>
                <w:szCs w:val="16"/>
                <w:lang w:eastAsia="en-US"/>
              </w:rPr>
              <w:t xml:space="preserve">с/з Азимов </w:t>
            </w:r>
            <w:proofErr w:type="spellStart"/>
            <w:r w:rsidRPr="0033392D">
              <w:rPr>
                <w:sz w:val="16"/>
                <w:szCs w:val="16"/>
                <w:lang w:eastAsia="en-US"/>
              </w:rPr>
              <w:t>Эльвин</w:t>
            </w:r>
            <w:proofErr w:type="spellEnd"/>
            <w:r w:rsidRPr="0033392D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33392D">
              <w:rPr>
                <w:sz w:val="16"/>
                <w:szCs w:val="16"/>
                <w:lang w:eastAsia="en-US"/>
              </w:rPr>
              <w:t>Мархаматович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trike/>
                <w:sz w:val="16"/>
                <w:szCs w:val="16"/>
              </w:rPr>
            </w:pPr>
            <w:r w:rsidRPr="0033392D">
              <w:rPr>
                <w:sz w:val="16"/>
                <w:szCs w:val="16"/>
                <w:shd w:val="clear" w:color="auto" w:fill="FFFFFF"/>
              </w:rPr>
              <w:t>471420730984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</w:rPr>
            </w:pPr>
            <w:r w:rsidRPr="0033392D">
              <w:rPr>
                <w:sz w:val="16"/>
                <w:szCs w:val="16"/>
              </w:rPr>
              <w:t>№2022-НТО 88 от 01.01.2022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01.01.2022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z w:val="16"/>
                <w:szCs w:val="16"/>
                <w:lang w:eastAsia="en-US"/>
              </w:rPr>
            </w:pPr>
            <w:r w:rsidRPr="0033392D">
              <w:rPr>
                <w:sz w:val="16"/>
                <w:szCs w:val="16"/>
                <w:lang w:eastAsia="en-US"/>
              </w:rPr>
              <w:t>01.01.2027</w:t>
            </w:r>
          </w:p>
        </w:tc>
      </w:tr>
    </w:tbl>
    <w:p w:rsidR="00F0764D" w:rsidRPr="0033392D" w:rsidRDefault="00F0764D" w:rsidP="00F0764D">
      <w:pPr>
        <w:jc w:val="both"/>
        <w:rPr>
          <w:sz w:val="24"/>
        </w:rPr>
      </w:pPr>
    </w:p>
    <w:p w:rsidR="00F0764D" w:rsidRDefault="00F0764D" w:rsidP="00F076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33392D">
        <w:rPr>
          <w:sz w:val="24"/>
          <w:szCs w:val="24"/>
        </w:rPr>
        <w:t xml:space="preserve">Утвердить схему размещения нестационарных торговых объектов </w:t>
      </w:r>
      <w:r w:rsidRPr="0033392D">
        <w:rPr>
          <w:sz w:val="24"/>
        </w:rPr>
        <w:t xml:space="preserve">на территории муниципального образования </w:t>
      </w:r>
      <w:proofErr w:type="spellStart"/>
      <w:r w:rsidRPr="0033392D">
        <w:rPr>
          <w:sz w:val="24"/>
        </w:rPr>
        <w:t>Сосновоборский</w:t>
      </w:r>
      <w:proofErr w:type="spellEnd"/>
      <w:r w:rsidRPr="0033392D">
        <w:rPr>
          <w:sz w:val="24"/>
        </w:rPr>
        <w:t xml:space="preserve"> городской округ Ленинградской области в новой редакции </w:t>
      </w:r>
      <w:r>
        <w:rPr>
          <w:sz w:val="24"/>
        </w:rPr>
        <w:t>(Приложение)</w:t>
      </w:r>
      <w:r>
        <w:rPr>
          <w:sz w:val="24"/>
          <w:szCs w:val="24"/>
        </w:rPr>
        <w:t>.</w:t>
      </w:r>
    </w:p>
    <w:p w:rsidR="00F0764D" w:rsidRDefault="00F0764D" w:rsidP="00F0764D">
      <w:pPr>
        <w:ind w:firstLine="709"/>
        <w:jc w:val="both"/>
        <w:rPr>
          <w:sz w:val="24"/>
          <w:szCs w:val="24"/>
        </w:rPr>
      </w:pPr>
    </w:p>
    <w:p w:rsidR="00F0764D" w:rsidRPr="0033392D" w:rsidRDefault="00F0764D" w:rsidP="00F076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33392D">
        <w:rPr>
          <w:sz w:val="24"/>
          <w:szCs w:val="24"/>
        </w:rPr>
        <w:t>. В течение тридцати дней с момента принятия настоящего постановления:</w:t>
      </w:r>
    </w:p>
    <w:p w:rsidR="00F0764D" w:rsidRPr="0033392D" w:rsidRDefault="00F0764D" w:rsidP="00F076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33392D">
        <w:rPr>
          <w:sz w:val="24"/>
          <w:szCs w:val="24"/>
        </w:rPr>
        <w:t xml:space="preserve">.1. Внести изменения (дополнения) в договоры на право размещения НТО с хозяйствующими субъектами, указанными в </w:t>
      </w:r>
      <w:r>
        <w:rPr>
          <w:sz w:val="24"/>
          <w:szCs w:val="24"/>
        </w:rPr>
        <w:t>пунктах 2, 3</w:t>
      </w:r>
      <w:r w:rsidRPr="0033392D">
        <w:rPr>
          <w:sz w:val="24"/>
          <w:szCs w:val="24"/>
        </w:rPr>
        <w:t xml:space="preserve"> настоящего постановления.</w:t>
      </w:r>
    </w:p>
    <w:p w:rsidR="00F0764D" w:rsidRPr="0033392D" w:rsidRDefault="00F0764D" w:rsidP="00F0764D">
      <w:pPr>
        <w:ind w:firstLine="709"/>
        <w:jc w:val="both"/>
        <w:rPr>
          <w:sz w:val="24"/>
        </w:rPr>
      </w:pPr>
      <w:r>
        <w:rPr>
          <w:sz w:val="24"/>
          <w:szCs w:val="24"/>
        </w:rPr>
        <w:t>4</w:t>
      </w:r>
      <w:r w:rsidRPr="0033392D">
        <w:rPr>
          <w:sz w:val="24"/>
          <w:szCs w:val="24"/>
        </w:rPr>
        <w:t xml:space="preserve">.2. МКУ «СФИ» в соответствии с Уставом учреждения организовать работу по внесению изменений (дополнений) в договоры на право размещения НТО с хозяйствующими субъектами, указанными в пунктах </w:t>
      </w:r>
      <w:r>
        <w:rPr>
          <w:sz w:val="24"/>
          <w:szCs w:val="24"/>
        </w:rPr>
        <w:t>2, 3</w:t>
      </w:r>
      <w:r w:rsidRPr="0033392D">
        <w:rPr>
          <w:sz w:val="24"/>
          <w:szCs w:val="24"/>
        </w:rPr>
        <w:t xml:space="preserve"> настоящего постановления.</w:t>
      </w:r>
    </w:p>
    <w:p w:rsidR="00F0764D" w:rsidRDefault="00F0764D" w:rsidP="00F0764D">
      <w:pPr>
        <w:ind w:firstLine="709"/>
        <w:jc w:val="both"/>
        <w:rPr>
          <w:sz w:val="24"/>
          <w:szCs w:val="24"/>
        </w:rPr>
      </w:pPr>
    </w:p>
    <w:p w:rsidR="00F0764D" w:rsidRPr="0033392D" w:rsidRDefault="00F0764D" w:rsidP="00F0764D">
      <w:pPr>
        <w:ind w:firstLine="709"/>
        <w:jc w:val="both"/>
        <w:rPr>
          <w:sz w:val="24"/>
        </w:rPr>
      </w:pPr>
      <w:r>
        <w:rPr>
          <w:sz w:val="24"/>
          <w:szCs w:val="24"/>
        </w:rPr>
        <w:t>5</w:t>
      </w:r>
      <w:r w:rsidRPr="0033392D">
        <w:rPr>
          <w:sz w:val="24"/>
          <w:szCs w:val="24"/>
        </w:rPr>
        <w:t xml:space="preserve">. </w:t>
      </w:r>
      <w:r w:rsidRPr="0033392D">
        <w:rPr>
          <w:sz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F0764D" w:rsidRDefault="00F0764D" w:rsidP="00F0764D">
      <w:pPr>
        <w:ind w:firstLine="709"/>
        <w:jc w:val="both"/>
        <w:rPr>
          <w:sz w:val="24"/>
          <w:szCs w:val="24"/>
        </w:rPr>
      </w:pPr>
    </w:p>
    <w:p w:rsidR="00F0764D" w:rsidRPr="0033392D" w:rsidRDefault="00F0764D" w:rsidP="00F076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33392D">
        <w:rPr>
          <w:sz w:val="24"/>
          <w:szCs w:val="24"/>
        </w:rPr>
        <w:t>. 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F0764D" w:rsidRDefault="00F0764D" w:rsidP="00F0764D">
      <w:pPr>
        <w:ind w:firstLine="709"/>
        <w:jc w:val="both"/>
        <w:rPr>
          <w:sz w:val="24"/>
          <w:szCs w:val="24"/>
        </w:rPr>
      </w:pPr>
    </w:p>
    <w:p w:rsidR="00F0764D" w:rsidRPr="0033392D" w:rsidRDefault="00F0764D" w:rsidP="00F076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33392D">
        <w:rPr>
          <w:sz w:val="24"/>
          <w:szCs w:val="24"/>
        </w:rPr>
        <w:t>. Настоящее постановление вступает в силу со дня официального обнародования.</w:t>
      </w:r>
    </w:p>
    <w:p w:rsidR="00F0764D" w:rsidRDefault="00F0764D" w:rsidP="00F0764D">
      <w:pPr>
        <w:ind w:firstLine="709"/>
        <w:jc w:val="both"/>
        <w:rPr>
          <w:sz w:val="24"/>
          <w:szCs w:val="24"/>
        </w:rPr>
      </w:pPr>
    </w:p>
    <w:p w:rsidR="00F0764D" w:rsidRPr="0033392D" w:rsidRDefault="00F0764D" w:rsidP="00F076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33392D">
        <w:rPr>
          <w:sz w:val="24"/>
          <w:szCs w:val="24"/>
        </w:rPr>
        <w:t xml:space="preserve">. Контроль за исполнением </w:t>
      </w:r>
      <w:r w:rsidRPr="0033392D">
        <w:rPr>
          <w:sz w:val="24"/>
        </w:rPr>
        <w:t>настоящего</w:t>
      </w:r>
      <w:r w:rsidRPr="0033392D">
        <w:rPr>
          <w:sz w:val="24"/>
          <w:szCs w:val="24"/>
        </w:rPr>
        <w:t xml:space="preserve"> постановления </w:t>
      </w:r>
      <w:r>
        <w:rPr>
          <w:sz w:val="24"/>
          <w:szCs w:val="24"/>
        </w:rPr>
        <w:t>оставляю за собой</w:t>
      </w:r>
      <w:r w:rsidRPr="0033392D">
        <w:rPr>
          <w:sz w:val="24"/>
          <w:szCs w:val="24"/>
        </w:rPr>
        <w:t>.</w:t>
      </w:r>
    </w:p>
    <w:p w:rsidR="00F0764D" w:rsidRPr="0033392D" w:rsidRDefault="00F0764D" w:rsidP="00F0764D">
      <w:pPr>
        <w:jc w:val="both"/>
        <w:rPr>
          <w:sz w:val="24"/>
        </w:rPr>
      </w:pPr>
    </w:p>
    <w:p w:rsidR="00F0764D" w:rsidRDefault="00F0764D" w:rsidP="00F0764D">
      <w:pPr>
        <w:jc w:val="both"/>
        <w:rPr>
          <w:sz w:val="24"/>
        </w:rPr>
      </w:pPr>
    </w:p>
    <w:p w:rsidR="00F0764D" w:rsidRPr="0033392D" w:rsidRDefault="00F0764D" w:rsidP="00F0764D">
      <w:pPr>
        <w:jc w:val="both"/>
        <w:rPr>
          <w:sz w:val="24"/>
        </w:rPr>
      </w:pPr>
    </w:p>
    <w:p w:rsidR="00F0764D" w:rsidRPr="00F0764D" w:rsidRDefault="00F0764D" w:rsidP="00F0764D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F0764D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F0764D" w:rsidRPr="00F0764D" w:rsidRDefault="00F0764D" w:rsidP="00F0764D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r w:rsidRPr="00F0764D">
        <w:rPr>
          <w:rFonts w:eastAsia="Calibri"/>
          <w:color w:val="000000"/>
          <w:sz w:val="23"/>
          <w:szCs w:val="23"/>
          <w:lang w:eastAsia="en-US"/>
        </w:rPr>
        <w:t>Сосновоборского городского округа                                                                                 С.Г. Лютиков</w:t>
      </w:r>
    </w:p>
    <w:p w:rsidR="00F0764D" w:rsidRPr="0033392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Default="00F0764D" w:rsidP="00F0764D">
      <w:pPr>
        <w:contextualSpacing/>
        <w:jc w:val="both"/>
        <w:rPr>
          <w:sz w:val="24"/>
          <w:szCs w:val="24"/>
        </w:rPr>
      </w:pPr>
    </w:p>
    <w:p w:rsidR="00F0764D" w:rsidRPr="0033392D" w:rsidRDefault="00F0764D" w:rsidP="00F0764D">
      <w:pPr>
        <w:rPr>
          <w:sz w:val="12"/>
          <w:szCs w:val="16"/>
        </w:rPr>
      </w:pPr>
      <w:bookmarkStart w:id="0" w:name="_GoBack"/>
      <w:bookmarkEnd w:id="0"/>
    </w:p>
    <w:p w:rsidR="00F0764D" w:rsidRPr="0033392D" w:rsidRDefault="00F0764D" w:rsidP="00972FB4">
      <w:pPr>
        <w:spacing w:after="120"/>
        <w:contextualSpacing/>
        <w:sectPr w:rsidR="00F0764D" w:rsidRPr="0033392D" w:rsidSect="00F076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20" w:footer="720" w:gutter="0"/>
          <w:cols w:space="720"/>
          <w:docGrid w:linePitch="272"/>
        </w:sectPr>
      </w:pPr>
    </w:p>
    <w:p w:rsidR="00F0764D" w:rsidRPr="0033392D" w:rsidRDefault="00F0764D" w:rsidP="00F0764D">
      <w:pPr>
        <w:tabs>
          <w:tab w:val="left" w:pos="6720"/>
          <w:tab w:val="left" w:pos="7410"/>
          <w:tab w:val="right" w:pos="9355"/>
        </w:tabs>
        <w:ind w:left="142" w:hanging="142"/>
        <w:jc w:val="right"/>
        <w:rPr>
          <w:sz w:val="24"/>
          <w:szCs w:val="24"/>
        </w:rPr>
      </w:pPr>
      <w:r w:rsidRPr="0033392D">
        <w:rPr>
          <w:sz w:val="24"/>
          <w:szCs w:val="24"/>
        </w:rPr>
        <w:lastRenderedPageBreak/>
        <w:t>УТВЕРЖДЕНА</w:t>
      </w:r>
    </w:p>
    <w:p w:rsidR="00F0764D" w:rsidRPr="0033392D" w:rsidRDefault="00F0764D" w:rsidP="00F0764D">
      <w:pPr>
        <w:ind w:left="142" w:hanging="142"/>
        <w:jc w:val="right"/>
        <w:rPr>
          <w:sz w:val="24"/>
          <w:szCs w:val="24"/>
        </w:rPr>
      </w:pPr>
      <w:r w:rsidRPr="0033392D">
        <w:rPr>
          <w:sz w:val="24"/>
          <w:szCs w:val="24"/>
        </w:rPr>
        <w:t>постановлением администрации</w:t>
      </w:r>
    </w:p>
    <w:p w:rsidR="00F0764D" w:rsidRPr="0033392D" w:rsidRDefault="00F0764D" w:rsidP="00F0764D">
      <w:pPr>
        <w:ind w:left="142" w:hanging="142"/>
        <w:jc w:val="right"/>
        <w:rPr>
          <w:sz w:val="24"/>
          <w:szCs w:val="24"/>
        </w:rPr>
      </w:pPr>
      <w:r w:rsidRPr="0033392D">
        <w:rPr>
          <w:sz w:val="24"/>
          <w:szCs w:val="24"/>
        </w:rPr>
        <w:t>Сосновоборского городского округа</w:t>
      </w:r>
    </w:p>
    <w:p w:rsidR="00F0764D" w:rsidRPr="0033392D" w:rsidRDefault="00F0764D" w:rsidP="00F0764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01289">
        <w:rPr>
          <w:sz w:val="24"/>
          <w:szCs w:val="24"/>
        </w:rPr>
        <w:t>28/10/2026 № 3255</w:t>
      </w:r>
    </w:p>
    <w:p w:rsidR="00F0764D" w:rsidRDefault="00F0764D" w:rsidP="00F0764D">
      <w:pPr>
        <w:tabs>
          <w:tab w:val="left" w:pos="6840"/>
          <w:tab w:val="right" w:pos="9355"/>
        </w:tabs>
        <w:ind w:left="142" w:hanging="142"/>
        <w:jc w:val="right"/>
        <w:rPr>
          <w:sz w:val="24"/>
          <w:szCs w:val="24"/>
        </w:rPr>
      </w:pPr>
    </w:p>
    <w:p w:rsidR="00F0764D" w:rsidRPr="0033392D" w:rsidRDefault="00F0764D" w:rsidP="00F0764D">
      <w:pPr>
        <w:tabs>
          <w:tab w:val="left" w:pos="6840"/>
          <w:tab w:val="right" w:pos="9355"/>
        </w:tabs>
        <w:ind w:left="142" w:hanging="142"/>
        <w:jc w:val="right"/>
        <w:rPr>
          <w:sz w:val="24"/>
          <w:szCs w:val="24"/>
        </w:rPr>
      </w:pPr>
      <w:r w:rsidRPr="0033392D">
        <w:rPr>
          <w:sz w:val="24"/>
          <w:szCs w:val="24"/>
        </w:rPr>
        <w:t>(Приложение)</w:t>
      </w:r>
    </w:p>
    <w:p w:rsidR="00F0764D" w:rsidRPr="0033392D" w:rsidRDefault="00F0764D" w:rsidP="00F0764D">
      <w:pPr>
        <w:jc w:val="right"/>
        <w:rPr>
          <w:sz w:val="22"/>
          <w:szCs w:val="22"/>
        </w:rPr>
      </w:pPr>
    </w:p>
    <w:p w:rsidR="00F0764D" w:rsidRPr="0033392D" w:rsidRDefault="00F0764D" w:rsidP="00F0764D">
      <w:pPr>
        <w:rPr>
          <w:sz w:val="24"/>
          <w:szCs w:val="24"/>
        </w:rPr>
      </w:pPr>
    </w:p>
    <w:p w:rsidR="00F0764D" w:rsidRPr="0033392D" w:rsidRDefault="00F0764D" w:rsidP="00F0764D">
      <w:pPr>
        <w:jc w:val="center"/>
        <w:rPr>
          <w:b/>
          <w:sz w:val="24"/>
          <w:szCs w:val="24"/>
        </w:rPr>
      </w:pPr>
      <w:r w:rsidRPr="0033392D">
        <w:rPr>
          <w:b/>
          <w:sz w:val="24"/>
          <w:szCs w:val="24"/>
        </w:rPr>
        <w:t>СХЕМА</w:t>
      </w:r>
    </w:p>
    <w:p w:rsidR="00F0764D" w:rsidRPr="0033392D" w:rsidRDefault="00F0764D" w:rsidP="00F0764D">
      <w:pPr>
        <w:jc w:val="center"/>
        <w:rPr>
          <w:b/>
          <w:sz w:val="24"/>
          <w:szCs w:val="24"/>
        </w:rPr>
      </w:pPr>
      <w:r w:rsidRPr="0033392D">
        <w:rPr>
          <w:b/>
          <w:sz w:val="24"/>
          <w:szCs w:val="24"/>
        </w:rPr>
        <w:t xml:space="preserve">размещения нестационарных торговых объектов на территории муниципального образования </w:t>
      </w:r>
      <w:proofErr w:type="spellStart"/>
      <w:r w:rsidRPr="0033392D">
        <w:rPr>
          <w:b/>
          <w:sz w:val="24"/>
          <w:szCs w:val="24"/>
        </w:rPr>
        <w:t>Сосновоборский</w:t>
      </w:r>
      <w:proofErr w:type="spellEnd"/>
      <w:r w:rsidRPr="0033392D">
        <w:rPr>
          <w:b/>
          <w:sz w:val="24"/>
          <w:szCs w:val="24"/>
        </w:rPr>
        <w:t xml:space="preserve"> городской округ Ленинградской области</w:t>
      </w:r>
    </w:p>
    <w:p w:rsidR="00F0764D" w:rsidRPr="0033392D" w:rsidRDefault="00F0764D" w:rsidP="00F0764D">
      <w:pPr>
        <w:jc w:val="center"/>
        <w:rPr>
          <w:b/>
          <w:sz w:val="24"/>
          <w:szCs w:val="22"/>
        </w:rPr>
      </w:pPr>
    </w:p>
    <w:p w:rsidR="00F0764D" w:rsidRPr="0033392D" w:rsidRDefault="00F0764D" w:rsidP="00F0764D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33392D">
        <w:rPr>
          <w:sz w:val="24"/>
          <w:szCs w:val="24"/>
        </w:rPr>
        <w:t>1. Размещение немобильных нестационарных торговых объектов</w:t>
      </w:r>
    </w:p>
    <w:p w:rsidR="00F0764D" w:rsidRPr="0033392D" w:rsidRDefault="00F0764D" w:rsidP="00F0764D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tbl>
      <w:tblPr>
        <w:tblW w:w="55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6"/>
        <w:gridCol w:w="2002"/>
        <w:gridCol w:w="1467"/>
        <w:gridCol w:w="968"/>
        <w:gridCol w:w="2139"/>
        <w:gridCol w:w="1722"/>
        <w:gridCol w:w="1428"/>
        <w:gridCol w:w="1435"/>
        <w:gridCol w:w="1288"/>
        <w:gridCol w:w="1167"/>
        <w:gridCol w:w="1262"/>
      </w:tblGrid>
      <w:tr w:rsidR="00F0764D" w:rsidRPr="0033392D" w:rsidTr="00F0764D">
        <w:trPr>
          <w:trHeight w:val="463"/>
          <w:jc w:val="center"/>
        </w:trPr>
        <w:tc>
          <w:tcPr>
            <w:tcW w:w="2454" w:type="pct"/>
            <w:gridSpan w:val="5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Информация о нестационарном торговом объекте (НТО)</w:t>
            </w:r>
          </w:p>
        </w:tc>
        <w:tc>
          <w:tcPr>
            <w:tcW w:w="1406" w:type="pct"/>
            <w:gridSpan w:val="3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Информация о лице, осуществляющем торговую деятельность в НТО</w:t>
            </w:r>
          </w:p>
        </w:tc>
        <w:tc>
          <w:tcPr>
            <w:tcW w:w="395" w:type="pct"/>
            <w:vMerge w:val="restar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Основание для включения НТО в схему размещения</w:t>
            </w:r>
          </w:p>
        </w:tc>
        <w:tc>
          <w:tcPr>
            <w:tcW w:w="745" w:type="pct"/>
            <w:gridSpan w:val="2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Период размещения НТО</w:t>
            </w:r>
          </w:p>
        </w:tc>
      </w:tr>
      <w:tr w:rsidR="00F0764D" w:rsidRPr="0033392D" w:rsidTr="00F0764D">
        <w:trPr>
          <w:trHeight w:val="1611"/>
          <w:jc w:val="center"/>
        </w:trPr>
        <w:tc>
          <w:tcPr>
            <w:tcW w:w="437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proofErr w:type="spellStart"/>
            <w:r w:rsidRPr="0033392D">
              <w:t>Иденти-фикационный</w:t>
            </w:r>
            <w:proofErr w:type="spellEnd"/>
            <w:r w:rsidRPr="0033392D">
              <w:t xml:space="preserve"> номер НТО</w:t>
            </w:r>
          </w:p>
        </w:tc>
        <w:tc>
          <w:tcPr>
            <w:tcW w:w="614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Место размещения НТО (адресный ориентир), географические координаты</w:t>
            </w:r>
          </w:p>
        </w:tc>
        <w:tc>
          <w:tcPr>
            <w:tcW w:w="450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Вид НТО</w:t>
            </w:r>
          </w:p>
        </w:tc>
        <w:tc>
          <w:tcPr>
            <w:tcW w:w="297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Площадь НТО, кв. м</w:t>
            </w:r>
          </w:p>
        </w:tc>
        <w:tc>
          <w:tcPr>
            <w:tcW w:w="656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Специализация НТО</w:t>
            </w:r>
            <w:r w:rsidRPr="0033392D">
              <w:rPr>
                <w:vertAlign w:val="superscript"/>
              </w:rPr>
              <w:t>1</w:t>
            </w:r>
          </w:p>
        </w:tc>
        <w:tc>
          <w:tcPr>
            <w:tcW w:w="528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 xml:space="preserve">Наименование юридического лица / фамилия, имя отчество индивидуального предпринимателя или </w:t>
            </w:r>
            <w:proofErr w:type="spellStart"/>
            <w:r w:rsidRPr="0033392D">
              <w:t>самозанятого</w:t>
            </w:r>
            <w:proofErr w:type="spellEnd"/>
          </w:p>
        </w:tc>
        <w:tc>
          <w:tcPr>
            <w:tcW w:w="438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ИНН</w:t>
            </w:r>
          </w:p>
        </w:tc>
        <w:tc>
          <w:tcPr>
            <w:tcW w:w="440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Является субъектом малого и среднего предпринимательства или самозанятым</w:t>
            </w:r>
            <w:r w:rsidRPr="0033392D">
              <w:rPr>
                <w:vertAlign w:val="superscript"/>
              </w:rPr>
              <w:t>2</w:t>
            </w:r>
            <w:r w:rsidRPr="0033392D">
              <w:t xml:space="preserve"> (да/нет)</w:t>
            </w:r>
          </w:p>
        </w:tc>
        <w:tc>
          <w:tcPr>
            <w:tcW w:w="395" w:type="pct"/>
            <w:vMerge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</w:pPr>
          </w:p>
        </w:tc>
        <w:tc>
          <w:tcPr>
            <w:tcW w:w="358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С (дата)</w:t>
            </w:r>
          </w:p>
        </w:tc>
        <w:tc>
          <w:tcPr>
            <w:tcW w:w="387" w:type="pct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По (дата)</w:t>
            </w:r>
          </w:p>
        </w:tc>
      </w:tr>
      <w:tr w:rsidR="00F0764D" w:rsidRPr="0033392D" w:rsidTr="00F0764D">
        <w:trPr>
          <w:trHeight w:val="228"/>
          <w:jc w:val="center"/>
        </w:trPr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2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5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6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7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9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10</w:t>
            </w:r>
          </w:p>
        </w:tc>
        <w:tc>
          <w:tcPr>
            <w:tcW w:w="387" w:type="pct"/>
            <w:tcBorders>
              <w:bottom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</w:t>
            </w:r>
          </w:p>
        </w:tc>
      </w:tr>
      <w:tr w:rsidR="00F0764D" w:rsidRPr="0033392D" w:rsidTr="00F0764D">
        <w:trPr>
          <w:trHeight w:val="152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1-16-00-001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мкр.2,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16 по ул.50 лет Октября; 59.892018, 29.092419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>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>ИП Муляр Александр Петрович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471400627509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eastAsia="en-US"/>
              </w:rPr>
              <w:t>№ 2022-НТО 108 от 14.03.2022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02.03.2027</w:t>
            </w:r>
          </w:p>
        </w:tc>
      </w:tr>
      <w:tr w:rsidR="00F0764D" w:rsidRPr="0033392D" w:rsidTr="00F0764D">
        <w:trPr>
          <w:trHeight w:val="276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lastRenderedPageBreak/>
              <w:t>1-16-00-002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мкр.2, торговая зона «Сосновый Бор», остановка общественного транспорта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«Магазин Сосновый Бор»,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№16 по ул. 50 лет Октября;</w:t>
            </w:r>
          </w:p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59.892309, 29.092198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торговый павильон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32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предприятие торговли универсальной специализации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ИП Иванов Игорь Юрьевич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471401591414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111 от 15.03.2022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10.03.2027</w:t>
            </w:r>
          </w:p>
        </w:tc>
      </w:tr>
      <w:tr w:rsidR="00F0764D" w:rsidRPr="0033392D" w:rsidTr="00F0764D">
        <w:trPr>
          <w:trHeight w:val="1804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1-16-00-003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мкр.10а, торговая зона «Москва», у стилобата, рядом с лестницей к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49 по пр. 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59.910202, 29.086699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18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ИП Баулина Татьяна Ивановна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471404869033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116 от 11.04.2022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29.03.2022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28.03.2029</w:t>
            </w:r>
          </w:p>
        </w:tc>
      </w:tr>
      <w:tr w:rsidR="00F0764D" w:rsidRPr="0033392D" w:rsidTr="00F0764D">
        <w:trPr>
          <w:trHeight w:val="133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1-16-00-004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 xml:space="preserve">. 10а,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у МКД № 4 по ул. Машиностроителей;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59.914789, 29.082932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предприятие торговли универсальной специализации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Гусев Дмитрий Станиславович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471421359579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89 от 11.01.2022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01.01.2027</w:t>
            </w:r>
          </w:p>
        </w:tc>
      </w:tr>
      <w:tr w:rsidR="00F0764D" w:rsidRPr="0033392D" w:rsidTr="00F0764D">
        <w:trPr>
          <w:trHeight w:val="138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1-16-00-005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>. 10а, торговая зона «Москва», между стилобатом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49 по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пр. Героев, и пешеходным тротуаром;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59.910399, 29.087320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Муляр Александр Петрович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471400627509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109 от 14.03.2022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02.03.2027</w:t>
            </w:r>
          </w:p>
        </w:tc>
      </w:tr>
      <w:tr w:rsidR="00F0764D" w:rsidRPr="0033392D" w:rsidTr="00F0764D">
        <w:trPr>
          <w:trHeight w:val="24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val="en-US"/>
              </w:rPr>
              <w:t>1-16-00-007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r w:rsidRPr="0033392D">
              <w:rPr>
                <w:lang w:eastAsia="en-US"/>
              </w:rPr>
              <w:lastRenderedPageBreak/>
              <w:t xml:space="preserve">мкр.8, аллея Славы, вблизи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28А по пр. Героев;</w:t>
            </w:r>
          </w:p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59.905498, 29.080187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 xml:space="preserve">специализированное непродовольственное </w:t>
            </w:r>
            <w:r w:rsidRPr="0033392D">
              <w:lastRenderedPageBreak/>
              <w:t>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ООО 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 xml:space="preserve"> -</w:t>
            </w:r>
            <w:r w:rsidRPr="0033392D">
              <w:rPr>
                <w:lang w:eastAsia="en-US"/>
              </w:rPr>
              <w:lastRenderedPageBreak/>
              <w:t>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lastRenderedPageBreak/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10.08.2023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  <w:rPr>
                <w:strike/>
                <w:lang w:val="en-US"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61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val="en-US"/>
              </w:rPr>
              <w:t>1-16-00-008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мкр.3, торговая зона «Таллин», </w:t>
            </w:r>
          </w:p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стилобата к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7 по ул. Сибирская;</w:t>
            </w:r>
          </w:p>
          <w:p w:rsidR="00F0764D" w:rsidRPr="0033392D" w:rsidRDefault="00F0764D" w:rsidP="00F0764D">
            <w:pPr>
              <w:pStyle w:val="af1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59.895173, 29.091820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специализированное непродовольственное предприятие торговли(печатная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 xml:space="preserve"> 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autoSpaceDE w:val="0"/>
              <w:autoSpaceDN w:val="0"/>
              <w:adjustRightInd w:val="0"/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26.07.2023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  <w:rPr>
                <w:strike/>
                <w:lang w:val="en-US"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62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1-16-00-009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мкр.9, сквер жанровых скульптур по ул. Солнечная (четная сторона);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59.906743, 29.093794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 xml:space="preserve"> 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03.10.2023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  <w:rPr>
                <w:strike/>
                <w:lang w:val="en-US"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2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 xml:space="preserve">. 10а, торговая зона «Москва» между стилобатом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№ 49 по пр. Героев, и пешеходным тротуаром;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59.910354, 29.087183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 xml:space="preserve"> 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03.08.2023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663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мкр.2, торговая зона «Сосновый Бор»,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16 по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ул.50 лет Октября;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59.892137, 29.092484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12.07.2023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52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мкр.3, у МКД № 9 по </w:t>
            </w:r>
            <w:r w:rsidRPr="0033392D">
              <w:rPr>
                <w:lang w:eastAsia="en-US"/>
              </w:rPr>
              <w:lastRenderedPageBreak/>
              <w:t xml:space="preserve">ул. Солнечная,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вблизи кофейни «Мой Сосновый Бор»;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59.896637, 29.085904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специализированное непродовольственное предприятие торговли </w:t>
            </w:r>
            <w:r w:rsidRPr="0033392D">
              <w:lastRenderedPageBreak/>
              <w:t>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22.06.2023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52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мкр.10а, в районе остановки общественного транспорта «Магазин «Иртыш»;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59.910945, 29.091148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08.06.2023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spacing w:line="276" w:lineRule="auto"/>
              <w:jc w:val="center"/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2303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1-16-00-014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мкр.13,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между остановкой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«ДК «Строитель» и сквером им.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Героя РФ А.В. Воскресенского;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59.901148, 29.088786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28.06.2023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83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r w:rsidRPr="0033392D">
              <w:t xml:space="preserve">мкр.4, 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у ТЦ «Робин Гуд» по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пр. Героев, 76 и 76А,</w:t>
            </w:r>
            <w:r w:rsidRPr="0033392D">
              <w:rPr>
                <w:lang w:eastAsia="en-US"/>
              </w:rPr>
              <w:t xml:space="preserve"> вблизи пешеходного тротуара по пр. Героев</w:t>
            </w:r>
            <w:r w:rsidRPr="0033392D">
              <w:t xml:space="preserve">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59.905935, 29.076440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киоск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непродовольственное предприятие торговли (печатная продукция)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Невоблпечать</w:t>
            </w:r>
            <w:proofErr w:type="spellEnd"/>
            <w:r w:rsidRPr="0033392D">
              <w:rPr>
                <w:lang w:eastAsia="en-US"/>
              </w:rPr>
              <w:t>-Сосновый Бор»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4714022670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№42ар/2023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22.05.2023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05.07.2023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21.05.2033</w:t>
            </w:r>
          </w:p>
        </w:tc>
      </w:tr>
      <w:tr w:rsidR="00F0764D" w:rsidRPr="0033392D" w:rsidTr="00F0764D">
        <w:trPr>
          <w:trHeight w:val="137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lastRenderedPageBreak/>
              <w:t>1-16-00-016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мкр.9, у МКД № 60 по </w:t>
            </w:r>
            <w:proofErr w:type="spellStart"/>
            <w:r w:rsidRPr="0033392D">
              <w:rPr>
                <w:lang w:eastAsia="en-US"/>
              </w:rPr>
              <w:t>пр.Героев</w:t>
            </w:r>
            <w:proofErr w:type="spellEnd"/>
            <w:r w:rsidRPr="0033392D">
              <w:rPr>
                <w:lang w:eastAsia="en-US"/>
              </w:rPr>
              <w:t>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59.908913, 29.088667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Юрченко Юлия Валерьевна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472600102003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91 от 24.01.2022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13.01.2022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13.01.2027</w:t>
            </w:r>
          </w:p>
        </w:tc>
      </w:tr>
      <w:tr w:rsidR="00F0764D" w:rsidRPr="0033392D" w:rsidTr="00F0764D">
        <w:trPr>
          <w:trHeight w:val="152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мкр.2, остановка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«Главпочтамт»;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59.892627, 29.084242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Дорогина</w:t>
            </w:r>
            <w:proofErr w:type="spellEnd"/>
            <w:r w:rsidRPr="0033392D">
              <w:rPr>
                <w:lang w:eastAsia="en-US"/>
              </w:rPr>
              <w:t xml:space="preserve"> Наталья Арсеньевна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471400440910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117 от 01.04.2022</w:t>
            </w:r>
          </w:p>
          <w:p w:rsidR="00F0764D" w:rsidRPr="0033392D" w:rsidRDefault="00F0764D" w:rsidP="00F0764D">
            <w:pPr>
              <w:jc w:val="center"/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19.09.2022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16.03.2027</w:t>
            </w:r>
          </w:p>
        </w:tc>
      </w:tr>
      <w:tr w:rsidR="00F0764D" w:rsidRPr="0033392D" w:rsidTr="00F0764D">
        <w:trPr>
          <w:trHeight w:val="110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1-16-00-019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мкр.8,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№ 14 по </w:t>
            </w:r>
            <w:proofErr w:type="spellStart"/>
            <w:r w:rsidRPr="0033392D">
              <w:rPr>
                <w:lang w:eastAsia="en-US"/>
              </w:rPr>
              <w:t>ул.Кр.Фортов</w:t>
            </w:r>
            <w:proofErr w:type="spellEnd"/>
            <w:r w:rsidRPr="0033392D">
              <w:rPr>
                <w:lang w:eastAsia="en-US"/>
              </w:rPr>
              <w:t>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59.905133, 29.086161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Дорогина</w:t>
            </w:r>
            <w:proofErr w:type="spellEnd"/>
            <w:r w:rsidRPr="0033392D">
              <w:rPr>
                <w:lang w:eastAsia="en-US"/>
              </w:rPr>
              <w:t xml:space="preserve"> Наталья Арсеньевна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471400440910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119 от 04.04.2022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17.03.2022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16.03.2027</w:t>
            </w:r>
          </w:p>
        </w:tc>
      </w:tr>
      <w:tr w:rsidR="00F0764D" w:rsidRPr="0033392D" w:rsidTr="00F0764D">
        <w:trPr>
          <w:trHeight w:val="167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1-16-00-020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мкр.9, остановка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«Магазин «Москва»,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по пр. Героев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(четная сторона)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59.908820, 29.085423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Волобуева Вера Георгиевна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471400009220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2022-НТО 92 от 25.01.2022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(продления периода: Протокол № 04 от 13.10.2026)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20.01.2022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31.12.2033</w:t>
            </w:r>
          </w:p>
        </w:tc>
      </w:tr>
      <w:tr w:rsidR="00F0764D" w:rsidRPr="0033392D" w:rsidTr="00F0764D">
        <w:trPr>
          <w:trHeight w:val="172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мкр.8,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у МКД № 42 по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пр. Героев;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59.905535, 29.080107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Оруджов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14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Афиз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Рафаил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471400354749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104 от 11.03.2022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28.02.2027</w:t>
            </w:r>
          </w:p>
        </w:tc>
      </w:tr>
      <w:tr w:rsidR="00F0764D" w:rsidRPr="0033392D" w:rsidTr="00F0764D">
        <w:trPr>
          <w:trHeight w:val="162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lastRenderedPageBreak/>
              <w:t>1-16-00-022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мкр.7,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№ 2 по </w:t>
            </w:r>
            <w:proofErr w:type="spellStart"/>
            <w:r w:rsidRPr="0033392D">
              <w:rPr>
                <w:lang w:eastAsia="en-US"/>
              </w:rPr>
              <w:t>Липовскому</w:t>
            </w:r>
            <w:proofErr w:type="spellEnd"/>
            <w:r w:rsidRPr="0033392D">
              <w:rPr>
                <w:lang w:eastAsia="en-US"/>
              </w:rPr>
              <w:t xml:space="preserve"> проезду;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59.906435, 29.073359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Оруджов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15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Афиз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Рафаил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471400354749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105 от 11.03.2022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28.02.2027</w:t>
            </w:r>
          </w:p>
        </w:tc>
      </w:tr>
      <w:tr w:rsidR="00F0764D" w:rsidRPr="0033392D" w:rsidTr="00F0764D">
        <w:trPr>
          <w:trHeight w:val="152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мкр.10а, торговая зона «Москва», у стилобата, рядом с лестницей к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49 по пр. 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59.910275, 29.086867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Гришина Маргарита Михайловна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471404510195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115 от 25.03.2022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25.03.2022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24.03.2029</w:t>
            </w:r>
          </w:p>
        </w:tc>
      </w:tr>
      <w:tr w:rsidR="00F0764D" w:rsidRPr="0033392D" w:rsidTr="00F0764D">
        <w:trPr>
          <w:trHeight w:val="111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мкр.3, торговая зона «Таллин», у МКД № 8 по ул. Сибирская;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59.896345, 29.090576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Басурманов</w:t>
            </w:r>
            <w:proofErr w:type="spellEnd"/>
            <w:r w:rsidRPr="0033392D">
              <w:rPr>
                <w:lang w:eastAsia="en-US"/>
              </w:rPr>
              <w:t xml:space="preserve"> Сергей Николаевич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471401008607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94 от 08.02.2022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31.01.2027</w:t>
            </w:r>
          </w:p>
        </w:tc>
      </w:tr>
      <w:tr w:rsidR="00F0764D" w:rsidRPr="0033392D" w:rsidTr="00F0764D">
        <w:trPr>
          <w:trHeight w:val="167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мкр.4, остановка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«Магазин «Природа» на ул. Космонавтов;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59.904585, 29.080183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28,7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с/з Мартынова Ольга Владимировна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471400026480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№2024-НТО 168 от 23.12.2024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26.11.2024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25.11.2031</w:t>
            </w:r>
          </w:p>
        </w:tc>
      </w:tr>
      <w:tr w:rsidR="00F0764D" w:rsidRPr="0033392D" w:rsidTr="00F0764D">
        <w:trPr>
          <w:trHeight w:val="139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мкр.10а,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№ 17/1 по </w:t>
            </w:r>
            <w:proofErr w:type="spellStart"/>
            <w:r w:rsidRPr="0033392D">
              <w:rPr>
                <w:lang w:eastAsia="en-US"/>
              </w:rPr>
              <w:t>ул.Молодежная</w:t>
            </w:r>
            <w:proofErr w:type="spellEnd"/>
            <w:r w:rsidRPr="0033392D">
              <w:rPr>
                <w:lang w:eastAsia="en-US"/>
              </w:rPr>
              <w:t>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59.911176, 29.090976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с/з Мартынова Ольга Владимировна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471400026480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№2023-НТО 138 от 29.03.2023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13.03.2023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11.03.2030</w:t>
            </w:r>
          </w:p>
        </w:tc>
      </w:tr>
      <w:tr w:rsidR="00F0764D" w:rsidRPr="0033392D" w:rsidTr="00F0764D">
        <w:trPr>
          <w:trHeight w:val="148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lastRenderedPageBreak/>
              <w:t>1-16-00-027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Район ДНТ «Весна»;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59.893908, 29.168129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81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Черняков Григорий Иванович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780700910326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87 от 01.01.2022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01.01.2027</w:t>
            </w:r>
          </w:p>
        </w:tc>
      </w:tr>
      <w:tr w:rsidR="00F0764D" w:rsidRPr="0033392D" w:rsidTr="00F0764D">
        <w:trPr>
          <w:trHeight w:val="104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мкр.10а, у МКД № 23 по </w:t>
            </w:r>
            <w:proofErr w:type="spellStart"/>
            <w:r w:rsidRPr="0033392D">
              <w:rPr>
                <w:lang w:eastAsia="en-US"/>
              </w:rPr>
              <w:t>ул.Кр.Фортов</w:t>
            </w:r>
            <w:proofErr w:type="spellEnd"/>
            <w:r w:rsidRPr="0033392D">
              <w:rPr>
                <w:lang w:eastAsia="en-US"/>
              </w:rPr>
              <w:t>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59.910564, 29.082623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hd w:val="clear" w:color="auto" w:fill="FFFFFF"/>
                <w:lang w:eastAsia="en-US"/>
              </w:rPr>
            </w:pPr>
            <w:r w:rsidRPr="0033392D">
              <w:rPr>
                <w:shd w:val="clear" w:color="auto" w:fill="FFFFFF"/>
                <w:lang w:eastAsia="en-US"/>
              </w:rPr>
              <w:t>ООО «РИТЦ»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4726003182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№2023-НТО 141 от 24.03.2023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31.12.2029</w:t>
            </w:r>
          </w:p>
        </w:tc>
      </w:tr>
      <w:tr w:rsidR="00F0764D" w:rsidRPr="0033392D" w:rsidTr="00F0764D">
        <w:trPr>
          <w:trHeight w:val="1984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1-16-00-029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мкр.7а, остановка общественного транспорта «ТЦ Эльдорадо»,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 </w:t>
            </w:r>
            <w:proofErr w:type="spellStart"/>
            <w:proofErr w:type="gram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.№</w:t>
            </w:r>
            <w:proofErr w:type="gramEnd"/>
            <w:r w:rsidRPr="0033392D">
              <w:rPr>
                <w:lang w:eastAsia="en-US"/>
              </w:rPr>
              <w:t xml:space="preserve"> 35 по пр. 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59.908469, 29.082719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с/з Азимов </w:t>
            </w:r>
            <w:proofErr w:type="spellStart"/>
            <w:r w:rsidRPr="0033392D">
              <w:rPr>
                <w:lang w:eastAsia="en-US"/>
              </w:rPr>
              <w:t>Эльвин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Мархаматович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471420730984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88 от 01.01.2022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01.01.2027</w:t>
            </w:r>
          </w:p>
        </w:tc>
      </w:tr>
      <w:tr w:rsidR="00F0764D" w:rsidRPr="0033392D" w:rsidTr="00F0764D">
        <w:trPr>
          <w:trHeight w:val="126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мкр.7, у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2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по </w:t>
            </w:r>
            <w:proofErr w:type="spellStart"/>
            <w:r w:rsidRPr="0033392D">
              <w:rPr>
                <w:lang w:eastAsia="en-US"/>
              </w:rPr>
              <w:t>Липовскому</w:t>
            </w:r>
            <w:proofErr w:type="spellEnd"/>
            <w:r w:rsidRPr="0033392D">
              <w:rPr>
                <w:lang w:eastAsia="en-US"/>
              </w:rPr>
              <w:t xml:space="preserve"> проезду;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59.906425, 29.073386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Багиев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Эльвин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Гусейн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Оглы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471423550210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110 от 15.03.2022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01.03.2027</w:t>
            </w:r>
          </w:p>
        </w:tc>
      </w:tr>
      <w:tr w:rsidR="00F0764D" w:rsidRPr="0033392D" w:rsidTr="00F0764D">
        <w:trPr>
          <w:trHeight w:val="179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</w:t>
            </w:r>
            <w:r w:rsidRPr="0033392D"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мкр.3, у МКД № 9 по ул. Солнечная, в районе кофейни «Мой Сосновый Бор»;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59.896578, 29.085847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Кузьменко Инесса Петровна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471420410409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102 от 04.03.2022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15.03.2022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14.03.2029</w:t>
            </w:r>
          </w:p>
        </w:tc>
      </w:tr>
      <w:tr w:rsidR="00F0764D" w:rsidRPr="0033392D" w:rsidTr="00F0764D">
        <w:trPr>
          <w:trHeight w:val="131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lastRenderedPageBreak/>
              <w:t>1-16-00-033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мкр.8, вблизи ТРК «Галактика»;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59.901134, 29.087793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trike/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Багиев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Эльвин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Гусейн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Оглы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471423550210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107 от 14.03.2022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01.03.2027</w:t>
            </w:r>
          </w:p>
        </w:tc>
      </w:tr>
      <w:tr w:rsidR="00F0764D" w:rsidRPr="0033392D" w:rsidTr="00F0764D">
        <w:trPr>
          <w:trHeight w:val="104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</w:t>
            </w:r>
            <w:r w:rsidRPr="0033392D"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в районе остановки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«Старое </w:t>
            </w:r>
            <w:proofErr w:type="spellStart"/>
            <w:r w:rsidRPr="0033392D">
              <w:rPr>
                <w:lang w:eastAsia="en-US"/>
              </w:rPr>
              <w:t>Калище</w:t>
            </w:r>
            <w:proofErr w:type="spellEnd"/>
            <w:r w:rsidRPr="0033392D">
              <w:rPr>
                <w:lang w:eastAsia="en-US"/>
              </w:rPr>
              <w:t xml:space="preserve">»,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по </w:t>
            </w:r>
            <w:proofErr w:type="spellStart"/>
            <w:r w:rsidRPr="0033392D">
              <w:rPr>
                <w:lang w:eastAsia="en-US"/>
              </w:rPr>
              <w:t>ул.Набережная</w:t>
            </w:r>
            <w:proofErr w:type="spellEnd"/>
            <w:r w:rsidRPr="0033392D">
              <w:rPr>
                <w:lang w:eastAsia="en-US"/>
              </w:rPr>
              <w:t xml:space="preserve"> (четная сторона);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59.897241, 29.120672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ИП Логинова Наталья Сергеевна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784211698374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113 от 21.03.2022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18.03.2022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18.03.2027</w:t>
            </w:r>
          </w:p>
        </w:tc>
      </w:tr>
      <w:tr w:rsidR="00F0764D" w:rsidRPr="0033392D" w:rsidTr="00F0764D">
        <w:trPr>
          <w:trHeight w:val="132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район гаражного кооператива «Березка»;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59.905486, 29.102237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82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Иванов Игорь Юрьевич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471401591414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№ 2022-НТО 112 от 15.03.2022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10.03.2027</w:t>
            </w:r>
          </w:p>
        </w:tc>
      </w:tr>
      <w:tr w:rsidR="00F0764D" w:rsidRPr="0033392D" w:rsidTr="00F0764D">
        <w:trPr>
          <w:trHeight w:val="186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мкр.3, остановка общественного транспорта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</w:t>
            </w:r>
            <w:proofErr w:type="spellStart"/>
            <w:r w:rsidRPr="0033392D">
              <w:rPr>
                <w:lang w:eastAsia="en-US"/>
              </w:rPr>
              <w:t>ул.Солнечная</w:t>
            </w:r>
            <w:proofErr w:type="spellEnd"/>
            <w:r w:rsidRPr="0033392D">
              <w:rPr>
                <w:lang w:eastAsia="en-US"/>
              </w:rPr>
              <w:t>» (нечётная сторона);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59.896687, 29.085543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Караев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16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Акбер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Шахмалы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471421115156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№ 2022-НТО 99 от 01.03.2022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01.03.2027</w:t>
            </w:r>
          </w:p>
        </w:tc>
      </w:tr>
      <w:tr w:rsidR="00F0764D" w:rsidRPr="0033392D" w:rsidTr="00F0764D">
        <w:trPr>
          <w:trHeight w:val="59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мкр.8, вблизи сквера имени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И.В. Курчатова у ТРК «Галактика», остановка общественного транспорта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«ДК «Строитель»;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59.900285, 29.085778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Рожко </w:t>
            </w:r>
            <w:hyperlink r:id="rId17" w:tgtFrame="_blank" w:tooltip="Сведения из реестра МСП" w:history="1"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Полина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Зурабовна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471420401348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№ 2022-НТО 114 от 22.03.2022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19.03.2022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18.03.2029</w:t>
            </w:r>
          </w:p>
        </w:tc>
      </w:tr>
      <w:tr w:rsidR="00F0764D" w:rsidRPr="0033392D" w:rsidTr="00F0764D">
        <w:trPr>
          <w:trHeight w:val="180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1-16-00-038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мкр.13, остановка общественного транспорта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«ДК «Строитель» (нечётная сторона);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59.901084, 29.088443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Савельева Елена Викторовна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471400355090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2022-НТО 86 от 01.01.2022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(продления периода: Протокол № 04 от 13.10.2026)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01.01.2022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02.01.2032</w:t>
            </w:r>
          </w:p>
        </w:tc>
      </w:tr>
      <w:tr w:rsidR="00F0764D" w:rsidRPr="0033392D" w:rsidTr="00F0764D">
        <w:trPr>
          <w:trHeight w:val="68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1-16-00-039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мкр.7а,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вблизи супермаркета «Перекресток» по ул.Кр.Фортов,24;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59.910307, 29.081826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Кузьменко Инесса Петровна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471420410409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101 от 04.03.2022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15.03.2022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14.03.2029</w:t>
            </w:r>
          </w:p>
        </w:tc>
      </w:tr>
      <w:tr w:rsidR="00F0764D" w:rsidRPr="0033392D" w:rsidTr="00F0764D">
        <w:trPr>
          <w:trHeight w:val="150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мкр.3, у МКД №12 по ул. Сибирская, с торца, возле подпорной стенки;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59.896577, 29.087195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Караев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18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Акбер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Шахмалы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471421115156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100 от 01.03.2022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01.03.2027</w:t>
            </w:r>
          </w:p>
        </w:tc>
      </w:tr>
      <w:tr w:rsidR="00F0764D" w:rsidRPr="0033392D" w:rsidTr="00F0764D">
        <w:trPr>
          <w:trHeight w:val="2339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мкр.4, пешеходная зона между магазином «Фермерское мясо №1» (пр.Героев,74 к.1) и пекарней «Хлебная усадьба» (пр.Героев,74);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59.904951, 29.074716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Алиев </w:t>
            </w:r>
            <w:hyperlink r:id="rId19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Рагим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Бахлул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471421224042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106 от 11.03.2022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28.02.2027</w:t>
            </w:r>
          </w:p>
        </w:tc>
      </w:tr>
      <w:tr w:rsidR="00F0764D" w:rsidRPr="0033392D" w:rsidTr="00F0764D">
        <w:trPr>
          <w:trHeight w:val="38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мкр.3, вблизи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 </w:t>
            </w: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 № 15а по ул. Солнечная;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59.898368, 29.085184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неспециализированное непродовольственное </w:t>
            </w:r>
            <w:r w:rsidRPr="0033392D">
              <w:lastRenderedPageBreak/>
              <w:t>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lastRenderedPageBreak/>
              <w:t xml:space="preserve">ИП </w:t>
            </w:r>
            <w:proofErr w:type="spellStart"/>
            <w:r w:rsidRPr="0033392D">
              <w:t>Паршенков</w:t>
            </w:r>
            <w:proofErr w:type="spellEnd"/>
            <w:r w:rsidRPr="0033392D">
              <w:t xml:space="preserve"> </w:t>
            </w:r>
            <w:hyperlink r:id="rId20" w:tgtFrame="_blank" w:tooltip="Сведения из реестра МСП" w:history="1"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Валерий </w:t>
              </w:r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lastRenderedPageBreak/>
                <w:t>Александрович</w:t>
              </w:r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471400002497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2024-НТО 167</w:t>
            </w:r>
          </w:p>
          <w:p w:rsidR="00F0764D" w:rsidRPr="0033392D" w:rsidRDefault="00F0764D" w:rsidP="00F0764D">
            <w:pPr>
              <w:jc w:val="center"/>
            </w:pPr>
            <w:r w:rsidRPr="0033392D">
              <w:lastRenderedPageBreak/>
              <w:t>от 23.12.2024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lastRenderedPageBreak/>
              <w:t>26.12.2024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autoSpaceDE w:val="0"/>
              <w:autoSpaceDN w:val="0"/>
              <w:adjustRightInd w:val="0"/>
              <w:jc w:val="center"/>
            </w:pPr>
            <w:r w:rsidRPr="0033392D">
              <w:t>25.12.2031</w:t>
            </w:r>
          </w:p>
        </w:tc>
      </w:tr>
      <w:tr w:rsidR="00F0764D" w:rsidRPr="0033392D" w:rsidTr="00F0764D">
        <w:trPr>
          <w:trHeight w:val="123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 xml:space="preserve">. 7,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в районе МКД № 44 по ул. Парковая;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59.908886, 29.069138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autoSpaceDE w:val="0"/>
              <w:autoSpaceDN w:val="0"/>
              <w:adjustRightInd w:val="0"/>
              <w:jc w:val="center"/>
            </w:pPr>
            <w:r w:rsidRPr="0033392D">
              <w:t>ИП Емельянова Рада Дмитриевна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471421009084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 НТО 103 от 04.03.2022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15.03.2022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14.03.2029</w:t>
            </w:r>
          </w:p>
        </w:tc>
      </w:tr>
      <w:tr w:rsidR="00F0764D" w:rsidRPr="0033392D" w:rsidTr="00F0764D">
        <w:trPr>
          <w:trHeight w:val="67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мкр.4, у 2-ой очереди ТЦ «Робин Гуд», вблизи пешеходного тротуара по пр. Героев;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59.905948, 29.076477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ИП Пятакова Светлана Николаевна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471400158303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120 от 11.04.2022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07.04.2022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06.04.2029</w:t>
            </w:r>
          </w:p>
        </w:tc>
      </w:tr>
      <w:tr w:rsidR="00F0764D" w:rsidRPr="0033392D" w:rsidTr="00F0764D">
        <w:trPr>
          <w:trHeight w:val="196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мкр.3, торговая зона «Таллин» у стилобата </w:t>
            </w:r>
            <w:proofErr w:type="spellStart"/>
            <w:proofErr w:type="gram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>.№</w:t>
            </w:r>
            <w:proofErr w:type="gramEnd"/>
            <w:r w:rsidRPr="0033392D">
              <w:rPr>
                <w:lang w:eastAsia="en-US"/>
              </w:rPr>
              <w:t xml:space="preserve"> 7 по </w:t>
            </w:r>
            <w:proofErr w:type="spellStart"/>
            <w:r w:rsidRPr="0033392D">
              <w:rPr>
                <w:lang w:eastAsia="en-US"/>
              </w:rPr>
              <w:t>ул.Сибирская</w:t>
            </w:r>
            <w:proofErr w:type="spellEnd"/>
            <w:r w:rsidRPr="0033392D">
              <w:rPr>
                <w:lang w:eastAsia="en-US"/>
              </w:rPr>
              <w:t>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59.895144, 29.091918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17,5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специализированное продовольственное предприятие торговли (овощи и фрукты)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bCs/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r w:rsidRPr="0033392D">
              <w:rPr>
                <w:bCs/>
                <w:lang w:eastAsia="en-US"/>
              </w:rPr>
              <w:t>Ковалев Максим Викторович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471400102935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bCs/>
                <w:lang w:eastAsia="en-US"/>
              </w:rPr>
              <w:t>№2022-НТО 90 от 24</w:t>
            </w:r>
            <w:r w:rsidRPr="0033392D">
              <w:rPr>
                <w:bCs/>
                <w:lang w:val="en-US" w:eastAsia="en-US"/>
              </w:rPr>
              <w:t>.</w:t>
            </w:r>
            <w:r w:rsidRPr="0033392D">
              <w:rPr>
                <w:bCs/>
                <w:lang w:eastAsia="en-US"/>
              </w:rPr>
              <w:t>01</w:t>
            </w:r>
            <w:r w:rsidRPr="0033392D">
              <w:rPr>
                <w:bCs/>
                <w:lang w:val="en-US" w:eastAsia="en-US"/>
              </w:rPr>
              <w:t>.</w:t>
            </w:r>
            <w:r w:rsidRPr="0033392D">
              <w:rPr>
                <w:bCs/>
                <w:lang w:eastAsia="en-US"/>
              </w:rPr>
              <w:t>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13.01.</w:t>
            </w:r>
            <w:r w:rsidRPr="0033392D">
              <w:t>20</w:t>
            </w:r>
            <w:r w:rsidRPr="0033392D">
              <w:rPr>
                <w:lang w:val="en-US"/>
              </w:rPr>
              <w:t>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13.01.2027</w:t>
            </w:r>
          </w:p>
        </w:tc>
      </w:tr>
      <w:tr w:rsidR="00F0764D" w:rsidRPr="0033392D" w:rsidTr="00F0764D">
        <w:trPr>
          <w:trHeight w:val="268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1-16-00-048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 xml:space="preserve">мкр.10а, торговая зона «Москва» </w:t>
            </w:r>
            <w:r w:rsidRPr="0033392D">
              <w:rPr>
                <w:lang w:eastAsia="en-US"/>
              </w:rPr>
              <w:t>между стилобатом у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зд</w:t>
            </w:r>
            <w:proofErr w:type="spellEnd"/>
            <w:r w:rsidRPr="0033392D">
              <w:rPr>
                <w:lang w:eastAsia="en-US"/>
              </w:rPr>
              <w:t xml:space="preserve">. № 49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по пр. Героев и пешеходным тротуаром;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59.910377, 29.087277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trike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Караев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21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Акбер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Шахмалы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471421115156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№2019-НТО 58 от 02.12.2019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02.12.2019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01.12.2026</w:t>
            </w:r>
          </w:p>
        </w:tc>
      </w:tr>
      <w:tr w:rsidR="00F0764D" w:rsidRPr="0033392D" w:rsidTr="00F0764D">
        <w:trPr>
          <w:trHeight w:val="174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lastRenderedPageBreak/>
              <w:t>1-16-00-049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proofErr w:type="spellStart"/>
            <w:r w:rsidRPr="0033392D">
              <w:t>Промзона</w:t>
            </w:r>
            <w:proofErr w:type="spellEnd"/>
            <w:r w:rsidRPr="0033392D">
              <w:t xml:space="preserve">, напротив </w:t>
            </w:r>
            <w:proofErr w:type="spellStart"/>
            <w:r w:rsidRPr="0033392D">
              <w:t>зд</w:t>
            </w:r>
            <w:proofErr w:type="spellEnd"/>
            <w:r w:rsidRPr="0033392D">
              <w:t xml:space="preserve">. № 24 по </w:t>
            </w:r>
            <w:proofErr w:type="spellStart"/>
            <w:r w:rsidRPr="0033392D">
              <w:t>Копорскому</w:t>
            </w:r>
            <w:proofErr w:type="spellEnd"/>
            <w:r w:rsidRPr="0033392D">
              <w:t xml:space="preserve"> шоссе;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59.880821, 29.095013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rPr>
                <w:lang w:eastAsia="en-US"/>
              </w:rPr>
              <w:t>торговый</w:t>
            </w:r>
            <w:r w:rsidRPr="0033392D">
              <w:t xml:space="preserve">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t>200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t xml:space="preserve">ИП </w:t>
            </w:r>
            <w:proofErr w:type="spellStart"/>
            <w:r w:rsidRPr="0033392D">
              <w:t>Кудле</w:t>
            </w:r>
            <w:proofErr w:type="spellEnd"/>
            <w:r w:rsidRPr="0033392D">
              <w:t xml:space="preserve"> Вера Михайловна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t>471400926805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2"/>
              <w:jc w:val="center"/>
            </w:pPr>
            <w:r w:rsidRPr="0033392D">
              <w:rPr>
                <w:bCs/>
                <w:lang w:eastAsia="en-US"/>
              </w:rPr>
              <w:t>№2022-НТО 97 от 25.02.2022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10.02.2022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10.02.2027</w:t>
            </w:r>
          </w:p>
        </w:tc>
      </w:tr>
      <w:tr w:rsidR="00F0764D" w:rsidRPr="0033392D" w:rsidTr="00F0764D">
        <w:trPr>
          <w:trHeight w:val="28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r w:rsidRPr="0033392D">
              <w:t>мкр.4, перекресток</w:t>
            </w:r>
          </w:p>
          <w:p w:rsidR="00F0764D" w:rsidRPr="0033392D" w:rsidRDefault="00F0764D" w:rsidP="00F0764D">
            <w:pPr>
              <w:ind w:right="-1"/>
              <w:jc w:val="center"/>
            </w:pPr>
            <w:proofErr w:type="spellStart"/>
            <w:r w:rsidRPr="0033392D">
              <w:t>ул.Солнечная</w:t>
            </w:r>
            <w:proofErr w:type="spellEnd"/>
            <w:r w:rsidRPr="0033392D">
              <w:t xml:space="preserve"> –</w:t>
            </w:r>
          </w:p>
          <w:p w:rsidR="00F0764D" w:rsidRPr="0033392D" w:rsidRDefault="00F0764D" w:rsidP="00F0764D">
            <w:pPr>
              <w:ind w:right="-1"/>
              <w:jc w:val="center"/>
            </w:pPr>
            <w:proofErr w:type="spellStart"/>
            <w:r w:rsidRPr="0033392D">
              <w:t>ул.Космонавтов</w:t>
            </w:r>
            <w:proofErr w:type="spellEnd"/>
            <w:r w:rsidRPr="0033392D">
              <w:t>;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>59.899703, 29.085995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86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гр. Петухов В.В.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471400031515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bCs/>
                <w:lang w:eastAsia="en-US"/>
              </w:rPr>
            </w:pPr>
            <w:r w:rsidRPr="0033392D">
              <w:t>№2015-ДА 103 от 26.03.2015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26.03.2015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бессрочно</w:t>
            </w:r>
          </w:p>
        </w:tc>
      </w:tr>
      <w:tr w:rsidR="00F0764D" w:rsidRPr="0033392D" w:rsidTr="00F0764D">
        <w:trPr>
          <w:trHeight w:val="1805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r w:rsidRPr="0033392D">
              <w:t xml:space="preserve">мкр.8, </w:t>
            </w:r>
            <w:proofErr w:type="spellStart"/>
            <w:r w:rsidRPr="0033392D">
              <w:t>ул.Солнечная</w:t>
            </w:r>
            <w:proofErr w:type="spellEnd"/>
            <w:r w:rsidRPr="0033392D">
              <w:t>,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 xml:space="preserve">остановка </w:t>
            </w:r>
            <w:r w:rsidRPr="0033392D">
              <w:rPr>
                <w:lang w:eastAsia="en-US"/>
              </w:rPr>
              <w:t>общественного транспорта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>«</w:t>
            </w:r>
            <w:r w:rsidRPr="0033392D">
              <w:rPr>
                <w:lang w:eastAsia="en-US"/>
              </w:rPr>
              <w:t>Магазин</w:t>
            </w:r>
            <w:r w:rsidRPr="0033392D">
              <w:t xml:space="preserve"> Моряк»;</w:t>
            </w:r>
          </w:p>
          <w:p w:rsidR="00F0764D" w:rsidRPr="0033392D" w:rsidRDefault="00F0764D" w:rsidP="00F0764D">
            <w:pPr>
              <w:ind w:right="-1"/>
              <w:jc w:val="center"/>
            </w:pPr>
            <w:r w:rsidRPr="0033392D">
              <w:t>59.903511, 29.090927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27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t>Дорогина</w:t>
            </w:r>
            <w:proofErr w:type="spellEnd"/>
            <w:r w:rsidRPr="0033392D">
              <w:t xml:space="preserve"> Наталья Арсеньевна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right="-1"/>
              <w:jc w:val="center"/>
            </w:pPr>
            <w:r w:rsidRPr="0033392D">
              <w:t>471400440910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№2022-НТО 118 от 04.04.2022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19.09.2022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16.03.2027</w:t>
            </w:r>
          </w:p>
        </w:tc>
      </w:tr>
      <w:tr w:rsidR="00F0764D" w:rsidRPr="0033392D" w:rsidTr="00F0764D">
        <w:trPr>
          <w:trHeight w:val="153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 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в районе ДНТ «Бастион»;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59.881149, 29.151165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торговый</w:t>
            </w:r>
            <w:r w:rsidRPr="0033392D">
              <w:t xml:space="preserve">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70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ИП </w:t>
            </w:r>
            <w:proofErr w:type="spellStart"/>
            <w:r w:rsidRPr="0033392D">
              <w:t>Ондрин</w:t>
            </w:r>
            <w:proofErr w:type="spellEnd"/>
            <w:r w:rsidRPr="0033392D">
              <w:t xml:space="preserve"> Александр Валерьевич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471404756209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№ 2024-НТО 156 от 11.06.2024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11.06.2024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10.06.2031</w:t>
            </w:r>
          </w:p>
        </w:tc>
      </w:tr>
      <w:tr w:rsidR="00F0764D" w:rsidRPr="0033392D" w:rsidTr="00F0764D">
        <w:trPr>
          <w:trHeight w:val="1672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</w:p>
          <w:p w:rsidR="00F0764D" w:rsidRPr="0033392D" w:rsidRDefault="00F0764D" w:rsidP="00F0764D">
            <w:pPr>
              <w:jc w:val="center"/>
            </w:pPr>
            <w:r w:rsidRPr="0033392D">
              <w:t xml:space="preserve">мкр.10б, торговая зона «Молодежный», у </w:t>
            </w:r>
            <w:proofErr w:type="spellStart"/>
            <w:r w:rsidRPr="0033392D">
              <w:t>зд</w:t>
            </w:r>
            <w:proofErr w:type="spellEnd"/>
            <w:r w:rsidRPr="0033392D">
              <w:t xml:space="preserve">. № 36 по </w:t>
            </w:r>
            <w:proofErr w:type="spellStart"/>
            <w:r>
              <w:t>ул.Молодежная</w:t>
            </w:r>
            <w:proofErr w:type="spellEnd"/>
            <w:r>
              <w:t>, 59.91324</w:t>
            </w:r>
            <w:r w:rsidRPr="0033392D">
              <w:t>, 29.0</w:t>
            </w:r>
            <w:r>
              <w:t>89984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торговый</w:t>
            </w:r>
            <w:r w:rsidRPr="0033392D">
              <w:t xml:space="preserve">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ИП </w:t>
            </w:r>
            <w:proofErr w:type="spellStart"/>
            <w:r w:rsidRPr="0033392D">
              <w:rPr>
                <w:lang w:eastAsia="en-US"/>
              </w:rPr>
              <w:t>Караев</w:t>
            </w:r>
            <w:proofErr w:type="spellEnd"/>
            <w:r w:rsidRPr="0033392D">
              <w:rPr>
                <w:lang w:eastAsia="en-US"/>
              </w:rPr>
              <w:t xml:space="preserve"> </w:t>
            </w:r>
            <w:hyperlink r:id="rId22" w:tgtFrame="_blank" w:tooltip="Сведения из реестра МСП" w:history="1"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Акбер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Шахмалы</w:t>
              </w:r>
              <w:proofErr w:type="spellEnd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33392D">
                <w:rPr>
                  <w:rStyle w:val="af0"/>
                  <w:bCs/>
                  <w:color w:val="auto"/>
                  <w:u w:val="none"/>
                  <w:shd w:val="clear" w:color="auto" w:fill="FFFFFF"/>
                </w:rPr>
                <w:t>Оглы</w:t>
              </w:r>
              <w:proofErr w:type="spellEnd"/>
            </w:hyperlink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471421115156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2022-НТО 131 от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01.10.2022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01.10.2022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30.09.2029</w:t>
            </w:r>
          </w:p>
        </w:tc>
      </w:tr>
      <w:tr w:rsidR="00F0764D" w:rsidRPr="0033392D" w:rsidTr="00F0764D">
        <w:trPr>
          <w:trHeight w:val="161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lastRenderedPageBreak/>
              <w:t>1-16-00-054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ул. </w:t>
            </w:r>
            <w:proofErr w:type="spellStart"/>
            <w:r w:rsidRPr="0033392D">
              <w:rPr>
                <w:lang w:eastAsia="en-US"/>
              </w:rPr>
              <w:t>Липово</w:t>
            </w:r>
            <w:proofErr w:type="spellEnd"/>
            <w:r w:rsidRPr="0033392D">
              <w:rPr>
                <w:lang w:eastAsia="en-US"/>
              </w:rPr>
              <w:t>, з/у №18, за остановкой общественного транспорта в сторону СПб;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59.928285, 29.058598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предприятие торговли универсальной специализации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ООО «ТСМ»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bCs/>
              </w:rPr>
              <w:t>4726005341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autoSpaceDE w:val="0"/>
              <w:autoSpaceDN w:val="0"/>
              <w:adjustRightInd w:val="0"/>
              <w:jc w:val="center"/>
            </w:pPr>
            <w:r w:rsidRPr="0033392D">
              <w:t>№ 2023-НТО 147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25.05.2023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25.05.2023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24.05.2030</w:t>
            </w:r>
          </w:p>
        </w:tc>
      </w:tr>
      <w:tr w:rsidR="00F0764D" w:rsidRPr="0033392D" w:rsidTr="00F0764D">
        <w:trPr>
          <w:trHeight w:val="184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val="en-US"/>
              </w:rPr>
            </w:pPr>
            <w:r w:rsidRPr="0033392D">
              <w:rPr>
                <w:lang w:val="en-US"/>
              </w:rPr>
              <w:t>1-16-00-055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pStyle w:val="21"/>
              <w:spacing w:after="0" w:line="240" w:lineRule="auto"/>
              <w:ind w:left="0"/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кадастровый квартал №47:15:0110002, на повороте в СНТ «</w:t>
            </w:r>
            <w:proofErr w:type="spellStart"/>
            <w:r w:rsidRPr="0033392D">
              <w:rPr>
                <w:lang w:eastAsia="en-US"/>
              </w:rPr>
              <w:t>Новокалищенское</w:t>
            </w:r>
            <w:proofErr w:type="spellEnd"/>
            <w:r w:rsidRPr="0033392D">
              <w:rPr>
                <w:lang w:eastAsia="en-US"/>
              </w:rPr>
              <w:t>» и СНТ «Северное»;</w:t>
            </w:r>
          </w:p>
          <w:p w:rsidR="00F0764D" w:rsidRPr="0033392D" w:rsidRDefault="00F0764D" w:rsidP="00F0764D">
            <w:pPr>
              <w:pStyle w:val="21"/>
              <w:spacing w:after="0" w:line="240" w:lineRule="auto"/>
              <w:ind w:left="0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59.900122, 29.167760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</w:t>
            </w:r>
            <w:r w:rsidRPr="0033392D">
              <w:t xml:space="preserve">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ИП Козлов Валентин Иванович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471404024773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 xml:space="preserve">№ 2023-НТО 150 </w:t>
            </w:r>
          </w:p>
          <w:p w:rsidR="00F0764D" w:rsidRPr="0033392D" w:rsidRDefault="00F0764D" w:rsidP="00F0764D">
            <w:pPr>
              <w:jc w:val="center"/>
            </w:pPr>
            <w:r w:rsidRPr="0033392D">
              <w:t>от 14.11.2023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14.11.2023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jc w:val="center"/>
            </w:pPr>
            <w:r w:rsidRPr="0033392D">
              <w:t>13.11.2030</w:t>
            </w:r>
          </w:p>
        </w:tc>
      </w:tr>
      <w:tr w:rsidR="00F0764D" w:rsidRPr="0033392D" w:rsidTr="00F0764D">
        <w:trPr>
          <w:trHeight w:val="38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1-16-00-060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округ, </w:t>
            </w:r>
            <w:proofErr w:type="spellStart"/>
            <w:r w:rsidRPr="0033392D">
              <w:rPr>
                <w:lang w:eastAsia="en-US"/>
              </w:rPr>
              <w:t>Промзона</w:t>
            </w:r>
            <w:proofErr w:type="spellEnd"/>
            <w:r w:rsidRPr="0033392D">
              <w:rPr>
                <w:lang w:eastAsia="en-US"/>
              </w:rPr>
              <w:t xml:space="preserve">, </w:t>
            </w:r>
            <w:proofErr w:type="spellStart"/>
            <w:r w:rsidRPr="0033392D">
              <w:rPr>
                <w:lang w:eastAsia="en-US"/>
              </w:rPr>
              <w:t>Копорское</w:t>
            </w:r>
            <w:proofErr w:type="spellEnd"/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шоссе, автобусная остановка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"Хлебозавод";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59.8980657,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29.1016406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29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F0764D" w:rsidRDefault="00F0764D" w:rsidP="00F0764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3392D">
              <w:t xml:space="preserve">ИП </w:t>
            </w:r>
            <w:proofErr w:type="spellStart"/>
            <w:r w:rsidRPr="00F0764D">
              <w:rPr>
                <w:rFonts w:eastAsia="Calibri"/>
                <w:lang w:eastAsia="en-US"/>
              </w:rPr>
              <w:t>Хоромский</w:t>
            </w:r>
            <w:proofErr w:type="spellEnd"/>
            <w:r w:rsidRPr="00F0764D">
              <w:rPr>
                <w:rFonts w:eastAsia="Calibri"/>
                <w:lang w:eastAsia="en-US"/>
              </w:rPr>
              <w:t xml:space="preserve"> Игорь</w:t>
            </w:r>
          </w:p>
          <w:p w:rsidR="00F0764D" w:rsidRPr="00F0764D" w:rsidRDefault="00F0764D" w:rsidP="00F0764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764D">
              <w:rPr>
                <w:rFonts w:eastAsia="Calibri"/>
                <w:lang w:eastAsia="en-US"/>
              </w:rPr>
              <w:t>Александрович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F0764D">
              <w:rPr>
                <w:rFonts w:eastAsia="Calibri"/>
                <w:lang w:eastAsia="en-US"/>
              </w:rPr>
              <w:t>471404228431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2025-НТО 172 от 15.04.2025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01.04.2025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01.04.2035</w:t>
            </w:r>
          </w:p>
        </w:tc>
      </w:tr>
      <w:tr w:rsidR="00F0764D" w:rsidRPr="0033392D" w:rsidTr="00F0764D">
        <w:trPr>
          <w:trHeight w:val="38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1-16-00-061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ул. Парковая, д.8, рядом с ТЦ «Арбат»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59.909914, 29.080256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ООО «ЭКОМАКС»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4714024727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eastAsia="en-US"/>
              </w:rPr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№ 2025-НТО 175 от 03.06.2025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01.05.2025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30.04.2035</w:t>
            </w:r>
          </w:p>
        </w:tc>
      </w:tr>
      <w:tr w:rsidR="00F0764D" w:rsidRPr="0033392D" w:rsidTr="00F0764D">
        <w:trPr>
          <w:trHeight w:val="38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1-16-00-063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  <w:proofErr w:type="spellStart"/>
            <w:r w:rsidRPr="0033392D">
              <w:rPr>
                <w:lang w:eastAsia="en-US"/>
              </w:rPr>
              <w:t>мкр</w:t>
            </w:r>
            <w:proofErr w:type="spellEnd"/>
            <w:r w:rsidRPr="0033392D">
              <w:rPr>
                <w:lang w:eastAsia="en-US"/>
              </w:rPr>
              <w:t>. 4,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за магазином «Фермерское мясо 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 xml:space="preserve">№ 1» по пр.Героев,74 к.1, вблизи пешеходного </w:t>
            </w:r>
            <w:r w:rsidRPr="0033392D">
              <w:rPr>
                <w:lang w:eastAsia="en-US"/>
              </w:rPr>
              <w:lastRenderedPageBreak/>
              <w:t xml:space="preserve">тротуара по </w:t>
            </w:r>
            <w:proofErr w:type="spellStart"/>
            <w:r w:rsidRPr="0033392D">
              <w:rPr>
                <w:lang w:eastAsia="en-US"/>
              </w:rPr>
              <w:t>пр.Героев</w:t>
            </w:r>
            <w:proofErr w:type="spellEnd"/>
            <w:r w:rsidRPr="0033392D">
              <w:rPr>
                <w:lang w:eastAsia="en-US"/>
              </w:rPr>
              <w:t>;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59.905087, 29.073918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lastRenderedPageBreak/>
              <w:t>торговый павильон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24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ind w:left="-57" w:right="-57"/>
              <w:jc w:val="center"/>
              <w:rPr>
                <w:strike/>
              </w:rPr>
            </w:pPr>
            <w:r w:rsidRPr="0033392D">
              <w:rPr>
                <w:lang w:eastAsia="en-US"/>
              </w:rPr>
              <w:t xml:space="preserve">ИП </w:t>
            </w:r>
            <w:r w:rsidRPr="0033392D">
              <w:t>Григорьев Роман Борисович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strike/>
              </w:rPr>
            </w:pPr>
            <w:r w:rsidRPr="0033392D">
              <w:rPr>
                <w:shd w:val="clear" w:color="auto" w:fill="FFFFFF"/>
              </w:rPr>
              <w:t>471421145094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2025-НТО 179 от 26.09.2025 (продления периода: Протокол № 03 от 04.06.2026)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15.08.2025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14.08.2027</w:t>
            </w:r>
          </w:p>
        </w:tc>
      </w:tr>
      <w:tr w:rsidR="00F0764D" w:rsidRPr="0033392D" w:rsidTr="00F0764D">
        <w:trPr>
          <w:trHeight w:val="38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rPr>
                <w:lang w:val="en-US"/>
              </w:rPr>
              <w:t>1-16-00-065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proofErr w:type="spellStart"/>
            <w:r w:rsidRPr="0033392D">
              <w:t>Сосновоборский</w:t>
            </w:r>
            <w:proofErr w:type="spellEnd"/>
            <w:r w:rsidRPr="0033392D">
              <w:t xml:space="preserve"> городской округ, засыпная площадка в районе «Дома Деда Мороза», расположенного в парке «Белые пески», ул. Солнечная, 4-10</w:t>
            </w:r>
          </w:p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59.898788; 29.084649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Бовер</w:t>
            </w:r>
            <w:proofErr w:type="spellEnd"/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30,78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предприятие торговли универсальной специализации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ИП Иванова Любовь Валериевна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471404811805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да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2026-НТО 182 от 18.03.2026 (продления периода: Протокол №01 от 05.02.2026)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01.12.2025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01.10.2027</w:t>
            </w:r>
          </w:p>
        </w:tc>
      </w:tr>
    </w:tbl>
    <w:p w:rsidR="00F0764D" w:rsidRPr="0033392D" w:rsidRDefault="00F0764D" w:rsidP="00F0764D">
      <w:pPr>
        <w:jc w:val="both"/>
        <w:rPr>
          <w:b/>
          <w:i/>
          <w:lang w:eastAsia="en-US"/>
        </w:rPr>
      </w:pPr>
      <w:r w:rsidRPr="0033392D">
        <w:rPr>
          <w:b/>
          <w:i/>
          <w:lang w:eastAsia="en-US"/>
        </w:rPr>
        <w:t>Примечание:</w:t>
      </w:r>
    </w:p>
    <w:p w:rsidR="00F0764D" w:rsidRPr="0033392D" w:rsidRDefault="00F0764D" w:rsidP="00F0764D">
      <w:pPr>
        <w:jc w:val="both"/>
        <w:rPr>
          <w:lang w:eastAsia="en-US"/>
        </w:rPr>
      </w:pPr>
      <w:r w:rsidRPr="0033392D">
        <w:rPr>
          <w:b/>
          <w:vertAlign w:val="superscript"/>
        </w:rPr>
        <w:t>1</w:t>
      </w:r>
      <w:r w:rsidRPr="0033392D">
        <w:rPr>
          <w:b/>
        </w:rPr>
        <w:t xml:space="preserve"> </w:t>
      </w:r>
      <w:r w:rsidRPr="0033392D">
        <w:rPr>
          <w:lang w:eastAsia="en-US"/>
        </w:rPr>
        <w:t>За исключением товаров, запрещенных к розничной продаже в нестационарных торговых объектах законодательством Российской Федерации;</w:t>
      </w:r>
    </w:p>
    <w:p w:rsidR="00F0764D" w:rsidRPr="0033392D" w:rsidRDefault="00F0764D" w:rsidP="00F0764D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33392D">
        <w:rPr>
          <w:b/>
          <w:vertAlign w:val="superscript"/>
        </w:rPr>
        <w:t xml:space="preserve">2 </w:t>
      </w:r>
      <w:r w:rsidRPr="0033392D">
        <w:rPr>
          <w:rFonts w:eastAsia="Calibri"/>
          <w:bCs/>
          <w:lang w:eastAsia="en-US"/>
        </w:rPr>
        <w:t xml:space="preserve">Под </w:t>
      </w:r>
      <w:proofErr w:type="spellStart"/>
      <w:r w:rsidRPr="0033392D">
        <w:rPr>
          <w:rFonts w:eastAsia="Calibri"/>
          <w:bCs/>
          <w:lang w:eastAsia="en-US"/>
        </w:rPr>
        <w:t>самозанятыми</w:t>
      </w:r>
      <w:proofErr w:type="spellEnd"/>
      <w:r w:rsidRPr="0033392D">
        <w:rPr>
          <w:rFonts w:eastAsia="Calibri"/>
          <w:bCs/>
          <w:lang w:eastAsia="en-US"/>
        </w:rPr>
        <w:t xml:space="preserve"> понимаются физические лица, не являющиеся индивидуальными предпринимателями и применяющие специальный налоговый режим "Налог на профессиональный доход" в течение срока проведения эксперимента, установленного Федеральным </w:t>
      </w:r>
      <w:hyperlink r:id="rId23" w:history="1">
        <w:r w:rsidRPr="0033392D">
          <w:rPr>
            <w:rFonts w:eastAsia="Calibri"/>
            <w:bCs/>
            <w:lang w:eastAsia="en-US"/>
          </w:rPr>
          <w:t>законом</w:t>
        </w:r>
      </w:hyperlink>
      <w:r w:rsidRPr="0033392D">
        <w:rPr>
          <w:rFonts w:eastAsia="Calibri"/>
          <w:bCs/>
          <w:lang w:eastAsia="en-US"/>
        </w:rPr>
        <w:t xml:space="preserve"> "О проведении эксперимента по установлению специального налогового режима "Налог на профессиональный доход".</w:t>
      </w:r>
    </w:p>
    <w:p w:rsidR="00F0764D" w:rsidRPr="006D5DDF" w:rsidRDefault="00F0764D" w:rsidP="006D5DDF">
      <w:pPr>
        <w:jc w:val="center"/>
        <w:rPr>
          <w:rFonts w:eastAsia="Calibri"/>
          <w:bCs/>
          <w:lang w:eastAsia="en-US"/>
        </w:rPr>
      </w:pPr>
      <w:r w:rsidRPr="0033392D">
        <w:rPr>
          <w:rFonts w:eastAsia="Calibri"/>
          <w:bCs/>
          <w:lang w:eastAsia="en-US"/>
        </w:rPr>
        <w:br w:type="page"/>
      </w:r>
      <w:r w:rsidRPr="0033392D">
        <w:rPr>
          <w:sz w:val="24"/>
          <w:szCs w:val="24"/>
        </w:rPr>
        <w:lastRenderedPageBreak/>
        <w:t>2. Мобильные торговые объекты</w:t>
      </w:r>
    </w:p>
    <w:p w:rsidR="00F0764D" w:rsidRPr="0033392D" w:rsidRDefault="00F0764D" w:rsidP="00F0764D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tbl>
      <w:tblPr>
        <w:tblW w:w="156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7"/>
        <w:gridCol w:w="1230"/>
        <w:gridCol w:w="1184"/>
        <w:gridCol w:w="1833"/>
        <w:gridCol w:w="2087"/>
        <w:gridCol w:w="1744"/>
        <w:gridCol w:w="1417"/>
        <w:gridCol w:w="1418"/>
        <w:gridCol w:w="1417"/>
        <w:gridCol w:w="1133"/>
        <w:gridCol w:w="1024"/>
      </w:tblGrid>
      <w:tr w:rsidR="00F0764D" w:rsidRPr="0033392D" w:rsidTr="00F0764D">
        <w:trPr>
          <w:trHeight w:val="482"/>
        </w:trPr>
        <w:tc>
          <w:tcPr>
            <w:tcW w:w="7471" w:type="dxa"/>
            <w:gridSpan w:val="5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Информация о нестационарном торговом объекте (НТО)</w:t>
            </w:r>
          </w:p>
        </w:tc>
        <w:tc>
          <w:tcPr>
            <w:tcW w:w="4579" w:type="dxa"/>
            <w:gridSpan w:val="3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Информация о лице, осуществляющем торговую деятельность в НТО</w:t>
            </w:r>
          </w:p>
        </w:tc>
        <w:tc>
          <w:tcPr>
            <w:tcW w:w="1417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Основание для включения НТО в схему размещения</w:t>
            </w:r>
          </w:p>
        </w:tc>
        <w:tc>
          <w:tcPr>
            <w:tcW w:w="2157" w:type="dxa"/>
            <w:gridSpan w:val="2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Период размещения НТО</w:t>
            </w:r>
          </w:p>
        </w:tc>
      </w:tr>
      <w:tr w:rsidR="00F0764D" w:rsidRPr="0033392D" w:rsidTr="00F0764D">
        <w:trPr>
          <w:trHeight w:val="131"/>
        </w:trPr>
        <w:tc>
          <w:tcPr>
            <w:tcW w:w="1137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proofErr w:type="spellStart"/>
            <w:r w:rsidRPr="0033392D">
              <w:t>Иденти-фикацион-ный</w:t>
            </w:r>
            <w:proofErr w:type="spellEnd"/>
            <w:r w:rsidRPr="0033392D">
              <w:t xml:space="preserve"> номер НТО</w:t>
            </w:r>
          </w:p>
        </w:tc>
        <w:tc>
          <w:tcPr>
            <w:tcW w:w="1230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Вид НТО</w:t>
            </w:r>
          </w:p>
        </w:tc>
        <w:tc>
          <w:tcPr>
            <w:tcW w:w="3017" w:type="dxa"/>
            <w:gridSpan w:val="2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Места остановки мобильного НТО</w:t>
            </w:r>
          </w:p>
        </w:tc>
        <w:tc>
          <w:tcPr>
            <w:tcW w:w="2087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Специализация НТО</w:t>
            </w:r>
            <w:r w:rsidRPr="0033392D">
              <w:rPr>
                <w:vertAlign w:val="superscript"/>
              </w:rPr>
              <w:t>2</w:t>
            </w:r>
          </w:p>
        </w:tc>
        <w:tc>
          <w:tcPr>
            <w:tcW w:w="1744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 xml:space="preserve">Наименование юридического лица / фамилия, имя отчество индивидуального предпринимателя или </w:t>
            </w:r>
            <w:proofErr w:type="spellStart"/>
            <w:r w:rsidRPr="0033392D">
              <w:t>самозанятого</w:t>
            </w:r>
            <w:proofErr w:type="spellEnd"/>
          </w:p>
        </w:tc>
        <w:tc>
          <w:tcPr>
            <w:tcW w:w="1417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ИНН</w:t>
            </w:r>
          </w:p>
        </w:tc>
        <w:tc>
          <w:tcPr>
            <w:tcW w:w="1418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Является субъектом малого и среднего предпринимательства или самозанятым</w:t>
            </w:r>
            <w:r w:rsidRPr="0033392D">
              <w:rPr>
                <w:vertAlign w:val="superscript"/>
              </w:rPr>
              <w:t>3</w:t>
            </w:r>
            <w:r w:rsidRPr="0033392D">
              <w:t xml:space="preserve"> (да/нет)</w:t>
            </w:r>
          </w:p>
        </w:tc>
        <w:tc>
          <w:tcPr>
            <w:tcW w:w="141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</w:pPr>
          </w:p>
        </w:tc>
        <w:tc>
          <w:tcPr>
            <w:tcW w:w="1133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С (дата)</w:t>
            </w:r>
          </w:p>
        </w:tc>
        <w:tc>
          <w:tcPr>
            <w:tcW w:w="1024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По (дата)</w:t>
            </w:r>
          </w:p>
        </w:tc>
      </w:tr>
      <w:tr w:rsidR="00F0764D" w:rsidRPr="0033392D" w:rsidTr="00F0764D">
        <w:trPr>
          <w:trHeight w:val="237"/>
        </w:trPr>
        <w:tc>
          <w:tcPr>
            <w:tcW w:w="113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230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18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№ места</w:t>
            </w:r>
            <w:r w:rsidRPr="0033392D">
              <w:rPr>
                <w:vertAlign w:val="superscript"/>
              </w:rPr>
              <w:t>1</w:t>
            </w:r>
          </w:p>
        </w:tc>
        <w:tc>
          <w:tcPr>
            <w:tcW w:w="183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График работы мобильного НТО в месте остановки</w:t>
            </w:r>
          </w:p>
        </w:tc>
        <w:tc>
          <w:tcPr>
            <w:tcW w:w="208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44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7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133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024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</w:tr>
      <w:tr w:rsidR="00F0764D" w:rsidRPr="0033392D" w:rsidTr="00F0764D">
        <w:trPr>
          <w:trHeight w:val="244"/>
        </w:trPr>
        <w:tc>
          <w:tcPr>
            <w:tcW w:w="1137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</w:t>
            </w:r>
          </w:p>
        </w:tc>
        <w:tc>
          <w:tcPr>
            <w:tcW w:w="1230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2</w:t>
            </w:r>
          </w:p>
        </w:tc>
        <w:tc>
          <w:tcPr>
            <w:tcW w:w="118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</w:t>
            </w:r>
          </w:p>
        </w:tc>
        <w:tc>
          <w:tcPr>
            <w:tcW w:w="183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</w:t>
            </w:r>
          </w:p>
        </w:tc>
        <w:tc>
          <w:tcPr>
            <w:tcW w:w="2087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5</w:t>
            </w:r>
          </w:p>
        </w:tc>
        <w:tc>
          <w:tcPr>
            <w:tcW w:w="174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6</w:t>
            </w:r>
          </w:p>
        </w:tc>
        <w:tc>
          <w:tcPr>
            <w:tcW w:w="1417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7</w:t>
            </w:r>
          </w:p>
        </w:tc>
        <w:tc>
          <w:tcPr>
            <w:tcW w:w="1418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8</w:t>
            </w:r>
          </w:p>
        </w:tc>
        <w:tc>
          <w:tcPr>
            <w:tcW w:w="1417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9</w:t>
            </w:r>
          </w:p>
        </w:tc>
        <w:tc>
          <w:tcPr>
            <w:tcW w:w="113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10</w:t>
            </w:r>
          </w:p>
        </w:tc>
        <w:tc>
          <w:tcPr>
            <w:tcW w:w="102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</w:t>
            </w:r>
          </w:p>
        </w:tc>
      </w:tr>
      <w:tr w:rsidR="00F0764D" w:rsidRPr="0033392D" w:rsidTr="00F0764D">
        <w:trPr>
          <w:trHeight w:val="1431"/>
        </w:trPr>
        <w:tc>
          <w:tcPr>
            <w:tcW w:w="113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val="en-US"/>
              </w:rPr>
              <w:t>2-16-00-00</w:t>
            </w:r>
            <w:r w:rsidRPr="0033392D">
              <w:t>1</w:t>
            </w:r>
          </w:p>
        </w:tc>
        <w:tc>
          <w:tcPr>
            <w:tcW w:w="1230" w:type="dxa"/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Автомагазин (торговый автофургон, автолавка)</w:t>
            </w:r>
          </w:p>
        </w:tc>
        <w:tc>
          <w:tcPr>
            <w:tcW w:w="118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3-16-00-001</w:t>
            </w:r>
          </w:p>
        </w:tc>
        <w:tc>
          <w:tcPr>
            <w:tcW w:w="1833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Ежедневно: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11.00-19.00</w:t>
            </w:r>
          </w:p>
        </w:tc>
        <w:tc>
          <w:tcPr>
            <w:tcW w:w="2087" w:type="dxa"/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174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ИП Попова Татьяна Анатольевна</w:t>
            </w:r>
          </w:p>
        </w:tc>
        <w:tc>
          <w:tcPr>
            <w:tcW w:w="141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781427696720</w:t>
            </w:r>
          </w:p>
        </w:tc>
        <w:tc>
          <w:tcPr>
            <w:tcW w:w="1418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да</w:t>
            </w:r>
          </w:p>
        </w:tc>
        <w:tc>
          <w:tcPr>
            <w:tcW w:w="1417" w:type="dxa"/>
            <w:vAlign w:val="center"/>
          </w:tcPr>
          <w:p w:rsidR="00F0764D" w:rsidRPr="0033392D" w:rsidRDefault="00F0764D" w:rsidP="00F0764D">
            <w:pPr>
              <w:shd w:val="clear" w:color="auto" w:fill="FFFFFF"/>
              <w:jc w:val="center"/>
            </w:pPr>
            <w:r w:rsidRPr="0033392D">
              <w:t>№ 2024-</w:t>
            </w:r>
          </w:p>
          <w:p w:rsidR="00F0764D" w:rsidRPr="0033392D" w:rsidRDefault="00F0764D" w:rsidP="00F0764D">
            <w:pPr>
              <w:shd w:val="clear" w:color="auto" w:fill="FFFFFF"/>
              <w:jc w:val="center"/>
            </w:pPr>
            <w:r w:rsidRPr="0033392D">
              <w:t>НТО 162 от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26.07.2024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(продления периода: Протоколы № 06 от 20.12.2024, № 03 от 04.06.2026)</w:t>
            </w:r>
          </w:p>
        </w:tc>
        <w:tc>
          <w:tcPr>
            <w:tcW w:w="1133" w:type="dxa"/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shd w:val="clear" w:color="auto" w:fill="FFFFFF"/>
              </w:rPr>
              <w:t>16.10.2024</w:t>
            </w:r>
          </w:p>
        </w:tc>
        <w:tc>
          <w:tcPr>
            <w:tcW w:w="1024" w:type="dxa"/>
            <w:vAlign w:val="center"/>
          </w:tcPr>
          <w:p w:rsidR="00F0764D" w:rsidRPr="0033392D" w:rsidRDefault="00F0764D" w:rsidP="00F0764D">
            <w:pPr>
              <w:tabs>
                <w:tab w:val="left" w:pos="1260"/>
              </w:tabs>
              <w:spacing w:line="276" w:lineRule="auto"/>
              <w:jc w:val="center"/>
              <w:rPr>
                <w:lang w:eastAsia="en-US"/>
              </w:rPr>
            </w:pPr>
            <w:r w:rsidRPr="0033392D">
              <w:rPr>
                <w:lang w:eastAsia="en-US"/>
              </w:rPr>
              <w:t>31.07.2027</w:t>
            </w:r>
          </w:p>
        </w:tc>
      </w:tr>
      <w:tr w:rsidR="00F0764D" w:rsidRPr="0033392D" w:rsidTr="00F0764D">
        <w:trPr>
          <w:trHeight w:val="1431"/>
        </w:trPr>
        <w:tc>
          <w:tcPr>
            <w:tcW w:w="113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val="en-US"/>
              </w:rPr>
              <w:t>2-16-00-00</w:t>
            </w:r>
            <w:r w:rsidRPr="0033392D">
              <w:t>2</w:t>
            </w:r>
          </w:p>
        </w:tc>
        <w:tc>
          <w:tcPr>
            <w:tcW w:w="1230" w:type="dxa"/>
            <w:vAlign w:val="center"/>
          </w:tcPr>
          <w:p w:rsidR="00F0764D" w:rsidRPr="0033392D" w:rsidRDefault="00F0764D" w:rsidP="00F0764D">
            <w:pPr>
              <w:jc w:val="center"/>
            </w:pPr>
            <w:r w:rsidRPr="0033392D">
              <w:t>Автомагазин (торговый автофургон, автолавка)</w:t>
            </w:r>
          </w:p>
        </w:tc>
        <w:tc>
          <w:tcPr>
            <w:tcW w:w="118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3-16-00-002</w:t>
            </w:r>
          </w:p>
        </w:tc>
        <w:tc>
          <w:tcPr>
            <w:tcW w:w="1833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Май-сентябрь: ежедневно: 11:00-21:00;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 xml:space="preserve">Октябрь-апрель: </w:t>
            </w:r>
            <w:proofErr w:type="spellStart"/>
            <w:r w:rsidRPr="0033392D">
              <w:t>пт</w:t>
            </w:r>
            <w:proofErr w:type="spellEnd"/>
            <w:r w:rsidRPr="0033392D">
              <w:t>: 16:00-21:00;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33392D">
              <w:t>сб-вс</w:t>
            </w:r>
            <w:proofErr w:type="spellEnd"/>
            <w:r w:rsidRPr="0033392D">
              <w:t>: 11:00-21:00; Праздничные дни: 11:00-21:00</w:t>
            </w:r>
          </w:p>
        </w:tc>
        <w:tc>
          <w:tcPr>
            <w:tcW w:w="208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174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ООО «</w:t>
            </w:r>
            <w:proofErr w:type="spellStart"/>
            <w:r w:rsidRPr="0033392D">
              <w:t>Трумен</w:t>
            </w:r>
            <w:proofErr w:type="spellEnd"/>
            <w:r w:rsidRPr="0033392D">
              <w:t>»</w:t>
            </w:r>
          </w:p>
        </w:tc>
        <w:tc>
          <w:tcPr>
            <w:tcW w:w="141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4726002686</w:t>
            </w:r>
          </w:p>
        </w:tc>
        <w:tc>
          <w:tcPr>
            <w:tcW w:w="1418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да</w:t>
            </w:r>
          </w:p>
        </w:tc>
        <w:tc>
          <w:tcPr>
            <w:tcW w:w="1417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№ 2025-НТО 180 от 14.11.2025</w:t>
            </w:r>
          </w:p>
        </w:tc>
        <w:tc>
          <w:tcPr>
            <w:tcW w:w="1133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11.09.2025</w:t>
            </w:r>
          </w:p>
        </w:tc>
        <w:tc>
          <w:tcPr>
            <w:tcW w:w="1024" w:type="dxa"/>
            <w:vAlign w:val="center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31.12.2030</w:t>
            </w:r>
          </w:p>
        </w:tc>
      </w:tr>
    </w:tbl>
    <w:p w:rsidR="00F0764D" w:rsidRPr="0033392D" w:rsidRDefault="00F0764D" w:rsidP="00F0764D">
      <w:pPr>
        <w:jc w:val="both"/>
        <w:rPr>
          <w:b/>
          <w:i/>
          <w:lang w:eastAsia="en-US"/>
        </w:rPr>
      </w:pPr>
    </w:p>
    <w:p w:rsidR="00F0764D" w:rsidRPr="0033392D" w:rsidRDefault="00F0764D" w:rsidP="00F0764D">
      <w:pPr>
        <w:jc w:val="both"/>
        <w:rPr>
          <w:b/>
          <w:i/>
          <w:lang w:eastAsia="en-US"/>
        </w:rPr>
      </w:pPr>
      <w:r w:rsidRPr="0033392D">
        <w:rPr>
          <w:b/>
          <w:i/>
          <w:lang w:eastAsia="en-US"/>
        </w:rPr>
        <w:t>Примечание:</w:t>
      </w:r>
    </w:p>
    <w:p w:rsidR="00F0764D" w:rsidRPr="0033392D" w:rsidRDefault="00F0764D" w:rsidP="00F0764D">
      <w:pPr>
        <w:jc w:val="both"/>
        <w:rPr>
          <w:lang w:eastAsia="en-US"/>
        </w:rPr>
      </w:pPr>
      <w:r w:rsidRPr="0033392D">
        <w:rPr>
          <w:b/>
          <w:vertAlign w:val="superscript"/>
        </w:rPr>
        <w:t xml:space="preserve">1 </w:t>
      </w:r>
      <w:r w:rsidRPr="0033392D">
        <w:t>Идентификационные номера мест остановки мобильного НТО в соответствии с таблицей "2.1. Места остановки мобильных торговых объектов".</w:t>
      </w:r>
    </w:p>
    <w:p w:rsidR="00F0764D" w:rsidRPr="0033392D" w:rsidRDefault="00F0764D" w:rsidP="00F0764D">
      <w:r w:rsidRPr="0033392D">
        <w:rPr>
          <w:b/>
          <w:vertAlign w:val="superscript"/>
        </w:rPr>
        <w:t>2</w:t>
      </w:r>
      <w:r w:rsidRPr="0033392D">
        <w:rPr>
          <w:b/>
          <w:lang w:eastAsia="en-US"/>
        </w:rPr>
        <w:t xml:space="preserve"> </w:t>
      </w:r>
      <w:r w:rsidRPr="0033392D">
        <w:rPr>
          <w:lang w:eastAsia="en-US"/>
        </w:rPr>
        <w:t>За исключением товаров, запрещенных к розничной продаже в нестационарных торговых объектах законодательством Российской Федерации.</w:t>
      </w:r>
    </w:p>
    <w:p w:rsidR="00F0764D" w:rsidRPr="0033392D" w:rsidRDefault="00F0764D" w:rsidP="00F0764D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33392D">
        <w:rPr>
          <w:b/>
          <w:vertAlign w:val="superscript"/>
        </w:rPr>
        <w:t xml:space="preserve">3 </w:t>
      </w:r>
      <w:r w:rsidRPr="0033392D">
        <w:rPr>
          <w:rFonts w:eastAsia="Calibri"/>
          <w:bCs/>
          <w:lang w:eastAsia="en-US"/>
        </w:rPr>
        <w:t xml:space="preserve">Под </w:t>
      </w:r>
      <w:proofErr w:type="spellStart"/>
      <w:r w:rsidRPr="0033392D">
        <w:rPr>
          <w:rFonts w:eastAsia="Calibri"/>
          <w:bCs/>
          <w:lang w:eastAsia="en-US"/>
        </w:rPr>
        <w:t>самозанятыми</w:t>
      </w:r>
      <w:proofErr w:type="spellEnd"/>
      <w:r w:rsidRPr="0033392D">
        <w:rPr>
          <w:rFonts w:eastAsia="Calibri"/>
          <w:bCs/>
          <w:lang w:eastAsia="en-US"/>
        </w:rPr>
        <w:t xml:space="preserve"> понимаются физические лица, не являющиеся индивидуальными предпринимателями и применяющие специальный налоговый режим "Налог на профессиональный доход" в течение срока проведения эксперимента, установленного Федеральным </w:t>
      </w:r>
      <w:hyperlink r:id="rId24" w:history="1">
        <w:r w:rsidRPr="0033392D">
          <w:rPr>
            <w:rFonts w:eastAsia="Calibri"/>
            <w:bCs/>
            <w:lang w:eastAsia="en-US"/>
          </w:rPr>
          <w:t>законом</w:t>
        </w:r>
      </w:hyperlink>
      <w:r w:rsidRPr="0033392D">
        <w:rPr>
          <w:rFonts w:eastAsia="Calibri"/>
          <w:bCs/>
          <w:lang w:eastAsia="en-US"/>
        </w:rPr>
        <w:t xml:space="preserve"> "О проведении эксперимента по установлению специального налогового режима "Налог на профессиональный доход".</w:t>
      </w:r>
    </w:p>
    <w:p w:rsidR="00F0764D" w:rsidRPr="0033392D" w:rsidRDefault="00F0764D" w:rsidP="00F0764D">
      <w:pPr>
        <w:rPr>
          <w:rFonts w:eastAsia="Calibri"/>
          <w:bCs/>
          <w:lang w:eastAsia="en-US"/>
        </w:rPr>
      </w:pPr>
      <w:r w:rsidRPr="0033392D">
        <w:rPr>
          <w:rFonts w:eastAsia="Calibri"/>
          <w:bCs/>
          <w:lang w:eastAsia="en-US"/>
        </w:rPr>
        <w:br w:type="page"/>
      </w:r>
    </w:p>
    <w:p w:rsidR="00F0764D" w:rsidRPr="0033392D" w:rsidRDefault="00F0764D" w:rsidP="00F0764D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33392D">
        <w:rPr>
          <w:sz w:val="24"/>
          <w:szCs w:val="24"/>
        </w:rPr>
        <w:t>2.1. Места остановки мобильных торговых объектов</w:t>
      </w:r>
    </w:p>
    <w:p w:rsidR="00F0764D" w:rsidRPr="0033392D" w:rsidRDefault="00F0764D" w:rsidP="00F0764D">
      <w:pPr>
        <w:widowControl w:val="0"/>
        <w:autoSpaceDE w:val="0"/>
        <w:autoSpaceDN w:val="0"/>
        <w:jc w:val="both"/>
        <w:rPr>
          <w:szCs w:val="28"/>
        </w:rPr>
      </w:pPr>
    </w:p>
    <w:tbl>
      <w:tblPr>
        <w:tblW w:w="15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73"/>
        <w:gridCol w:w="3708"/>
        <w:gridCol w:w="3513"/>
        <w:gridCol w:w="4314"/>
      </w:tblGrid>
      <w:tr w:rsidR="00F0764D" w:rsidRPr="0033392D" w:rsidTr="00F0764D">
        <w:trPr>
          <w:trHeight w:val="230"/>
        </w:trPr>
        <w:tc>
          <w:tcPr>
            <w:tcW w:w="3473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Идентификационный номер места остановки</w:t>
            </w:r>
          </w:p>
        </w:tc>
        <w:tc>
          <w:tcPr>
            <w:tcW w:w="3708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Адресный ориентир места остановки, географические координаты</w:t>
            </w:r>
          </w:p>
        </w:tc>
        <w:tc>
          <w:tcPr>
            <w:tcW w:w="3513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Идентификационные номера мобильных НТО</w:t>
            </w:r>
            <w:r w:rsidRPr="0033392D">
              <w:rPr>
                <w:vertAlign w:val="superscript"/>
              </w:rPr>
              <w:t>1</w:t>
            </w:r>
          </w:p>
        </w:tc>
        <w:tc>
          <w:tcPr>
            <w:tcW w:w="4314" w:type="dxa"/>
            <w:vMerge w:val="restart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График работы мобильного НТО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33392D">
              <w:t>в месте остановки</w:t>
            </w:r>
          </w:p>
        </w:tc>
      </w:tr>
      <w:tr w:rsidR="00F0764D" w:rsidRPr="0033392D" w:rsidTr="00F0764D">
        <w:trPr>
          <w:trHeight w:val="230"/>
        </w:trPr>
        <w:tc>
          <w:tcPr>
            <w:tcW w:w="3473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708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513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314" w:type="dxa"/>
            <w:vMerge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</w:p>
        </w:tc>
      </w:tr>
      <w:tr w:rsidR="00F0764D" w:rsidRPr="0033392D" w:rsidTr="00F0764D">
        <w:trPr>
          <w:trHeight w:val="202"/>
        </w:trPr>
        <w:tc>
          <w:tcPr>
            <w:tcW w:w="347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</w:t>
            </w:r>
          </w:p>
        </w:tc>
        <w:tc>
          <w:tcPr>
            <w:tcW w:w="3708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2</w:t>
            </w:r>
          </w:p>
        </w:tc>
        <w:tc>
          <w:tcPr>
            <w:tcW w:w="351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</w:t>
            </w:r>
          </w:p>
        </w:tc>
        <w:tc>
          <w:tcPr>
            <w:tcW w:w="431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4</w:t>
            </w:r>
          </w:p>
        </w:tc>
      </w:tr>
      <w:tr w:rsidR="00F0764D" w:rsidRPr="0033392D" w:rsidTr="00F0764D">
        <w:trPr>
          <w:trHeight w:val="202"/>
        </w:trPr>
        <w:tc>
          <w:tcPr>
            <w:tcW w:w="347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3-16-00-001</w:t>
            </w:r>
          </w:p>
        </w:tc>
        <w:tc>
          <w:tcPr>
            <w:tcW w:w="3708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r w:rsidRPr="0033392D">
              <w:rPr>
                <w:lang w:eastAsia="en-US"/>
              </w:rPr>
              <w:t>Сосновоборский</w:t>
            </w:r>
            <w:proofErr w:type="spellEnd"/>
            <w:r w:rsidRPr="0033392D">
              <w:rPr>
                <w:lang w:eastAsia="en-US"/>
              </w:rPr>
              <w:t xml:space="preserve"> городской округ, 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 xml:space="preserve">в районе перекрестка автодороги </w:t>
            </w:r>
            <w:proofErr w:type="spellStart"/>
            <w:r w:rsidRPr="0033392D">
              <w:t>Ракопежи</w:t>
            </w:r>
            <w:proofErr w:type="spellEnd"/>
            <w:r w:rsidRPr="0033392D">
              <w:t xml:space="preserve"> -Строитель с автодорогой </w:t>
            </w:r>
            <w:proofErr w:type="spellStart"/>
            <w:r w:rsidRPr="0033392D">
              <w:t>Новокалищенское</w:t>
            </w:r>
            <w:proofErr w:type="spellEnd"/>
            <w:r w:rsidRPr="0033392D">
              <w:t>/Весна/Северное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59.889157, 29.169454</w:t>
            </w:r>
          </w:p>
        </w:tc>
        <w:tc>
          <w:tcPr>
            <w:tcW w:w="351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val="en-US"/>
              </w:rPr>
              <w:t>2-16-00-00</w:t>
            </w:r>
            <w:r w:rsidRPr="0033392D">
              <w:t>1</w:t>
            </w:r>
          </w:p>
        </w:tc>
        <w:tc>
          <w:tcPr>
            <w:tcW w:w="431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 xml:space="preserve">Ежедневно: 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11.00-19.00</w:t>
            </w:r>
          </w:p>
        </w:tc>
      </w:tr>
      <w:tr w:rsidR="00F0764D" w:rsidRPr="0033392D" w:rsidTr="00F0764D">
        <w:trPr>
          <w:trHeight w:val="202"/>
        </w:trPr>
        <w:tc>
          <w:tcPr>
            <w:tcW w:w="347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3-16-00-002</w:t>
            </w:r>
          </w:p>
        </w:tc>
        <w:tc>
          <w:tcPr>
            <w:tcW w:w="3708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proofErr w:type="spellStart"/>
            <w:r w:rsidRPr="0033392D">
              <w:rPr>
                <w:rFonts w:eastAsia="Courier New"/>
              </w:rPr>
              <w:t>Сосновоборский</w:t>
            </w:r>
            <w:proofErr w:type="spellEnd"/>
            <w:r w:rsidRPr="0033392D">
              <w:rPr>
                <w:rFonts w:eastAsia="Courier New"/>
              </w:rPr>
              <w:t xml:space="preserve"> городской округ, в районе южной части парка «Приморский», рядом с автомобильной парковкой, в районе </w:t>
            </w:r>
            <w:proofErr w:type="spellStart"/>
            <w:proofErr w:type="gramStart"/>
            <w:r w:rsidRPr="0033392D">
              <w:rPr>
                <w:rFonts w:eastAsia="Courier New"/>
              </w:rPr>
              <w:t>скейт</w:t>
            </w:r>
            <w:proofErr w:type="spellEnd"/>
            <w:r w:rsidRPr="0033392D">
              <w:rPr>
                <w:rFonts w:eastAsia="Courier New"/>
              </w:rPr>
              <w:t>-парка</w:t>
            </w:r>
            <w:proofErr w:type="gramEnd"/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59.887219, 29.074851</w:t>
            </w:r>
          </w:p>
        </w:tc>
        <w:tc>
          <w:tcPr>
            <w:tcW w:w="3513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rPr>
                <w:lang w:val="en-US"/>
              </w:rPr>
              <w:t>2-16-00-00</w:t>
            </w:r>
            <w:r w:rsidRPr="0033392D">
              <w:t>2</w:t>
            </w:r>
          </w:p>
        </w:tc>
        <w:tc>
          <w:tcPr>
            <w:tcW w:w="4314" w:type="dxa"/>
          </w:tcPr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Май-сентябрь: ежедневно: 11:00-21:00;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 xml:space="preserve">Октябрь-апрель: </w:t>
            </w:r>
            <w:proofErr w:type="spellStart"/>
            <w:r w:rsidRPr="0033392D">
              <w:t>пт</w:t>
            </w:r>
            <w:proofErr w:type="spellEnd"/>
            <w:r w:rsidRPr="0033392D">
              <w:t>: 16:00-21:00;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33392D">
              <w:t>сб-вс</w:t>
            </w:r>
            <w:proofErr w:type="spellEnd"/>
            <w:r w:rsidRPr="0033392D">
              <w:t xml:space="preserve">: 11:00-21:00; </w:t>
            </w:r>
          </w:p>
          <w:p w:rsidR="00F0764D" w:rsidRPr="0033392D" w:rsidRDefault="00F0764D" w:rsidP="00F0764D">
            <w:pPr>
              <w:widowControl w:val="0"/>
              <w:autoSpaceDE w:val="0"/>
              <w:autoSpaceDN w:val="0"/>
              <w:jc w:val="center"/>
            </w:pPr>
            <w:r w:rsidRPr="0033392D">
              <w:t>Праздничные дни: 11:00-21:00</w:t>
            </w:r>
          </w:p>
        </w:tc>
      </w:tr>
    </w:tbl>
    <w:p w:rsidR="00F0764D" w:rsidRPr="0033392D" w:rsidRDefault="00F0764D" w:rsidP="00F0764D">
      <w:pPr>
        <w:jc w:val="both"/>
        <w:rPr>
          <w:b/>
          <w:i/>
          <w:lang w:eastAsia="en-US"/>
        </w:rPr>
      </w:pPr>
    </w:p>
    <w:p w:rsidR="00F0764D" w:rsidRPr="0033392D" w:rsidRDefault="00F0764D" w:rsidP="00F0764D">
      <w:pPr>
        <w:jc w:val="both"/>
        <w:rPr>
          <w:b/>
          <w:i/>
          <w:lang w:eastAsia="en-US"/>
        </w:rPr>
      </w:pPr>
      <w:r w:rsidRPr="0033392D">
        <w:rPr>
          <w:b/>
          <w:i/>
          <w:lang w:eastAsia="en-US"/>
        </w:rPr>
        <w:t>Примечание:</w:t>
      </w:r>
    </w:p>
    <w:p w:rsidR="00F0764D" w:rsidRPr="0033392D" w:rsidRDefault="00F0764D" w:rsidP="00F0764D">
      <w:pPr>
        <w:jc w:val="both"/>
      </w:pPr>
      <w:r w:rsidRPr="0033392D">
        <w:rPr>
          <w:b/>
          <w:vertAlign w:val="superscript"/>
        </w:rPr>
        <w:t xml:space="preserve">1 </w:t>
      </w:r>
      <w:r w:rsidRPr="0033392D">
        <w:t xml:space="preserve">Идентификационные номера мобильных НТО в соответствии с </w:t>
      </w:r>
      <w:r w:rsidRPr="0033392D">
        <w:rPr>
          <w:rStyle w:val="af0"/>
          <w:color w:val="auto"/>
          <w:u w:val="none"/>
        </w:rPr>
        <w:t>таблицей</w:t>
      </w:r>
      <w:r w:rsidRPr="0033392D">
        <w:t xml:space="preserve"> "2. Размещение мобильных торговых объектов", которые останавливаются в месте остановки по графику.</w:t>
      </w:r>
    </w:p>
    <w:p w:rsidR="00F0764D" w:rsidRPr="0033392D" w:rsidRDefault="00F0764D" w:rsidP="00F0764D">
      <w:pPr>
        <w:ind w:firstLine="708"/>
        <w:jc w:val="right"/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6D5DDF">
      <w:headerReference w:type="default" r:id="rId25"/>
      <w:pgSz w:w="16838" w:h="11906" w:orient="landscape"/>
      <w:pgMar w:top="284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58A" w:rsidRDefault="006A358A" w:rsidP="00762166">
      <w:r>
        <w:separator/>
      </w:r>
    </w:p>
  </w:endnote>
  <w:endnote w:type="continuationSeparator" w:id="0">
    <w:p w:rsidR="006A358A" w:rsidRDefault="006A358A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89" w:rsidRDefault="001012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89" w:rsidRDefault="0010128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89" w:rsidRDefault="001012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58A" w:rsidRDefault="006A358A" w:rsidP="00762166">
      <w:r>
        <w:separator/>
      </w:r>
    </w:p>
  </w:footnote>
  <w:footnote w:type="continuationSeparator" w:id="0">
    <w:p w:rsidR="006A358A" w:rsidRDefault="006A358A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89" w:rsidRDefault="001012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64D" w:rsidRDefault="00F0764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89" w:rsidRDefault="00101289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64D" w:rsidRDefault="00F076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B1C721C"/>
    <w:multiLevelType w:val="multilevel"/>
    <w:tmpl w:val="BF489DC0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01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4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41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5cbfc8f6-f728-4143-9907-1c73ff938d50"/>
  </w:docVars>
  <w:rsids>
    <w:rsidRoot w:val="00F0764D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01289"/>
    <w:rsid w:val="001704D1"/>
    <w:rsid w:val="001B1787"/>
    <w:rsid w:val="001D334C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A358A"/>
    <w:rsid w:val="006B4AEA"/>
    <w:rsid w:val="006D5DDF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72FB4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0544F"/>
    <w:rsid w:val="00B10721"/>
    <w:rsid w:val="00B47BE2"/>
    <w:rsid w:val="00B80C40"/>
    <w:rsid w:val="00B90180"/>
    <w:rsid w:val="00B9270E"/>
    <w:rsid w:val="00BA6F0F"/>
    <w:rsid w:val="00BC03B4"/>
    <w:rsid w:val="00BC3893"/>
    <w:rsid w:val="00BD2286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0764D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D372A"/>
  <w15:docId w15:val="{B967F437-DCE9-4137-85B3-89843E29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0764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uiPriority w:val="9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0764D"/>
    <w:rPr>
      <w:rFonts w:ascii="Calibri Light" w:eastAsia="Times New Roman" w:hAnsi="Calibri Light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aliases w:val=" Знак,Знак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 Знак Знак,Знак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aliases w:val=" Знак1,Знак1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1 Знак,Знак1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F0764D"/>
    <w:pPr>
      <w:spacing w:after="120"/>
      <w:jc w:val="both"/>
    </w:pPr>
    <w:rPr>
      <w:rFonts w:eastAsia="Calibri"/>
      <w:sz w:val="24"/>
      <w:szCs w:val="22"/>
      <w:lang w:eastAsia="en-US"/>
    </w:rPr>
  </w:style>
  <w:style w:type="character" w:customStyle="1" w:styleId="aa">
    <w:name w:val="Основной текст Знак"/>
    <w:link w:val="a9"/>
    <w:uiPriority w:val="99"/>
    <w:rsid w:val="00F0764D"/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F0764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F0764D"/>
    <w:pPr>
      <w:ind w:left="720"/>
      <w:contextualSpacing/>
    </w:pPr>
  </w:style>
  <w:style w:type="paragraph" w:styleId="ac">
    <w:name w:val="annotation text"/>
    <w:basedOn w:val="a"/>
    <w:link w:val="ad"/>
    <w:uiPriority w:val="99"/>
    <w:semiHidden/>
    <w:unhideWhenUsed/>
    <w:rsid w:val="00F0764D"/>
  </w:style>
  <w:style w:type="character" w:customStyle="1" w:styleId="ad">
    <w:name w:val="Текст примечания Знак"/>
    <w:link w:val="ac"/>
    <w:uiPriority w:val="99"/>
    <w:semiHidden/>
    <w:rsid w:val="00F0764D"/>
    <w:rPr>
      <w:rFonts w:ascii="Times New Roman" w:eastAsia="Times New Roman" w:hAnsi="Times New Roman"/>
    </w:rPr>
  </w:style>
  <w:style w:type="character" w:customStyle="1" w:styleId="ae">
    <w:name w:val="Тема примечания Знак"/>
    <w:link w:val="af"/>
    <w:uiPriority w:val="99"/>
    <w:semiHidden/>
    <w:rsid w:val="00F0764D"/>
    <w:rPr>
      <w:rFonts w:ascii="Times New Roman" w:eastAsia="Times New Roman" w:hAnsi="Times New Roman"/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F0764D"/>
    <w:rPr>
      <w:b/>
      <w:bCs/>
    </w:rPr>
  </w:style>
  <w:style w:type="character" w:styleId="af0">
    <w:name w:val="Hyperlink"/>
    <w:uiPriority w:val="99"/>
    <w:semiHidden/>
    <w:unhideWhenUsed/>
    <w:rsid w:val="00F0764D"/>
    <w:rPr>
      <w:color w:val="0000FF"/>
      <w:u w:val="single"/>
    </w:rPr>
  </w:style>
  <w:style w:type="paragraph" w:styleId="af1">
    <w:name w:val="No Spacing"/>
    <w:uiPriority w:val="1"/>
    <w:qFormat/>
    <w:rsid w:val="00F0764D"/>
    <w:rPr>
      <w:rFonts w:ascii="Times New Roman" w:eastAsia="Times New Roman" w:hAnsi="Times New Roman"/>
    </w:rPr>
  </w:style>
  <w:style w:type="paragraph" w:styleId="21">
    <w:name w:val="Body Text Indent 2"/>
    <w:basedOn w:val="a"/>
    <w:link w:val="22"/>
    <w:uiPriority w:val="99"/>
    <w:unhideWhenUsed/>
    <w:rsid w:val="00F07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F0764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ofd.nalog.ru/excerpt.pdf?token=571D1A8CD020B7C9C157A1C4E91D00F584F3F3C385A930CB8D0FF09824B6B31F0FBA0A5A623D4C615FED394FD64CE775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ofd.nalog.ru/excerpt.pdf?token=571D1A8CD020B7C9C157A1C4E91D00F584F3F3C385A930CB8D0FF09824B6B31F0FBA0A5A623D4C615FED394FD64CE775" TargetMode="Externa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yperlink" Target="https://ofd.nalog.ru/excerpt.pdf?token=FFE988DC1C65726043D5E95529E10B5177A8C3627675898228D3FB4B8FF6FE0022828E1ED8FE6BE496E2C704EF5545D8" TargetMode="External"/><Relationship Id="rId25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s://ofd.nalog.ru/excerpt.pdf?token=571D1A8CD020B7C9C157A1C4E91D00F584F3F3C385A930CB8D0FF09824B6B31F0FBA0A5A623D4C615FED394FD64CE775" TargetMode="External"/><Relationship Id="rId20" Type="http://schemas.openxmlformats.org/officeDocument/2006/relationships/hyperlink" Target="https://ofd.nalog.ru/excerpt.pdf?token=9253AEE84244AE8A341EBC291E214A16E93E5519EDDD7CFE324D070647B7B0621E1EA0F5BFB7413235545B1E89A763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consultantplus://offline/ref=13632DA52372E6FA077634A572AD692660ACB26F11459B6AB17EBE8B089C4579C336EFCCD1743358B583A41341y5Y4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fd.nalog.ru/excerpt.pdf?token=4B491E0F0506897A6DD71248BABB892C3AE98EFE04B219C4EA71DD3C032D6B9A3FA8A613104AFF7C897552F90518CEAF9840A0B6805E7A8513648A54E817C587" TargetMode="External"/><Relationship Id="rId23" Type="http://schemas.openxmlformats.org/officeDocument/2006/relationships/hyperlink" Target="consultantplus://offline/ref=13632DA52372E6FA077634A572AD692660ACB26F11459B6AB17EBE8B089C4579C336EFCCD1743358B583A41341y5Y4O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ofd.nalog.ru/excerpt.pdf?token=A8ECA7C427C6342EB4F9982EE76541BFA0D5E2BEF443AFADBFBD773DADA23A4015AC800583DB5EDDA8E0510C02AE98F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ofd.nalog.ru/excerpt.pdf?token=4B491E0F0506897A6DD71248BABB892C3AE98EFE04B219C4EA71DD3C032D6B9A3FA8A613104AFF7C897552F90518CEAF9840A0B6805E7A8513648A54E817C587" TargetMode="External"/><Relationship Id="rId22" Type="http://schemas.openxmlformats.org/officeDocument/2006/relationships/hyperlink" Target="https://ofd.nalog.ru/excerpt.pdf?token=571D1A8CD020B7C9C157A1C4E91D00F584F3F3C385A930CB8D0FF09824B6B31F0FBA0A5A623D4C615FED394FD64CE775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89ff941b-703b-47c2-89b1-4849ca0d423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89ff941b-703b-47c2-89b1-4849ca0d4238.dot</Template>
  <TotalTime>1</TotalTime>
  <Pages>18</Pages>
  <Words>4652</Words>
  <Characters>26521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2026-10-28T11:32:00Z</cp:lastPrinted>
  <dcterms:created xsi:type="dcterms:W3CDTF">2026-10-30T11:02:00Z</dcterms:created>
  <dcterms:modified xsi:type="dcterms:W3CDTF">2026-10-30T11:35:00Z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5cbfc8f6-f728-4143-9907-1c73ff938d50</vt:lpwstr>
  </property>
</Properties>
</file>