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F53CF2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F53CF2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631478" w:rsidRDefault="00631478" w:rsidP="00631478">
      <w:pPr>
        <w:rPr>
          <w:sz w:val="24"/>
        </w:rPr>
      </w:pPr>
      <w:r>
        <w:rPr>
          <w:sz w:val="24"/>
        </w:rPr>
        <w:t xml:space="preserve">                                                       от 12/08/2026 № 2399</w:t>
      </w:r>
    </w:p>
    <w:p w:rsidR="00AF4B8A" w:rsidRPr="007637CE" w:rsidRDefault="00AF4B8A" w:rsidP="00AF4B8A">
      <w:pPr>
        <w:pStyle w:val="aa"/>
        <w:rPr>
          <w:bCs/>
          <w:kern w:val="36"/>
          <w:sz w:val="10"/>
          <w:szCs w:val="10"/>
        </w:rPr>
      </w:pPr>
    </w:p>
    <w:p w:rsidR="00AF4B8A" w:rsidRDefault="00AF4B8A" w:rsidP="00AF4B8A">
      <w:pPr>
        <w:pStyle w:val="aa"/>
        <w:rPr>
          <w:bCs/>
          <w:kern w:val="36"/>
        </w:rPr>
      </w:pPr>
      <w:r w:rsidRPr="00F93205">
        <w:rPr>
          <w:bCs/>
          <w:kern w:val="36"/>
        </w:rPr>
        <w:t xml:space="preserve">Об утверждении административного регламента </w:t>
      </w:r>
    </w:p>
    <w:p w:rsidR="00AF4B8A" w:rsidRDefault="00AF4B8A" w:rsidP="00AF4B8A">
      <w:pPr>
        <w:pStyle w:val="aa"/>
      </w:pPr>
      <w:r w:rsidRPr="007F4A31">
        <w:t xml:space="preserve">по предоставлению муниципальной услуги </w:t>
      </w:r>
    </w:p>
    <w:p w:rsidR="00AF4B8A" w:rsidRDefault="00AF4B8A" w:rsidP="00AF4B8A">
      <w:pPr>
        <w:pStyle w:val="aa"/>
      </w:pPr>
      <w:r w:rsidRPr="007F4A31">
        <w:t xml:space="preserve">«Предоставление сведений, документов и материалов, </w:t>
      </w:r>
    </w:p>
    <w:p w:rsidR="00AF4B8A" w:rsidRDefault="00AF4B8A" w:rsidP="00AF4B8A">
      <w:pPr>
        <w:pStyle w:val="aa"/>
      </w:pPr>
      <w:r w:rsidRPr="007F4A31">
        <w:t xml:space="preserve">содержащихся в государственной информационной системе </w:t>
      </w:r>
    </w:p>
    <w:p w:rsidR="00AF4B8A" w:rsidRDefault="00AF4B8A" w:rsidP="00AF4B8A">
      <w:pPr>
        <w:pStyle w:val="aa"/>
      </w:pPr>
      <w:r w:rsidRPr="007F4A31">
        <w:t xml:space="preserve">обеспечения градостроительной деятельности </w:t>
      </w:r>
    </w:p>
    <w:p w:rsidR="00AF4B8A" w:rsidRDefault="00AF4B8A" w:rsidP="00AF4B8A">
      <w:pPr>
        <w:pStyle w:val="aa"/>
        <w:rPr>
          <w:bCs/>
          <w:kern w:val="36"/>
        </w:rPr>
      </w:pPr>
      <w:r w:rsidRPr="007F4A31">
        <w:t>Ленинградской области»</w:t>
      </w:r>
    </w:p>
    <w:p w:rsidR="00AF4B8A" w:rsidRDefault="00AF4B8A" w:rsidP="00AF4B8A">
      <w:pPr>
        <w:pStyle w:val="aa"/>
        <w:rPr>
          <w:bCs/>
          <w:kern w:val="36"/>
        </w:rPr>
      </w:pPr>
    </w:p>
    <w:p w:rsidR="00AF4B8A" w:rsidRDefault="00AF4B8A" w:rsidP="00AF4B8A">
      <w:pPr>
        <w:pStyle w:val="aa"/>
        <w:rPr>
          <w:bCs/>
          <w:kern w:val="36"/>
        </w:rPr>
      </w:pPr>
    </w:p>
    <w:p w:rsidR="00AF4B8A" w:rsidRPr="006C15F7" w:rsidRDefault="00AF4B8A" w:rsidP="00AF4B8A">
      <w:pPr>
        <w:pStyle w:val="aa"/>
        <w:tabs>
          <w:tab w:val="left" w:pos="1134"/>
        </w:tabs>
        <w:ind w:firstLine="709"/>
        <w:jc w:val="both"/>
      </w:pPr>
      <w:r w:rsidRPr="001C2D08">
        <w:t>В со</w:t>
      </w:r>
      <w:r>
        <w:t>ответствии с Градостроительным к</w:t>
      </w:r>
      <w:r w:rsidRPr="001C2D08">
        <w:t>одексом Российской Федерации,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13.03.2020 № 279 «Об информационном обеспечени</w:t>
      </w:r>
      <w:r>
        <w:t>и</w:t>
      </w:r>
      <w:r w:rsidRPr="001C2D08">
        <w:t xml:space="preserve"> градостроительной деятельности», </w:t>
      </w:r>
      <w:r w:rsidRPr="001C2D08">
        <w:rPr>
          <w:rFonts w:eastAsia="Calibri"/>
          <w:lang w:eastAsia="en-US"/>
        </w:rPr>
        <w:t xml:space="preserve">руководствуясь Уставом муниципального образования </w:t>
      </w:r>
      <w:proofErr w:type="spellStart"/>
      <w:r w:rsidRPr="001C2D08">
        <w:rPr>
          <w:rFonts w:eastAsia="Calibri"/>
          <w:lang w:eastAsia="en-US"/>
        </w:rPr>
        <w:t>Сосновоборский</w:t>
      </w:r>
      <w:proofErr w:type="spellEnd"/>
      <w:r w:rsidRPr="001C2D08">
        <w:rPr>
          <w:rFonts w:eastAsia="Calibri"/>
          <w:lang w:eastAsia="en-US"/>
        </w:rPr>
        <w:t xml:space="preserve"> городской округ Ленинградской области,</w:t>
      </w:r>
      <w:r w:rsidRPr="001C2D08">
        <w:t xml:space="preserve"> администрация </w:t>
      </w:r>
      <w:proofErr w:type="spellStart"/>
      <w:r w:rsidRPr="001C2D08">
        <w:t>Сосновоборского</w:t>
      </w:r>
      <w:proofErr w:type="spellEnd"/>
      <w:r w:rsidRPr="001C2D08">
        <w:t xml:space="preserve"> городского округа </w:t>
      </w:r>
      <w:r w:rsidRPr="002F2F3C">
        <w:rPr>
          <w:b/>
          <w:spacing w:val="40"/>
        </w:rPr>
        <w:t>постановляет:</w:t>
      </w:r>
    </w:p>
    <w:p w:rsidR="00AF4B8A" w:rsidRDefault="00AF4B8A" w:rsidP="00AF4B8A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6C15F7">
        <w:t xml:space="preserve">Утвердить административный регламент по предоставлению муниципальной услуги </w:t>
      </w:r>
      <w:r w:rsidRPr="007F4A31">
        <w:t>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области»</w:t>
      </w:r>
      <w:r w:rsidRPr="006C15F7">
        <w:t xml:space="preserve"> (Приложение).</w:t>
      </w:r>
    </w:p>
    <w:p w:rsidR="00AF4B8A" w:rsidRDefault="00AF4B8A" w:rsidP="00AF4B8A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3C335D">
        <w:t>Признать утратившим</w:t>
      </w:r>
      <w:r>
        <w:t>и</w:t>
      </w:r>
      <w:r w:rsidRPr="003C335D">
        <w:t xml:space="preserve"> силу</w:t>
      </w:r>
      <w:r>
        <w:t>:</w:t>
      </w:r>
    </w:p>
    <w:p w:rsidR="00AF4B8A" w:rsidRDefault="00AF4B8A" w:rsidP="00AF4B8A">
      <w:pPr>
        <w:pStyle w:val="aa"/>
        <w:numPr>
          <w:ilvl w:val="1"/>
          <w:numId w:val="3"/>
        </w:numPr>
        <w:tabs>
          <w:tab w:val="left" w:pos="993"/>
        </w:tabs>
        <w:ind w:left="0" w:firstLine="709"/>
        <w:jc w:val="both"/>
      </w:pPr>
      <w:r w:rsidRPr="003C335D">
        <w:t xml:space="preserve"> постановление администрации </w:t>
      </w:r>
      <w:proofErr w:type="spellStart"/>
      <w:r w:rsidRPr="003C335D">
        <w:t>Сосновоборского</w:t>
      </w:r>
      <w:proofErr w:type="spellEnd"/>
      <w:r w:rsidRPr="003C335D">
        <w:t xml:space="preserve"> городского округа от </w:t>
      </w:r>
      <w:r>
        <w:t>26.08.2022 № 1975 «</w:t>
      </w:r>
      <w:r>
        <w:rPr>
          <w:bCs/>
          <w:kern w:val="36"/>
        </w:rPr>
        <w:t>Об утверждении административного регламента предоставления муниципальной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</w:t>
      </w:r>
      <w:r>
        <w:t>»;</w:t>
      </w:r>
    </w:p>
    <w:p w:rsidR="00AF4B8A" w:rsidRDefault="00AF4B8A" w:rsidP="00AF4B8A">
      <w:pPr>
        <w:pStyle w:val="aa"/>
        <w:numPr>
          <w:ilvl w:val="1"/>
          <w:numId w:val="3"/>
        </w:numPr>
        <w:tabs>
          <w:tab w:val="left" w:pos="993"/>
        </w:tabs>
        <w:ind w:left="0" w:firstLine="709"/>
        <w:jc w:val="both"/>
      </w:pPr>
      <w:r>
        <w:t xml:space="preserve">постановление администрации </w:t>
      </w:r>
      <w:proofErr w:type="spellStart"/>
      <w:r>
        <w:t>Сосновоборского</w:t>
      </w:r>
      <w:proofErr w:type="spellEnd"/>
      <w:r>
        <w:t xml:space="preserve"> городского округа от 02.05.2023 № 1198 «</w:t>
      </w:r>
      <w:r w:rsidRPr="0029011F">
        <w:t>О внесении изменений в постановление администрации</w:t>
      </w:r>
      <w:r>
        <w:t xml:space="preserve"> </w:t>
      </w:r>
      <w:proofErr w:type="spellStart"/>
      <w:r w:rsidRPr="00484EF8">
        <w:t>Сосновоборского</w:t>
      </w:r>
      <w:proofErr w:type="spellEnd"/>
      <w:r w:rsidRPr="00484EF8">
        <w:t xml:space="preserve"> городского округа от 26.08.2022 № 1975</w:t>
      </w:r>
      <w:r>
        <w:t xml:space="preserve"> </w:t>
      </w:r>
      <w:r w:rsidRPr="00484EF8">
        <w:t xml:space="preserve">«Об утверждении административного </w:t>
      </w:r>
      <w:proofErr w:type="gramStart"/>
      <w:r w:rsidRPr="00484EF8">
        <w:t xml:space="preserve">регламента </w:t>
      </w:r>
      <w:r>
        <w:t xml:space="preserve"> </w:t>
      </w:r>
      <w:r w:rsidRPr="00484EF8">
        <w:rPr>
          <w:bCs/>
          <w:kern w:val="36"/>
        </w:rPr>
        <w:t>предоставления</w:t>
      </w:r>
      <w:proofErr w:type="gramEnd"/>
      <w:r w:rsidRPr="00484EF8">
        <w:rPr>
          <w:bCs/>
          <w:kern w:val="36"/>
        </w:rPr>
        <w:t xml:space="preserve"> муниципальной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</w:t>
      </w:r>
      <w:r w:rsidRPr="00484EF8">
        <w:rPr>
          <w:bCs/>
          <w:color w:val="1D1B11"/>
        </w:rPr>
        <w:t>»</w:t>
      </w:r>
      <w:r>
        <w:t>.</w:t>
      </w:r>
    </w:p>
    <w:p w:rsidR="00AF4B8A" w:rsidRDefault="00AF4B8A" w:rsidP="00AF4B8A">
      <w:pPr>
        <w:pStyle w:val="aa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rFonts w:eastAsia="Calibri"/>
        </w:rPr>
      </w:pPr>
      <w:r>
        <w:rPr>
          <w:rFonts w:eastAsia="Calibri"/>
        </w:rPr>
        <w:t xml:space="preserve">Общему отделу администрации </w:t>
      </w:r>
      <w:r w:rsidRPr="006C15F7">
        <w:rPr>
          <w:rFonts w:eastAsia="Calibri"/>
        </w:rPr>
        <w:t>обнародовать настоящее постановление на электронном сайте городской газеты «Маяк».</w:t>
      </w:r>
    </w:p>
    <w:p w:rsidR="00AF4B8A" w:rsidRDefault="00AF4B8A" w:rsidP="00AF4B8A">
      <w:pPr>
        <w:pStyle w:val="aa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</w:pPr>
      <w:r w:rsidRPr="006C15F7">
        <w:t xml:space="preserve">Отделу по связям с общественностью (пресс-центр) администрации разметить настоящее постановление на официальном сайте </w:t>
      </w:r>
      <w:proofErr w:type="spellStart"/>
      <w:r w:rsidRPr="006C15F7">
        <w:t>Сосновоборского</w:t>
      </w:r>
      <w:proofErr w:type="spellEnd"/>
      <w:r w:rsidRPr="006C15F7">
        <w:t xml:space="preserve"> городского округа.</w:t>
      </w:r>
    </w:p>
    <w:p w:rsidR="00AF4B8A" w:rsidRDefault="00AF4B8A" w:rsidP="00AF4B8A">
      <w:pPr>
        <w:pStyle w:val="aa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rFonts w:eastAsia="Calibri"/>
        </w:rPr>
      </w:pPr>
      <w:r w:rsidRPr="006C15F7">
        <w:rPr>
          <w:rFonts w:eastAsia="Calibri"/>
        </w:rPr>
        <w:t>Настоящее постановление вступает в силу со дня официального обнародования.</w:t>
      </w:r>
    </w:p>
    <w:p w:rsidR="00AF4B8A" w:rsidRPr="006C15F7" w:rsidRDefault="00AF4B8A" w:rsidP="00AF4B8A">
      <w:pPr>
        <w:pStyle w:val="aa"/>
        <w:tabs>
          <w:tab w:val="left" w:pos="851"/>
          <w:tab w:val="left" w:pos="993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6C15F7">
        <w:rPr>
          <w:rFonts w:eastAsia="Calibri"/>
        </w:rPr>
        <w:t>. Контроль исполнения настоящего постановления оставляю за собой.</w:t>
      </w:r>
    </w:p>
    <w:p w:rsidR="00AF4B8A" w:rsidRDefault="00AF4B8A" w:rsidP="00AF4B8A">
      <w:pPr>
        <w:pStyle w:val="aa"/>
      </w:pPr>
    </w:p>
    <w:p w:rsidR="00AF4B8A" w:rsidRPr="00F93205" w:rsidRDefault="00AF4B8A" w:rsidP="00AF4B8A">
      <w:pPr>
        <w:pStyle w:val="aa"/>
      </w:pPr>
    </w:p>
    <w:p w:rsidR="00AF4B8A" w:rsidRDefault="00AF4B8A" w:rsidP="00AF4B8A">
      <w:pPr>
        <w:pStyle w:val="aa"/>
      </w:pPr>
      <w:r>
        <w:t xml:space="preserve">Первый заместитель главы администрации </w:t>
      </w:r>
    </w:p>
    <w:p w:rsidR="00AF4B8A" w:rsidRPr="00F93205" w:rsidRDefault="00AF4B8A" w:rsidP="00AF4B8A">
      <w:pPr>
        <w:pStyle w:val="aa"/>
      </w:pPr>
      <w:proofErr w:type="spellStart"/>
      <w:r>
        <w:t>Сосновоборского</w:t>
      </w:r>
      <w:proofErr w:type="spellEnd"/>
      <w:r>
        <w:t xml:space="preserve"> городского округа                                                                          С.Г. Лютиков</w:t>
      </w:r>
    </w:p>
    <w:p w:rsidR="00AF4B8A" w:rsidRDefault="00AF4B8A" w:rsidP="00AF4B8A">
      <w:pPr>
        <w:pStyle w:val="aa"/>
        <w:rPr>
          <w:sz w:val="12"/>
          <w:szCs w:val="12"/>
        </w:rPr>
      </w:pPr>
    </w:p>
    <w:p w:rsidR="00AF4B8A" w:rsidRPr="0073513D" w:rsidRDefault="00AF4B8A" w:rsidP="00AF4B8A">
      <w:pPr>
        <w:pStyle w:val="aa"/>
        <w:jc w:val="right"/>
      </w:pPr>
      <w:bookmarkStart w:id="0" w:name="_GoBack"/>
      <w:bookmarkEnd w:id="0"/>
      <w:r>
        <w:br w:type="page"/>
      </w:r>
      <w:r w:rsidRPr="0073513D">
        <w:lastRenderedPageBreak/>
        <w:t>УТВЕРЖДЕН</w:t>
      </w:r>
    </w:p>
    <w:p w:rsidR="00AF4B8A" w:rsidRPr="0073513D" w:rsidRDefault="00AF4B8A" w:rsidP="00AF4B8A">
      <w:pPr>
        <w:pStyle w:val="aa"/>
        <w:jc w:val="right"/>
      </w:pPr>
      <w:r w:rsidRPr="0073513D">
        <w:t xml:space="preserve">                                                                                              постановлением администрации </w:t>
      </w:r>
    </w:p>
    <w:p w:rsidR="00AF4B8A" w:rsidRPr="0073513D" w:rsidRDefault="00AF4B8A" w:rsidP="00AF4B8A">
      <w:pPr>
        <w:pStyle w:val="aa"/>
        <w:jc w:val="right"/>
      </w:pPr>
      <w:r w:rsidRPr="0073513D">
        <w:t xml:space="preserve">                                                                                      </w:t>
      </w:r>
      <w:proofErr w:type="spellStart"/>
      <w:r w:rsidRPr="0073513D">
        <w:t>Сосновоборского</w:t>
      </w:r>
      <w:proofErr w:type="spellEnd"/>
      <w:r w:rsidRPr="0073513D">
        <w:t xml:space="preserve"> городского округа </w:t>
      </w:r>
    </w:p>
    <w:p w:rsidR="00AF4B8A" w:rsidRPr="0073513D" w:rsidRDefault="00AF4B8A" w:rsidP="00AF4B8A">
      <w:pPr>
        <w:pStyle w:val="aa"/>
        <w:jc w:val="right"/>
      </w:pPr>
      <w:r>
        <w:t>о</w:t>
      </w:r>
      <w:r w:rsidRPr="0073513D">
        <w:t>т</w:t>
      </w:r>
      <w:r>
        <w:t xml:space="preserve"> </w:t>
      </w:r>
      <w:r w:rsidR="00631478">
        <w:t>12/08/2026 № 2399</w:t>
      </w:r>
    </w:p>
    <w:p w:rsidR="00AF4B8A" w:rsidRPr="0073513D" w:rsidRDefault="00AF4B8A" w:rsidP="00AF4B8A">
      <w:pPr>
        <w:pStyle w:val="aa"/>
        <w:jc w:val="right"/>
      </w:pPr>
      <w:r w:rsidRPr="0073513D">
        <w:t xml:space="preserve">                                                                                              </w:t>
      </w:r>
    </w:p>
    <w:p w:rsidR="00AF4B8A" w:rsidRPr="0073513D" w:rsidRDefault="00AF4B8A" w:rsidP="00AF4B8A">
      <w:pPr>
        <w:pStyle w:val="aa"/>
        <w:jc w:val="right"/>
      </w:pPr>
      <w:r w:rsidRPr="0073513D">
        <w:t xml:space="preserve"> (Приложение)</w:t>
      </w:r>
    </w:p>
    <w:p w:rsidR="00AF4B8A" w:rsidRPr="0073513D" w:rsidRDefault="00AF4B8A" w:rsidP="00AF4B8A">
      <w:pPr>
        <w:pStyle w:val="aa"/>
        <w:jc w:val="center"/>
        <w:rPr>
          <w:b/>
        </w:rPr>
      </w:pPr>
    </w:p>
    <w:p w:rsidR="00AF4B8A" w:rsidRPr="007F4A31" w:rsidRDefault="00AF4B8A" w:rsidP="00AF4B8A">
      <w:pPr>
        <w:pStyle w:val="aa"/>
        <w:jc w:val="center"/>
      </w:pPr>
      <w:r w:rsidRPr="007F4A31">
        <w:t>Административный регламент</w:t>
      </w:r>
    </w:p>
    <w:p w:rsidR="00AF4B8A" w:rsidRPr="007F4A31" w:rsidRDefault="00AF4B8A" w:rsidP="00AF4B8A">
      <w:pPr>
        <w:jc w:val="center"/>
        <w:rPr>
          <w:sz w:val="24"/>
          <w:szCs w:val="24"/>
        </w:rPr>
      </w:pPr>
      <w:r w:rsidRPr="007F4A31">
        <w:rPr>
          <w:sz w:val="24"/>
          <w:szCs w:val="24"/>
        </w:rPr>
        <w:t xml:space="preserve">администрации муниципального образования </w:t>
      </w:r>
      <w:proofErr w:type="spellStart"/>
      <w:r w:rsidRPr="007F4A31">
        <w:rPr>
          <w:sz w:val="24"/>
          <w:szCs w:val="24"/>
        </w:rPr>
        <w:t>Сосновоборский</w:t>
      </w:r>
      <w:proofErr w:type="spellEnd"/>
      <w:r w:rsidRPr="007F4A31">
        <w:rPr>
          <w:sz w:val="24"/>
          <w:szCs w:val="24"/>
        </w:rPr>
        <w:t xml:space="preserve"> городской округ Ленинградской области по предоставлению муниципальной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области» </w:t>
      </w:r>
    </w:p>
    <w:p w:rsidR="00AF4B8A" w:rsidRPr="007F4A31" w:rsidRDefault="00AF4B8A" w:rsidP="00AF4B8A">
      <w:pPr>
        <w:jc w:val="center"/>
        <w:rPr>
          <w:sz w:val="24"/>
          <w:szCs w:val="24"/>
        </w:rPr>
      </w:pPr>
      <w:r w:rsidRPr="007F4A31">
        <w:rPr>
          <w:sz w:val="24"/>
          <w:szCs w:val="24"/>
        </w:rPr>
        <w:t>(далее – Административный регламент, муниципальная услуга)</w:t>
      </w:r>
    </w:p>
    <w:p w:rsidR="00AF4B8A" w:rsidRPr="007F4A31" w:rsidRDefault="00AF4B8A" w:rsidP="00AF4B8A">
      <w:pPr>
        <w:jc w:val="center"/>
        <w:rPr>
          <w:b/>
          <w:sz w:val="24"/>
          <w:szCs w:val="24"/>
        </w:rPr>
      </w:pPr>
    </w:p>
    <w:p w:rsidR="00AF4B8A" w:rsidRPr="007F4A31" w:rsidRDefault="00AF4B8A" w:rsidP="00AF4B8A">
      <w:pPr>
        <w:ind w:firstLine="709"/>
        <w:jc w:val="center"/>
        <w:outlineLvl w:val="0"/>
        <w:rPr>
          <w:b/>
          <w:sz w:val="24"/>
          <w:szCs w:val="24"/>
        </w:rPr>
      </w:pPr>
      <w:r w:rsidRPr="007F4A31">
        <w:rPr>
          <w:b/>
          <w:sz w:val="24"/>
          <w:szCs w:val="24"/>
        </w:rPr>
        <w:t>1. Общие положения</w:t>
      </w:r>
    </w:p>
    <w:p w:rsidR="00AF4B8A" w:rsidRPr="007F4A31" w:rsidRDefault="00AF4B8A" w:rsidP="00AF4B8A">
      <w:pPr>
        <w:ind w:firstLine="709"/>
        <w:rPr>
          <w:sz w:val="24"/>
          <w:szCs w:val="24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1.1. Предмет регулирования.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Административный регламент предоставления муниципальной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процедур). 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highlight w:val="white"/>
          <w:u w:val="single"/>
        </w:rPr>
      </w:pPr>
      <w:r w:rsidRPr="007F4A31">
        <w:rPr>
          <w:sz w:val="24"/>
          <w:szCs w:val="24"/>
          <w:highlight w:val="white"/>
          <w:u w:val="single"/>
        </w:rPr>
        <w:t>1.2. Круг заявителей.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  <w:highlight w:val="white"/>
        </w:rPr>
        <w:t xml:space="preserve">Заявителями, имеющими право на получение муниципальной услуги, являются физические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</w:t>
      </w:r>
      <w:r w:rsidRPr="007F4A31">
        <w:rPr>
          <w:sz w:val="24"/>
          <w:szCs w:val="24"/>
        </w:rPr>
        <w:t xml:space="preserve">заинтересованные в получении сведений, </w:t>
      </w:r>
      <w:r w:rsidRPr="007F4A31">
        <w:rPr>
          <w:sz w:val="24"/>
          <w:szCs w:val="24"/>
          <w:highlight w:val="white"/>
        </w:rPr>
        <w:t>документов и материалов,</w:t>
      </w:r>
      <w:r w:rsidRPr="007F4A31">
        <w:rPr>
          <w:sz w:val="24"/>
          <w:szCs w:val="24"/>
        </w:rPr>
        <w:t xml:space="preserve"> содержащихся в государственной информационной системе обеспечения градостроительной деятельности Ленинградской области (далее – ГИСОГД ЛО), или их представители, действующие на основании доверенности, оформленной в соответствии с законодательством Российской Федерации, законные представители (родители, усыновители, опекуны или попечители) несовершеннолетних, недееспособных граждан, граждан, ограниченных судом в дееспособности (далее – заявитель).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В качестве уполномоченного представителя заявителя может быть лицо, указанное в </w:t>
      </w:r>
      <w:hyperlink r:id="rId8" w:anchor="A8I0NL" w:tooltip="https://docs.cntd.ru/document/902228011#A8I0NL" w:history="1">
        <w:r w:rsidRPr="007F4A31">
          <w:rPr>
            <w:sz w:val="24"/>
            <w:szCs w:val="24"/>
          </w:rPr>
          <w:t>части 2 статьи 5 Федерального закона от 27.07.2010 № 210-ФЗ "Об организации предоставления государственных и муниципальных услуг"</w:t>
        </w:r>
      </w:hyperlink>
      <w:r w:rsidRPr="007F4A31">
        <w:rPr>
          <w:sz w:val="24"/>
          <w:szCs w:val="24"/>
        </w:rPr>
        <w:t>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  <w:u w:val="single"/>
        </w:rPr>
        <w:t>1.3. Муниципальная услуга предоставляется в соответствии с категориями (признаками) заявителей</w:t>
      </w:r>
      <w:r w:rsidRPr="007F4A31">
        <w:rPr>
          <w:sz w:val="24"/>
          <w:szCs w:val="24"/>
        </w:rPr>
        <w:t>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</w:p>
    <w:p w:rsidR="00AF4B8A" w:rsidRPr="007F4A31" w:rsidRDefault="00AF4B8A" w:rsidP="00AF4B8A">
      <w:pPr>
        <w:ind w:firstLine="709"/>
        <w:jc w:val="center"/>
        <w:outlineLvl w:val="0"/>
        <w:rPr>
          <w:b/>
          <w:sz w:val="24"/>
          <w:szCs w:val="24"/>
        </w:rPr>
      </w:pPr>
      <w:r w:rsidRPr="007F4A31">
        <w:rPr>
          <w:b/>
          <w:sz w:val="24"/>
          <w:szCs w:val="24"/>
        </w:rPr>
        <w:t>2. Стандарт предоставления муниципальной услуги</w:t>
      </w:r>
    </w:p>
    <w:p w:rsidR="00AF4B8A" w:rsidRPr="007F4A31" w:rsidRDefault="00AF4B8A" w:rsidP="00AF4B8A">
      <w:pPr>
        <w:ind w:firstLine="709"/>
        <w:jc w:val="center"/>
        <w:outlineLvl w:val="0"/>
        <w:rPr>
          <w:b/>
          <w:sz w:val="24"/>
          <w:szCs w:val="24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2.1. Наименование муниципальной услуги.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Полное наименование муниципальной услуги: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области» (далее – муниципальная услуга).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lastRenderedPageBreak/>
        <w:t>Сокращенное наименование муниципальной услуги: «Предоставление сведений из ГИСОГД ЛО».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2.2. Наименование органа, предоставляющего муниципальную услугу.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Мун</w:t>
      </w:r>
      <w:r>
        <w:rPr>
          <w:sz w:val="24"/>
          <w:szCs w:val="24"/>
        </w:rPr>
        <w:t xml:space="preserve">иципальную услугу предоставляет администрация муниципального образования </w:t>
      </w:r>
      <w:proofErr w:type="spellStart"/>
      <w:r>
        <w:rPr>
          <w:sz w:val="24"/>
          <w:szCs w:val="24"/>
        </w:rPr>
        <w:t>Сосновоборский</w:t>
      </w:r>
      <w:proofErr w:type="spellEnd"/>
      <w:r>
        <w:rPr>
          <w:sz w:val="24"/>
          <w:szCs w:val="24"/>
        </w:rPr>
        <w:t xml:space="preserve"> городской округ Ленинградской области</w:t>
      </w:r>
      <w:r w:rsidRPr="007F4A31">
        <w:rPr>
          <w:sz w:val="24"/>
          <w:szCs w:val="24"/>
        </w:rPr>
        <w:t xml:space="preserve"> (далее – Администрация).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Структурным подразделением, ответственным за предоставление муниципальной услуги, является </w:t>
      </w:r>
      <w:r>
        <w:rPr>
          <w:sz w:val="24"/>
          <w:szCs w:val="24"/>
        </w:rPr>
        <w:t xml:space="preserve">комитет архитектуры, градостроительства и землепользования администрации муниципального образования </w:t>
      </w:r>
      <w:proofErr w:type="spellStart"/>
      <w:r>
        <w:rPr>
          <w:sz w:val="24"/>
          <w:szCs w:val="24"/>
        </w:rPr>
        <w:t>Сосновоборский</w:t>
      </w:r>
      <w:proofErr w:type="spellEnd"/>
      <w:r>
        <w:rPr>
          <w:sz w:val="24"/>
          <w:szCs w:val="24"/>
        </w:rPr>
        <w:t xml:space="preserve"> городской округ Ленинградской области.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highlight w:val="white"/>
          <w:u w:val="single"/>
        </w:rPr>
      </w:pPr>
      <w:r w:rsidRPr="007F4A31">
        <w:rPr>
          <w:sz w:val="24"/>
          <w:szCs w:val="24"/>
          <w:highlight w:val="white"/>
          <w:u w:val="single"/>
        </w:rPr>
        <w:t>2.3. Результат предоставления муниципальной услуги.</w:t>
      </w:r>
    </w:p>
    <w:p w:rsidR="00AF4B8A" w:rsidRPr="007F4A31" w:rsidRDefault="00AF4B8A" w:rsidP="00AF4B8A">
      <w:pPr>
        <w:tabs>
          <w:tab w:val="left" w:pos="567"/>
        </w:tabs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>Результатом предоставления услуги является:</w:t>
      </w:r>
    </w:p>
    <w:p w:rsidR="00AF4B8A" w:rsidRPr="007F4A31" w:rsidRDefault="00AF4B8A" w:rsidP="00AF4B8A">
      <w:pPr>
        <w:tabs>
          <w:tab w:val="left" w:pos="567"/>
        </w:tabs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 xml:space="preserve">1) предоставление (вручение, направление) заявителю сведений, документов, материалов, содержащихся в </w:t>
      </w:r>
      <w:r w:rsidRPr="007F4A31">
        <w:rPr>
          <w:bCs/>
          <w:sz w:val="24"/>
          <w:szCs w:val="24"/>
          <w:highlight w:val="white"/>
        </w:rPr>
        <w:t>ГИСОГД ЛО</w:t>
      </w:r>
      <w:r w:rsidRPr="007F4A31">
        <w:rPr>
          <w:sz w:val="24"/>
          <w:szCs w:val="24"/>
          <w:highlight w:val="white"/>
        </w:rPr>
        <w:t>.</w:t>
      </w:r>
    </w:p>
    <w:p w:rsidR="00AF4B8A" w:rsidRPr="007F4A31" w:rsidRDefault="00AF4B8A" w:rsidP="00AF4B8A">
      <w:pPr>
        <w:tabs>
          <w:tab w:val="left" w:pos="567"/>
        </w:tabs>
        <w:ind w:firstLine="709"/>
        <w:jc w:val="both"/>
        <w:rPr>
          <w:strike/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>2) направление (вручение) заявителю уведомления о мотивированном отказе в предоставлении муниципальной услуги.</w:t>
      </w:r>
    </w:p>
    <w:p w:rsidR="00AF4B8A" w:rsidRPr="007F4A31" w:rsidRDefault="00AF4B8A" w:rsidP="00AF4B8A">
      <w:pPr>
        <w:tabs>
          <w:tab w:val="left" w:pos="567"/>
        </w:tabs>
        <w:ind w:firstLine="709"/>
        <w:jc w:val="both"/>
        <w:rPr>
          <w:strike/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AF4B8A" w:rsidRPr="007F4A31" w:rsidRDefault="00AF4B8A" w:rsidP="00AF4B8A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>Результат предоставления муниципальной услуги предоставляется (в соответствии со способом, указанным заявителем при направлении запроса):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>1) при личной явке: в Администрации, в филиалах, отделах, удаленных рабочих местах ГБУ ЛО «МФЦ» (выдается заявителю на бумажном носителе);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 xml:space="preserve">2) без личной явки в электронной форме через личный кабинет заявителя на Едином портале </w:t>
      </w:r>
      <w:r w:rsidRPr="007F4A31">
        <w:rPr>
          <w:sz w:val="24"/>
          <w:szCs w:val="24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Pr="007F4A31">
        <w:rPr>
          <w:sz w:val="24"/>
          <w:szCs w:val="24"/>
          <w:highlight w:val="white"/>
        </w:rPr>
        <w:t xml:space="preserve"> (при технической реализации).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highlight w:val="whit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  <w:u w:val="single"/>
        </w:rPr>
        <w:t>2.4. Срок предоставления муниципальной услуги.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>Сведения, документы, материалы предоставляются в течение 5 рабочих дней со дня осуществления оплаты физическим или юридическим лицом.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>Максимальный срок предоставления муниципальной услуги со дня обращения заявителя составляет 15 рабочих дней. Срок исчисляется со дня регистрации запроса.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highlight w:val="whit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highlight w:val="white"/>
          <w:u w:val="single"/>
        </w:rPr>
        <w:t>2.5. Размер платы, взимаемой с заявителя при предоставлении муниципальной услуги, и сп</w:t>
      </w:r>
      <w:r w:rsidRPr="007F4A31">
        <w:rPr>
          <w:sz w:val="24"/>
          <w:szCs w:val="24"/>
          <w:u w:val="single"/>
        </w:rPr>
        <w:t>особы ее взимания.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Муниципальная услуга предоставляется за плату или бесплатно.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Информация о </w:t>
      </w:r>
      <w:proofErr w:type="gramStart"/>
      <w:r w:rsidRPr="007F4A31">
        <w:rPr>
          <w:sz w:val="24"/>
          <w:szCs w:val="24"/>
        </w:rPr>
        <w:t>размере  платы</w:t>
      </w:r>
      <w:proofErr w:type="gramEnd"/>
      <w:r w:rsidRPr="007F4A31">
        <w:rPr>
          <w:sz w:val="24"/>
          <w:szCs w:val="24"/>
        </w:rPr>
        <w:t>, взимаемой за предоставление муниципальной услуги, размещена на Едином портале.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Сведения, содержащиеся в ГИСОГД ЛО, предоставляются по запросам физических и юридических лиц за плату, за исключением случаев, если федеральными законами установлено, что указанные в запросе сведения, содержащиеся в ГИСОГД ЛО, предоставляются без взимания платы.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Размер платы за предоставление сведений, содержащихся в ГИСОГД ЛО, и порядок взимания такой платы установлен пунктами 2.5.1 – 2.5.4 настоящего Административного регламента в соответствии с постановлением Правительства РФ от 13.03.2020 № 279 «Об информационном обеспечении градостроительной деятельности».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2.5.1. За предоставление сведений, документов, материалов за исключением случаев, когда федеральными законами установлено, что указанные в запросе сведения, документы, материалы предоставляются без взимания платы, с физических и юридических лиц взимается плата в размере: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а) 100 рублей – за предоставление копии одного документа, материала в электронной форме (за исключением материалов и результатов инженерных изысканий);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б) 100 рублей – за каждую сторону листа формата A4 копии документов, материалов в бумажной форме (за исключением материалов и результатов инженерных изысканий);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lastRenderedPageBreak/>
        <w:t>в) 5000 рублей – за предоставление копии материалов и результатов инженерных изысканий в электронной форме (вне зависимости от количества листов);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г) 5000 рублей – за предоставление копии материалов и результатов инженерных изысканий в бумажной форме и 100 рублей - за каждую сторону листа формата A4 копии таких материалов и результатов;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д) 1000 рублей –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в электронной форме;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е) 1000 рублей –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и 100 рублей – за каждую сторону листа формата A4 таких сведений в бумажной форме;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ж) 1000 рублей – за предоставление сведений об одном объекте капитального строительства в электронной форме;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з) 1000 рублей – за предоставление сведений об одном объекте капитального строительства и 100 рублей – за каждую сторону листа формата A4 таких сведений в бумажной форме;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и) 1000 рублей – за предоставление сведений о неразграниченных землях за каждые полные (неполные) 10000 кв. метров площади таких земель в электронной форме;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к) 1000 рублей – за предоставление сведений о неразграниченных землях за каждые полные (неполные) 10000 кв. метров площади таких земель и 100 рублей – за каждую сторону листа формата A4 таких сведений в бумажной форме;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л) 100 рублей – за предоставление сведений, размещенных в ГИСОГД ЛО, не указанных в подпунктах «д» – «к» настоящего пункта, в электронной форме и 100 рублей – за каждую сторону листа формата A4 таких сведений в бумажной форме.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2.5.2. В случае если материалы предоставляются в бумажном формате, отличном от формата A4, стоимость рассчитывается исходя из количества полных или неполных листов формата A4, необходимых для размещения указанного материала.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2.5.3. Расчет стоимости предоставления сведений о территории производится исходя из количества земельных участков (частей земельных участков) и площади неразграниченных земель, расположенных в границах такой территории.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2.5.4. В ГИСОГД ЛО может быть реализована возможность осуществления оплаты предоставления сведений, документов, материалов путем интеграции в нее безналичных платежных сервисов, при этом заявителю обеспечивается подтверждение осуществления им оплаты (при наличии технической возможности).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 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составляет не более 15 минут.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2.7. Срок регистрации запроса о предоставлении муниципальной услуги в Администрации составляет: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- при личном обращении - в день поступления запроса или на следующий рабочий день в случае их получения после 16 часов текущего рабочего дня;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- при направлении запроса на бумажном носителе из ГБУ ЛО «МФЦ» в Администрацию - в день передачи документов из ГБУ ЛО «МФЦ» в Администрацию или на следующий рабочий день в случае их получения после 16 часов текущего рабочего дня, в выходные, праздничные дни;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lastRenderedPageBreak/>
        <w:t>- при направлении запроса в форме электронного документа посредством ЕПГУ при наличии технической возможности – в день поступления запроса из ЕПГУ или на следующий рабочий день (в случае направления документов в нерабочее время, в выходные, праздничные дни).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2.8. Требования к помещениям, в которых предоставляется муниципальная услуга:</w:t>
      </w:r>
    </w:p>
    <w:p w:rsidR="00AF4B8A" w:rsidRPr="007F4A31" w:rsidRDefault="00AF4B8A" w:rsidP="00AF4B8A">
      <w:pPr>
        <w:ind w:left="-142" w:firstLine="850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«Интернет», а также на Едином портале.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2.9. Показатели качества и доступности муниципальной услуги:</w:t>
      </w:r>
    </w:p>
    <w:p w:rsidR="00AF4B8A" w:rsidRPr="007F4A31" w:rsidRDefault="00AF4B8A" w:rsidP="00AF4B8A">
      <w:pPr>
        <w:ind w:firstLine="708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AF4B8A" w:rsidRPr="007F4A31" w:rsidRDefault="00AF4B8A" w:rsidP="00AF4B8A">
      <w:pPr>
        <w:jc w:val="both"/>
        <w:rPr>
          <w:sz w:val="24"/>
          <w:szCs w:val="24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2.10.1. Услуги, которые являются необходимыми и обязательными для предоставления муниципальной услуги законодательством Российской Федерации не предусмотрены.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highlight w:val="yellow"/>
        </w:rPr>
      </w:pPr>
      <w:r w:rsidRPr="007F4A31">
        <w:rPr>
          <w:sz w:val="24"/>
          <w:szCs w:val="24"/>
        </w:rPr>
        <w:t xml:space="preserve">2.10.2. Информационная система, используемая для предоставления муниципальной услуги, – ГИСОГД, Единый портал, Государственная информационная система о государственных и муниципальных платежах (ГИСГМП). 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2.10.3.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9" w:tooltip="https://login.consultant.ru/link/?req=doc&amp;base=SPB&amp;n=311791&amp;dst=100657" w:history="1">
        <w:r w:rsidRPr="007F4A31">
          <w:rPr>
            <w:sz w:val="24"/>
            <w:szCs w:val="24"/>
          </w:rPr>
          <w:t>пунктом</w:t>
        </w:r>
      </w:hyperlink>
      <w:r w:rsidRPr="007F4A31">
        <w:rPr>
          <w:sz w:val="24"/>
          <w:szCs w:val="24"/>
        </w:rPr>
        <w:t xml:space="preserve"> 3.6 настоящего регламента, с учетом требования, предусмотренного </w:t>
      </w:r>
      <w:hyperlink r:id="rId10" w:tooltip="https://login.consultant.ru/link/?req=doc&amp;base=LAW&amp;n=494996&amp;dst=427" w:history="1">
        <w:r w:rsidRPr="007F4A31">
          <w:rPr>
            <w:sz w:val="24"/>
            <w:szCs w:val="24"/>
          </w:rPr>
          <w:t>частью 3 статьи 5</w:t>
        </w:r>
      </w:hyperlink>
      <w:r w:rsidRPr="007F4A31">
        <w:rPr>
          <w:sz w:val="24"/>
          <w:szCs w:val="24"/>
        </w:rPr>
        <w:t xml:space="preserve"> Федерального закона от 27.07.2010 № 210-ФЗ "Об организации предоставления государственных и муниципальных услуг".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 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Многофункциональный центр принимает в том числе решение об отказе в приеме запроса и документов и (или) информации, необходимых для предоставления муниципальной услуги.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услуги.</w:t>
      </w:r>
    </w:p>
    <w:p w:rsidR="00AF4B8A" w:rsidRPr="000A71A5" w:rsidRDefault="00AF4B8A" w:rsidP="00AF4B8A">
      <w:pPr>
        <w:ind w:firstLine="709"/>
        <w:jc w:val="both"/>
        <w:rPr>
          <w:bCs/>
          <w:strike/>
          <w:color w:val="4F81BD"/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bCs/>
          <w:sz w:val="24"/>
          <w:szCs w:val="24"/>
          <w:u w:val="single"/>
        </w:rPr>
        <w:t>2.11. Исчерпывающий перечень документов, необходимых для предоставления муниципальной услуги</w:t>
      </w:r>
    </w:p>
    <w:p w:rsidR="00AF4B8A" w:rsidRPr="007F4A31" w:rsidRDefault="00AF4B8A" w:rsidP="00AF4B8A">
      <w:pPr>
        <w:ind w:firstLine="709"/>
        <w:jc w:val="both"/>
        <w:rPr>
          <w:rFonts w:eastAsia="Calibri"/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Pr="007F4A31">
        <w:rPr>
          <w:sz w:val="24"/>
          <w:szCs w:val="24"/>
        </w:rPr>
        <w:lastRenderedPageBreak/>
        <w:t>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 приложении к настоящему регламенту (</w:t>
      </w:r>
      <w:hyperlink r:id="rId11" w:tooltip="https://login.consultant.ru/link/?req=doc&amp;base=LAW&amp;n=508991&amp;dst=100124" w:history="1">
        <w:r w:rsidRPr="007F4A31">
          <w:rPr>
            <w:sz w:val="24"/>
            <w:szCs w:val="24"/>
          </w:rPr>
          <w:t>таблица № 2 приложения 1 к регламенту</w:t>
        </w:r>
      </w:hyperlink>
      <w:r w:rsidRPr="007F4A31">
        <w:rPr>
          <w:sz w:val="24"/>
          <w:szCs w:val="24"/>
        </w:rPr>
        <w:t>).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Форма запроса о предоставлении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 приведена в Приложении 2 к настоящему Административному регламенту.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Форма уведомления об оплате предоставления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 приведена в Приложении 3 к настоящему Административному регламенту.</w:t>
      </w:r>
    </w:p>
    <w:p w:rsidR="00AF4B8A" w:rsidRPr="007F4A31" w:rsidRDefault="00AF4B8A" w:rsidP="00AF4B8A">
      <w:pPr>
        <w:ind w:firstLine="709"/>
        <w:jc w:val="both"/>
        <w:rPr>
          <w:rFonts w:eastAsia="Tahoma"/>
          <w:bCs/>
          <w:sz w:val="24"/>
          <w:szCs w:val="24"/>
          <w:lang w:bidi="ru-RU"/>
        </w:rPr>
      </w:pPr>
    </w:p>
    <w:p w:rsidR="00AF4B8A" w:rsidRPr="007F4A31" w:rsidRDefault="00AF4B8A" w:rsidP="00AF4B8A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 xml:space="preserve"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</w:t>
      </w:r>
    </w:p>
    <w:p w:rsidR="00AF4B8A" w:rsidRPr="007F4A31" w:rsidRDefault="00AF4B8A" w:rsidP="00AF4B8A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 1 к настоящему Административному регламенту.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</w:p>
    <w:p w:rsidR="00AF4B8A" w:rsidRPr="007F4A31" w:rsidRDefault="00AF4B8A" w:rsidP="00AF4B8A">
      <w:pPr>
        <w:jc w:val="center"/>
        <w:rPr>
          <w:b/>
          <w:bCs/>
          <w:sz w:val="24"/>
          <w:szCs w:val="24"/>
        </w:rPr>
      </w:pPr>
      <w:r w:rsidRPr="007F4A31">
        <w:rPr>
          <w:b/>
          <w:sz w:val="24"/>
          <w:szCs w:val="24"/>
        </w:rPr>
        <w:t xml:space="preserve">3. Состав, последовательность и сроки </w:t>
      </w:r>
    </w:p>
    <w:p w:rsidR="00AF4B8A" w:rsidRPr="007F4A31" w:rsidRDefault="00AF4B8A" w:rsidP="00AF4B8A">
      <w:pPr>
        <w:jc w:val="center"/>
        <w:rPr>
          <w:b/>
          <w:bCs/>
          <w:sz w:val="24"/>
          <w:szCs w:val="24"/>
        </w:rPr>
      </w:pPr>
      <w:r w:rsidRPr="007F4A31">
        <w:rPr>
          <w:b/>
          <w:sz w:val="24"/>
          <w:szCs w:val="24"/>
        </w:rPr>
        <w:t>выполнения административных процедур</w:t>
      </w:r>
    </w:p>
    <w:p w:rsidR="00AF4B8A" w:rsidRPr="007F4A31" w:rsidRDefault="00AF4B8A" w:rsidP="00AF4B8A">
      <w:pPr>
        <w:ind w:firstLine="709"/>
        <w:jc w:val="center"/>
        <w:rPr>
          <w:sz w:val="24"/>
          <w:szCs w:val="24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 xml:space="preserve">3.1. Перечень осуществляемых при </w:t>
      </w:r>
      <w:r w:rsidRPr="000A71A5">
        <w:rPr>
          <w:color w:val="000000"/>
          <w:sz w:val="24"/>
          <w:szCs w:val="24"/>
          <w:u w:val="single"/>
        </w:rPr>
        <w:t xml:space="preserve">предоставлении муниципальной услуги </w:t>
      </w:r>
      <w:r w:rsidRPr="007F4A31">
        <w:rPr>
          <w:sz w:val="24"/>
          <w:szCs w:val="24"/>
          <w:u w:val="single"/>
        </w:rPr>
        <w:t>административных процедур: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а) профилирование заявителя;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б) прием заявления и документов;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в) межведомственное информационное взаимодействие;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:rsidR="00AF4B8A" w:rsidRPr="002E2FE2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д) предоставление результата муниципальной услуги.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3.2. Профилирование заявителя.</w:t>
      </w:r>
    </w:p>
    <w:p w:rsidR="00AF4B8A" w:rsidRPr="007F4A31" w:rsidRDefault="00AF4B8A" w:rsidP="00AF4B8A">
      <w:pPr>
        <w:ind w:firstLine="709"/>
        <w:jc w:val="both"/>
        <w:rPr>
          <w:bCs/>
          <w:sz w:val="24"/>
          <w:szCs w:val="24"/>
        </w:rPr>
      </w:pPr>
      <w:r w:rsidRPr="007F4A31">
        <w:rPr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AF4B8A" w:rsidRPr="007F4A31" w:rsidRDefault="00AF4B8A" w:rsidP="00AF4B8A">
      <w:pPr>
        <w:ind w:firstLine="709"/>
        <w:jc w:val="both"/>
        <w:rPr>
          <w:bCs/>
          <w:sz w:val="24"/>
          <w:szCs w:val="24"/>
        </w:rPr>
      </w:pPr>
      <w:r w:rsidRPr="007F4A31">
        <w:rPr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</w:rPr>
        <w:t>Идентификаторы категорий (признаков) заявителей приведены в Таблице № 1 Приложения 1 к настоящему Административному регламенту.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 xml:space="preserve">3.3. Прием запроса и документов и (или) информации, необходимых для предоставления </w:t>
      </w:r>
      <w:proofErr w:type="gramStart"/>
      <w:r w:rsidRPr="007F4A31">
        <w:rPr>
          <w:sz w:val="24"/>
          <w:szCs w:val="24"/>
          <w:u w:val="single"/>
        </w:rPr>
        <w:t>муниципальной  услуги</w:t>
      </w:r>
      <w:proofErr w:type="gramEnd"/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</w:t>
      </w:r>
      <w:r w:rsidRPr="007F4A31">
        <w:rPr>
          <w:sz w:val="24"/>
          <w:szCs w:val="24"/>
        </w:rPr>
        <w:lastRenderedPageBreak/>
        <w:t xml:space="preserve">а также способы подачи указанных запроса, документов и (или) информации приведены в приложении к </w:t>
      </w:r>
      <w:proofErr w:type="gramStart"/>
      <w:r w:rsidRPr="007F4A31">
        <w:rPr>
          <w:sz w:val="24"/>
          <w:szCs w:val="24"/>
        </w:rPr>
        <w:t>настоящему  регламенту</w:t>
      </w:r>
      <w:proofErr w:type="gramEnd"/>
      <w:r w:rsidRPr="007F4A31">
        <w:rPr>
          <w:sz w:val="24"/>
          <w:szCs w:val="24"/>
        </w:rPr>
        <w:t xml:space="preserve"> (Таблица № 2).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Администрации, в ГБУ ЛО «МФЦ»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</w:t>
      </w:r>
      <w:hyperlink r:id="rId12" w:tooltip="consultantplus://offline/ref=3814CBEA717D0EF7F25576FF735604874238E4F7D3C5EE6CAEBD845CF783E999601FC7076DAB3EE3F2B16DD8F447DBC49756FEF33120BECDjC51G" w:history="1">
        <w:r w:rsidRPr="007F4A31">
          <w:rPr>
            <w:rStyle w:val="a9"/>
            <w:sz w:val="24"/>
            <w:szCs w:val="24"/>
          </w:rPr>
          <w:t>части 10</w:t>
        </w:r>
      </w:hyperlink>
      <w:r w:rsidRPr="007F4A31">
        <w:rPr>
          <w:sz w:val="24"/>
          <w:szCs w:val="24"/>
        </w:rPr>
        <w:t xml:space="preserve"> и </w:t>
      </w:r>
      <w:hyperlink r:id="rId13" w:tooltip="consultantplus://offline/ref=3814CBEA717D0EF7F25576FF735604874238E4F7D3C5EE6CAEBD845CF783E999601FC7076DAB3EE3F3B16DD8F447DBC49756FEF33120BECDjC51G" w:history="1">
        <w:r w:rsidRPr="007F4A31">
          <w:rPr>
            <w:rStyle w:val="a9"/>
            <w:sz w:val="24"/>
            <w:szCs w:val="24"/>
          </w:rPr>
          <w:t>11 статьи 7</w:t>
        </w:r>
      </w:hyperlink>
      <w:r w:rsidRPr="007F4A31">
        <w:rPr>
          <w:sz w:val="24"/>
          <w:szCs w:val="24"/>
        </w:rPr>
        <w:t xml:space="preserve"> Федерального закона № 210-ФЗ) – при наличии технической возможности.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</w:rPr>
        <w:t>Срок регистрации запроса о предоставлении муниципальной услуги в Администрации составляет: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- при личном обращении - в день поступления запроса или на следующий рабочий день в случае их получения после 16 часов текущего рабочего дня;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- при направлении запроса на бумажном носителе из ГБУ ЛО «МФЦ» в Администрацию - в день передачи документов из ГБУ ЛО «МФЦ» в Администрацию или на следующий рабочий день в случае их получения после 16 часов текущего рабочего дня, в выходные, праздничные дни;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- при направлении запроса в форме электронного документа посредством ЕПГУ при наличии технической возможности – в день поступления запроса из ЕПГУ или на следующий рабочий день (в случае направления документов в нерабочее время, в выходные, праздничные дни).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3.4. Межведомственное информационное взаимодействие.</w:t>
      </w:r>
    </w:p>
    <w:p w:rsidR="00AF4B8A" w:rsidRPr="007F4A31" w:rsidRDefault="00AF4B8A" w:rsidP="00AF4B8A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 Для получения муниципальной услуги необходимо получение следующих межведомственных информационных запросов:</w:t>
      </w:r>
    </w:p>
    <w:p w:rsidR="00AF4B8A" w:rsidRPr="007F4A31" w:rsidRDefault="00AF4B8A" w:rsidP="00AF4B8A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сведения об осуществлении оплаты за оказание </w:t>
      </w:r>
      <w:proofErr w:type="gramStart"/>
      <w:r w:rsidRPr="007F4A31">
        <w:rPr>
          <w:sz w:val="24"/>
          <w:szCs w:val="24"/>
        </w:rPr>
        <w:t>услуги,  запрашиваемые</w:t>
      </w:r>
      <w:proofErr w:type="gramEnd"/>
      <w:r w:rsidRPr="007F4A31">
        <w:rPr>
          <w:sz w:val="24"/>
          <w:szCs w:val="24"/>
        </w:rPr>
        <w:t xml:space="preserve"> из Государственной информационной системы о государственных и муниципальных платежах.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3.5. Принятие решения о предоставлении (отказе в предоставлении) муниципальной услуги</w:t>
      </w:r>
    </w:p>
    <w:p w:rsidR="00AF4B8A" w:rsidRPr="007F4A31" w:rsidRDefault="00AF4B8A" w:rsidP="00AF4B8A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lastRenderedPageBreak/>
        <w:t>Основания для отказа в предоставлении муниципальной услуги приведены в приложении к настоящему регламенту (таблица № 3)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уполномоченным органом всех сведений, необходимых для принятия решения.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3.6. Предоставление результата муниципальной услуги.</w:t>
      </w:r>
    </w:p>
    <w:p w:rsidR="00AF4B8A" w:rsidRPr="007F4A31" w:rsidRDefault="00AF4B8A" w:rsidP="00AF4B8A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Результат предоставления услуги направляется в соответствии с выбранным заявителем способом получения результата предоставления муниципальной услуги:</w:t>
      </w:r>
    </w:p>
    <w:p w:rsidR="00AF4B8A" w:rsidRPr="007F4A31" w:rsidRDefault="00AF4B8A" w:rsidP="00AF4B8A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- в форме электронного документа, подписанного усиленной квалифицированной электронной подписью уполномоченного должностного лица Администрации, в личный кабинет на ЕПГУ в случае, если такой способ указан в заявлении;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- на бумажном носителе при личном обращении в Администрацию, ГБУ ЛО «МФЦ» в течение 1 рабочего дня со дня принятия решения. 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7F4A31">
        <w:rPr>
          <w:sz w:val="24"/>
          <w:szCs w:val="24"/>
        </w:rPr>
        <w:t>пребывания</w:t>
      </w:r>
      <w:proofErr w:type="gramEnd"/>
      <w:r w:rsidRPr="007F4A31">
        <w:rPr>
          <w:sz w:val="24"/>
          <w:szCs w:val="24"/>
        </w:rPr>
        <w:t xml:space="preserve"> либо места нахождения не предусмотрена.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</w:p>
    <w:p w:rsidR="00AF4B8A" w:rsidRPr="007F4A31" w:rsidRDefault="00AF4B8A" w:rsidP="00AF4B8A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Перечень способов информирования заявителя об изменении статуса рассмотрения заявления: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а) посредством Единого портала.</w:t>
      </w:r>
    </w:p>
    <w:p w:rsidR="00AF4B8A" w:rsidRPr="007F4A31" w:rsidRDefault="00AF4B8A" w:rsidP="00AF4B8A">
      <w:pPr>
        <w:widowControl w:val="0"/>
        <w:tabs>
          <w:tab w:val="left" w:pos="142"/>
          <w:tab w:val="left" w:pos="284"/>
        </w:tabs>
        <w:jc w:val="both"/>
        <w:rPr>
          <w:sz w:val="24"/>
          <w:szCs w:val="24"/>
        </w:rPr>
      </w:pPr>
    </w:p>
    <w:p w:rsidR="00AF4B8A" w:rsidRPr="007F4A31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Pr="007F4A31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Pr="007F4A31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Pr="007F4A31" w:rsidRDefault="00AF4B8A" w:rsidP="00AF4B8A">
      <w:pPr>
        <w:jc w:val="right"/>
        <w:outlineLvl w:val="0"/>
        <w:rPr>
          <w:sz w:val="24"/>
          <w:szCs w:val="24"/>
        </w:rPr>
      </w:pPr>
      <w:r w:rsidRPr="007F4A31">
        <w:rPr>
          <w:sz w:val="24"/>
          <w:szCs w:val="24"/>
        </w:rPr>
        <w:t xml:space="preserve">Приложение 1 </w:t>
      </w:r>
    </w:p>
    <w:p w:rsidR="00AF4B8A" w:rsidRDefault="00AF4B8A" w:rsidP="00AF4B8A">
      <w:pPr>
        <w:jc w:val="right"/>
        <w:rPr>
          <w:sz w:val="24"/>
          <w:szCs w:val="28"/>
        </w:rPr>
      </w:pPr>
      <w:r>
        <w:rPr>
          <w:sz w:val="24"/>
          <w:szCs w:val="28"/>
        </w:rPr>
        <w:t>к Административному регламенту</w:t>
      </w:r>
    </w:p>
    <w:p w:rsidR="00AF4B8A" w:rsidRDefault="00AF4B8A" w:rsidP="00AF4B8A">
      <w:pPr>
        <w:jc w:val="right"/>
        <w:rPr>
          <w:sz w:val="24"/>
          <w:szCs w:val="28"/>
        </w:rPr>
      </w:pPr>
      <w:r>
        <w:rPr>
          <w:sz w:val="24"/>
          <w:szCs w:val="28"/>
        </w:rPr>
        <w:t>по предоставлению муниципальной услуги</w:t>
      </w:r>
    </w:p>
    <w:p w:rsidR="00AF4B8A" w:rsidRDefault="00AF4B8A" w:rsidP="00AF4B8A">
      <w:pPr>
        <w:jc w:val="center"/>
        <w:rPr>
          <w:b/>
          <w:sz w:val="28"/>
          <w:szCs w:val="28"/>
        </w:rPr>
      </w:pPr>
    </w:p>
    <w:p w:rsidR="00AF4B8A" w:rsidRDefault="00AF4B8A" w:rsidP="00AF4B8A">
      <w:pPr>
        <w:jc w:val="center"/>
        <w:rPr>
          <w:sz w:val="28"/>
          <w:szCs w:val="28"/>
        </w:rPr>
      </w:pPr>
    </w:p>
    <w:p w:rsidR="00AF4B8A" w:rsidRPr="000A71A5" w:rsidRDefault="00AF4B8A" w:rsidP="00AF4B8A">
      <w:pPr>
        <w:jc w:val="center"/>
        <w:rPr>
          <w:b/>
          <w:color w:val="000000"/>
          <w:sz w:val="24"/>
          <w:szCs w:val="28"/>
        </w:rPr>
      </w:pPr>
      <w:r w:rsidRPr="000A71A5">
        <w:rPr>
          <w:b/>
          <w:color w:val="000000"/>
          <w:sz w:val="24"/>
          <w:szCs w:val="28"/>
        </w:rPr>
        <w:t xml:space="preserve">Идентификаторы категорий (признаков) заявителей, </w:t>
      </w:r>
    </w:p>
    <w:p w:rsidR="00AF4B8A" w:rsidRPr="000A71A5" w:rsidRDefault="00AF4B8A" w:rsidP="00AF4B8A">
      <w:pPr>
        <w:jc w:val="center"/>
        <w:rPr>
          <w:b/>
          <w:color w:val="000000"/>
          <w:sz w:val="24"/>
          <w:szCs w:val="28"/>
        </w:rPr>
      </w:pPr>
      <w:r w:rsidRPr="000A71A5">
        <w:rPr>
          <w:b/>
          <w:color w:val="000000"/>
          <w:sz w:val="24"/>
          <w:szCs w:val="28"/>
        </w:rPr>
        <w:lastRenderedPageBreak/>
        <w:t>результата, за предоставлением которого обратился заявитель</w:t>
      </w:r>
    </w:p>
    <w:p w:rsidR="00AF4B8A" w:rsidRDefault="00AF4B8A" w:rsidP="00AF4B8A">
      <w:pPr>
        <w:jc w:val="right"/>
        <w:rPr>
          <w:sz w:val="24"/>
          <w:szCs w:val="28"/>
        </w:rPr>
      </w:pPr>
      <w:r>
        <w:rPr>
          <w:sz w:val="24"/>
          <w:szCs w:val="28"/>
        </w:rPr>
        <w:t>Таблица № 1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6"/>
        <w:gridCol w:w="751"/>
        <w:gridCol w:w="6400"/>
      </w:tblGrid>
      <w:tr w:rsidR="00AF4B8A" w:rsidTr="00AF4B8A">
        <w:tc>
          <w:tcPr>
            <w:tcW w:w="9747" w:type="dxa"/>
            <w:gridSpan w:val="3"/>
          </w:tcPr>
          <w:p w:rsidR="00AF4B8A" w:rsidRPr="00AF4B8A" w:rsidRDefault="00AF4B8A" w:rsidP="00AF4B8A">
            <w:pPr>
              <w:jc w:val="center"/>
              <w:rPr>
                <w:b/>
                <w:sz w:val="24"/>
                <w:szCs w:val="28"/>
              </w:rPr>
            </w:pPr>
            <w:r w:rsidRPr="00AF4B8A">
              <w:rPr>
                <w:b/>
                <w:sz w:val="24"/>
                <w:szCs w:val="28"/>
              </w:rPr>
              <w:t>1. Заявитель</w:t>
            </w:r>
          </w:p>
        </w:tc>
      </w:tr>
      <w:tr w:rsidR="00AF4B8A" w:rsidTr="00AF4B8A">
        <w:tc>
          <w:tcPr>
            <w:tcW w:w="2596" w:type="dxa"/>
          </w:tcPr>
          <w:p w:rsidR="00AF4B8A" w:rsidRPr="00AF4B8A" w:rsidRDefault="00AF4B8A" w:rsidP="00AF4B8A">
            <w:pPr>
              <w:jc w:val="center"/>
              <w:rPr>
                <w:sz w:val="24"/>
                <w:szCs w:val="28"/>
              </w:rPr>
            </w:pPr>
            <w:r w:rsidRPr="00AF4B8A">
              <w:rPr>
                <w:sz w:val="24"/>
                <w:szCs w:val="28"/>
              </w:rPr>
              <w:t>признак заявителя</w:t>
            </w:r>
          </w:p>
        </w:tc>
        <w:tc>
          <w:tcPr>
            <w:tcW w:w="7151" w:type="dxa"/>
            <w:gridSpan w:val="2"/>
          </w:tcPr>
          <w:p w:rsidR="00AF4B8A" w:rsidRPr="00AF4B8A" w:rsidRDefault="00AF4B8A" w:rsidP="00AF4B8A">
            <w:pPr>
              <w:jc w:val="center"/>
              <w:rPr>
                <w:sz w:val="24"/>
                <w:szCs w:val="28"/>
              </w:rPr>
            </w:pPr>
            <w:r w:rsidRPr="00AF4B8A">
              <w:rPr>
                <w:sz w:val="24"/>
                <w:szCs w:val="28"/>
              </w:rPr>
              <w:t>значение признака заявителя</w:t>
            </w:r>
          </w:p>
        </w:tc>
      </w:tr>
      <w:tr w:rsidR="00AF4B8A" w:rsidTr="00AF4B8A">
        <w:tc>
          <w:tcPr>
            <w:tcW w:w="2596" w:type="dxa"/>
          </w:tcPr>
          <w:p w:rsidR="00AF4B8A" w:rsidRPr="00AF4B8A" w:rsidRDefault="00AF4B8A" w:rsidP="00833C35">
            <w:pPr>
              <w:rPr>
                <w:sz w:val="24"/>
                <w:szCs w:val="28"/>
              </w:rPr>
            </w:pPr>
            <w:r w:rsidRPr="00AF4B8A">
              <w:rPr>
                <w:sz w:val="24"/>
                <w:szCs w:val="28"/>
              </w:rPr>
              <w:t>Физическое лицо (в том числе индивидуальные предприниматели), юридическое лицо</w:t>
            </w:r>
          </w:p>
        </w:tc>
        <w:tc>
          <w:tcPr>
            <w:tcW w:w="7151" w:type="dxa"/>
            <w:gridSpan w:val="2"/>
          </w:tcPr>
          <w:p w:rsidR="00AF4B8A" w:rsidRPr="00AF4B8A" w:rsidRDefault="00AF4B8A" w:rsidP="00833C35">
            <w:pPr>
              <w:rPr>
                <w:sz w:val="24"/>
                <w:szCs w:val="28"/>
              </w:rPr>
            </w:pPr>
            <w:r w:rsidRPr="00AF4B8A">
              <w:rPr>
                <w:sz w:val="24"/>
                <w:szCs w:val="28"/>
              </w:rPr>
              <w:t>Лица, заинтересованные в получении сведений, содержащихся в государственной информационной системе обеспечения градостроительной деятельности Ленинградской области</w:t>
            </w:r>
          </w:p>
        </w:tc>
      </w:tr>
      <w:tr w:rsidR="00AF4B8A" w:rsidTr="00AF4B8A">
        <w:tc>
          <w:tcPr>
            <w:tcW w:w="9747" w:type="dxa"/>
            <w:gridSpan w:val="3"/>
          </w:tcPr>
          <w:p w:rsidR="00AF4B8A" w:rsidRPr="00AF4B8A" w:rsidRDefault="00AF4B8A" w:rsidP="00AF4B8A">
            <w:pPr>
              <w:jc w:val="center"/>
              <w:rPr>
                <w:b/>
                <w:sz w:val="24"/>
                <w:szCs w:val="28"/>
              </w:rPr>
            </w:pPr>
            <w:r w:rsidRPr="00AF4B8A">
              <w:rPr>
                <w:b/>
                <w:sz w:val="24"/>
                <w:szCs w:val="28"/>
              </w:rPr>
              <w:t>2. Представитель заявителя</w:t>
            </w:r>
          </w:p>
        </w:tc>
      </w:tr>
      <w:tr w:rsidR="00AF4B8A" w:rsidTr="00AF4B8A">
        <w:tc>
          <w:tcPr>
            <w:tcW w:w="2596" w:type="dxa"/>
          </w:tcPr>
          <w:p w:rsidR="00AF4B8A" w:rsidRPr="00AF4B8A" w:rsidRDefault="00AF4B8A" w:rsidP="00833C35">
            <w:pPr>
              <w:rPr>
                <w:sz w:val="24"/>
                <w:szCs w:val="28"/>
              </w:rPr>
            </w:pPr>
            <w:r w:rsidRPr="00AF4B8A">
              <w:rPr>
                <w:sz w:val="24"/>
                <w:szCs w:val="28"/>
              </w:rPr>
              <w:t>Уполномоченный представитель</w:t>
            </w:r>
          </w:p>
        </w:tc>
        <w:tc>
          <w:tcPr>
            <w:tcW w:w="7151" w:type="dxa"/>
            <w:gridSpan w:val="2"/>
          </w:tcPr>
          <w:p w:rsidR="00AF4B8A" w:rsidRPr="00AF4B8A" w:rsidRDefault="00AF4B8A" w:rsidP="00833C35">
            <w:pPr>
              <w:rPr>
                <w:sz w:val="24"/>
                <w:szCs w:val="28"/>
              </w:rPr>
            </w:pPr>
            <w:r w:rsidRPr="00AF4B8A">
              <w:rPr>
                <w:sz w:val="24"/>
                <w:szCs w:val="28"/>
              </w:rPr>
              <w:t>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</w:t>
            </w:r>
          </w:p>
        </w:tc>
      </w:tr>
      <w:tr w:rsidR="00AF4B8A" w:rsidTr="00AF4B8A">
        <w:tc>
          <w:tcPr>
            <w:tcW w:w="9747" w:type="dxa"/>
            <w:gridSpan w:val="3"/>
          </w:tcPr>
          <w:p w:rsidR="00AF4B8A" w:rsidRPr="00AF4B8A" w:rsidRDefault="00AF4B8A" w:rsidP="00AF4B8A">
            <w:pPr>
              <w:jc w:val="center"/>
              <w:rPr>
                <w:sz w:val="24"/>
                <w:szCs w:val="24"/>
              </w:rPr>
            </w:pPr>
            <w:r w:rsidRPr="00AF4B8A">
              <w:rPr>
                <w:b/>
                <w:sz w:val="24"/>
                <w:szCs w:val="28"/>
              </w:rPr>
              <w:t>3. Идентификаторы результата, за предоставлением которого обратился заявитель</w:t>
            </w:r>
          </w:p>
        </w:tc>
      </w:tr>
      <w:tr w:rsidR="00AF4B8A" w:rsidTr="00AF4B8A">
        <w:tc>
          <w:tcPr>
            <w:tcW w:w="3347" w:type="dxa"/>
            <w:gridSpan w:val="2"/>
            <w:vMerge w:val="restart"/>
          </w:tcPr>
          <w:p w:rsidR="00AF4B8A" w:rsidRPr="00AF4B8A" w:rsidRDefault="00AF4B8A" w:rsidP="00AF4B8A">
            <w:pPr>
              <w:jc w:val="center"/>
              <w:rPr>
                <w:sz w:val="24"/>
                <w:szCs w:val="24"/>
              </w:rPr>
            </w:pPr>
            <w:r w:rsidRPr="00AF4B8A">
              <w:rPr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6400" w:type="dxa"/>
          </w:tcPr>
          <w:p w:rsidR="00AF4B8A" w:rsidRPr="00AF4B8A" w:rsidRDefault="00AF4B8A" w:rsidP="00AF4B8A">
            <w:pPr>
              <w:jc w:val="center"/>
              <w:rPr>
                <w:sz w:val="24"/>
                <w:szCs w:val="24"/>
              </w:rPr>
            </w:pPr>
            <w:r w:rsidRPr="00AF4B8A">
              <w:rPr>
                <w:sz w:val="24"/>
                <w:szCs w:val="24"/>
              </w:rPr>
              <w:t>Результат предоставления муниципальной услуги по целям обращения</w:t>
            </w:r>
          </w:p>
        </w:tc>
      </w:tr>
      <w:tr w:rsidR="00AF4B8A" w:rsidTr="00AF4B8A">
        <w:tc>
          <w:tcPr>
            <w:tcW w:w="3347" w:type="dxa"/>
            <w:gridSpan w:val="2"/>
            <w:vMerge/>
          </w:tcPr>
          <w:p w:rsidR="00AF4B8A" w:rsidRPr="00AF4B8A" w:rsidRDefault="00AF4B8A" w:rsidP="00833C35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B8A" w:rsidRPr="00AF4B8A" w:rsidRDefault="00AF4B8A" w:rsidP="00AF4B8A">
            <w:pPr>
              <w:jc w:val="center"/>
              <w:rPr>
                <w:sz w:val="24"/>
                <w:szCs w:val="24"/>
              </w:rPr>
            </w:pPr>
            <w:r w:rsidRPr="00AF4B8A">
              <w:rPr>
                <w:sz w:val="24"/>
                <w:szCs w:val="24"/>
              </w:rPr>
              <w:t>Направление (вручение) сведений, документов, материалов, содержащихся в ГИСОГД ЛО, либо направление (вручение) уведомления о мотивированном отказе в предоставлении муниципальной услуги</w:t>
            </w:r>
          </w:p>
          <w:p w:rsidR="00AF4B8A" w:rsidRPr="00AF4B8A" w:rsidRDefault="00AF4B8A" w:rsidP="00AF4B8A">
            <w:pPr>
              <w:jc w:val="center"/>
              <w:rPr>
                <w:sz w:val="24"/>
                <w:szCs w:val="24"/>
              </w:rPr>
            </w:pPr>
          </w:p>
        </w:tc>
      </w:tr>
      <w:tr w:rsidR="00AF4B8A" w:rsidTr="00AF4B8A">
        <w:tc>
          <w:tcPr>
            <w:tcW w:w="3347" w:type="dxa"/>
            <w:gridSpan w:val="2"/>
            <w:vMerge/>
          </w:tcPr>
          <w:p w:rsidR="00AF4B8A" w:rsidRPr="00AF4B8A" w:rsidRDefault="00AF4B8A" w:rsidP="00833C35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B8A" w:rsidRPr="00AF4B8A" w:rsidRDefault="00AF4B8A" w:rsidP="00AF4B8A">
            <w:pPr>
              <w:jc w:val="center"/>
              <w:rPr>
                <w:sz w:val="24"/>
                <w:szCs w:val="28"/>
              </w:rPr>
            </w:pPr>
            <w:r w:rsidRPr="00AF4B8A">
              <w:rPr>
                <w:sz w:val="24"/>
                <w:szCs w:val="28"/>
              </w:rPr>
              <w:t>А</w:t>
            </w:r>
          </w:p>
        </w:tc>
      </w:tr>
      <w:tr w:rsidR="00AF4B8A" w:rsidTr="00AF4B8A">
        <w:tc>
          <w:tcPr>
            <w:tcW w:w="3347" w:type="dxa"/>
            <w:gridSpan w:val="2"/>
          </w:tcPr>
          <w:p w:rsidR="00AF4B8A" w:rsidRPr="00AF4B8A" w:rsidRDefault="00AF4B8A" w:rsidP="00833C35">
            <w:pPr>
              <w:rPr>
                <w:sz w:val="24"/>
                <w:szCs w:val="28"/>
              </w:rPr>
            </w:pPr>
            <w:r w:rsidRPr="00AF4B8A">
              <w:rPr>
                <w:sz w:val="24"/>
                <w:szCs w:val="24"/>
              </w:rPr>
              <w:t>Заявитель</w:t>
            </w:r>
          </w:p>
        </w:tc>
        <w:tc>
          <w:tcPr>
            <w:tcW w:w="6400" w:type="dxa"/>
          </w:tcPr>
          <w:p w:rsidR="00AF4B8A" w:rsidRPr="00AF4B8A" w:rsidRDefault="00AF4B8A" w:rsidP="00AF4B8A">
            <w:pPr>
              <w:jc w:val="center"/>
              <w:rPr>
                <w:sz w:val="24"/>
                <w:szCs w:val="24"/>
              </w:rPr>
            </w:pPr>
            <w:r w:rsidRPr="00AF4B8A">
              <w:rPr>
                <w:sz w:val="24"/>
                <w:szCs w:val="24"/>
              </w:rPr>
              <w:t>1А</w:t>
            </w:r>
          </w:p>
        </w:tc>
      </w:tr>
      <w:tr w:rsidR="00AF4B8A" w:rsidTr="00AF4B8A">
        <w:tc>
          <w:tcPr>
            <w:tcW w:w="3347" w:type="dxa"/>
            <w:gridSpan w:val="2"/>
          </w:tcPr>
          <w:p w:rsidR="00AF4B8A" w:rsidRPr="00AF4B8A" w:rsidRDefault="00AF4B8A" w:rsidP="00833C35">
            <w:pPr>
              <w:rPr>
                <w:sz w:val="24"/>
                <w:szCs w:val="28"/>
              </w:rPr>
            </w:pPr>
            <w:r w:rsidRPr="00AF4B8A">
              <w:rPr>
                <w:sz w:val="24"/>
                <w:szCs w:val="24"/>
              </w:rPr>
              <w:t xml:space="preserve">Представитель заявителя </w:t>
            </w:r>
          </w:p>
        </w:tc>
        <w:tc>
          <w:tcPr>
            <w:tcW w:w="6400" w:type="dxa"/>
          </w:tcPr>
          <w:p w:rsidR="00AF4B8A" w:rsidRPr="00AF4B8A" w:rsidRDefault="00AF4B8A" w:rsidP="00AF4B8A">
            <w:pPr>
              <w:jc w:val="center"/>
              <w:rPr>
                <w:sz w:val="24"/>
                <w:szCs w:val="24"/>
              </w:rPr>
            </w:pPr>
            <w:r w:rsidRPr="00AF4B8A">
              <w:rPr>
                <w:sz w:val="24"/>
                <w:szCs w:val="24"/>
              </w:rPr>
              <w:t>2А</w:t>
            </w:r>
          </w:p>
        </w:tc>
      </w:tr>
    </w:tbl>
    <w:p w:rsidR="00AF4B8A" w:rsidRDefault="00AF4B8A" w:rsidP="00AF4B8A">
      <w:pPr>
        <w:jc w:val="right"/>
        <w:rPr>
          <w:sz w:val="24"/>
          <w:szCs w:val="28"/>
        </w:rPr>
      </w:pPr>
    </w:p>
    <w:p w:rsidR="00AF4B8A" w:rsidRDefault="00AF4B8A" w:rsidP="00AF4B8A">
      <w:pPr>
        <w:jc w:val="both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Условные обозначения: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б) П(з) – документы предоставляются уполномоченным представителем заявителя;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в) ЕПГУ – документы подаются посредством ЕПГУ;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ГБУ ЛО «МФЦ» – документы подаются </w:t>
      </w:r>
      <w:proofErr w:type="gramStart"/>
      <w:r>
        <w:rPr>
          <w:sz w:val="24"/>
          <w:szCs w:val="24"/>
        </w:rPr>
        <w:t>посредством  ГБУ</w:t>
      </w:r>
      <w:proofErr w:type="gramEnd"/>
      <w:r>
        <w:rPr>
          <w:sz w:val="24"/>
          <w:szCs w:val="24"/>
        </w:rPr>
        <w:t xml:space="preserve"> ЛО «МФЦ»;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д) О – представляется оригинал документа;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ж) О(э) – представляется оригинал документа в электронной форме;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з) К – представляется копия документа;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и) К(э) – представляется копия документа в электронной форме;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к) </w:t>
      </w:r>
      <w:proofErr w:type="gramStart"/>
      <w:r>
        <w:rPr>
          <w:sz w:val="24"/>
          <w:szCs w:val="24"/>
        </w:rPr>
        <w:t>Д(</w:t>
      </w:r>
      <w:proofErr w:type="gramEnd"/>
      <w:r>
        <w:rPr>
          <w:sz w:val="24"/>
          <w:szCs w:val="24"/>
        </w:rPr>
        <w:t>1) – документы представляются в одном экземпляре.</w:t>
      </w:r>
    </w:p>
    <w:p w:rsidR="00AF4B8A" w:rsidRDefault="00AF4B8A" w:rsidP="00AF4B8A">
      <w:pPr>
        <w:jc w:val="both"/>
        <w:rPr>
          <w:sz w:val="24"/>
          <w:szCs w:val="24"/>
        </w:rPr>
      </w:pPr>
    </w:p>
    <w:p w:rsidR="00AF4B8A" w:rsidRDefault="00AF4B8A" w:rsidP="00AF4B8A">
      <w:pPr>
        <w:jc w:val="both"/>
        <w:rPr>
          <w:sz w:val="24"/>
          <w:szCs w:val="24"/>
        </w:rPr>
      </w:pPr>
    </w:p>
    <w:p w:rsidR="00AF4B8A" w:rsidRDefault="00AF4B8A" w:rsidP="00AF4B8A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Исчерпывающий перечень документов, </w:t>
      </w:r>
    </w:p>
    <w:p w:rsidR="00AF4B8A" w:rsidRDefault="00AF4B8A" w:rsidP="00AF4B8A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необходимых для </w:t>
      </w:r>
      <w:r w:rsidRPr="000A71A5">
        <w:rPr>
          <w:b/>
          <w:color w:val="000000"/>
          <w:sz w:val="24"/>
          <w:szCs w:val="28"/>
        </w:rPr>
        <w:t>предоставления муниципальной услуги</w:t>
      </w:r>
    </w:p>
    <w:p w:rsidR="00AF4B8A" w:rsidRDefault="00AF4B8A" w:rsidP="00AF4B8A">
      <w:pPr>
        <w:jc w:val="right"/>
        <w:rPr>
          <w:sz w:val="24"/>
          <w:szCs w:val="28"/>
        </w:rPr>
      </w:pPr>
      <w:r>
        <w:rPr>
          <w:sz w:val="24"/>
          <w:szCs w:val="28"/>
        </w:rPr>
        <w:t>Таблица № 2</w:t>
      </w:r>
    </w:p>
    <w:tbl>
      <w:tblPr>
        <w:tblW w:w="10207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4820"/>
        <w:gridCol w:w="2126"/>
        <w:gridCol w:w="1134"/>
      </w:tblGrid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Иные требования</w:t>
            </w:r>
          </w:p>
        </w:tc>
      </w:tr>
      <w:tr w:rsidR="00AF4B8A" w:rsidTr="00833C35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center"/>
              <w:outlineLvl w:val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  <w:lang w:val="en-US"/>
              </w:rPr>
              <w:t>I</w:t>
            </w:r>
            <w:r>
              <w:rPr>
                <w:b/>
                <w:sz w:val="24"/>
                <w:szCs w:val="28"/>
              </w:rPr>
      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по форме согласно Приложению 2 к настоящему Административному регламенту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–  ГБУ ЛО «МФЦ»;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О(э) – ЕПГУ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[Все], 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П(з)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</w:p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</w:p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</w:p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</w:p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</w:p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</w:p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1А, 2А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Документы, прилагаемые к запросу:</w:t>
            </w:r>
          </w:p>
          <w:p w:rsidR="00AF4B8A" w:rsidRDefault="00AF4B8A" w:rsidP="00833C35">
            <w:pPr>
              <w:rPr>
                <w:sz w:val="24"/>
                <w:szCs w:val="24"/>
                <w:u w:val="single"/>
              </w:rPr>
            </w:pP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удостоверяющий личность заявителя, либо представителя заявителя в случае, если запрос направляется представителем заявителя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– ГБУ ЛО «МФЦ»;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О(э) – ЕПГУ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[Все], 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П(з)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представителя заявителя, в случае, если</w:t>
            </w:r>
          </w:p>
          <w:p w:rsidR="00AF4B8A" w:rsidRDefault="00AF4B8A" w:rsidP="00833C35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запрос направлен представителем заявителя </w:t>
            </w:r>
            <w:r>
              <w:t>(</w:t>
            </w:r>
            <w:r>
              <w:rPr>
                <w:sz w:val="24"/>
                <w:szCs w:val="24"/>
                <w:highlight w:val="white"/>
              </w:rPr>
              <w:t>доверенность, выданная представителю заявителя, оформленная в порядке, предусмотренном законодательством Российской Федерации; документы, подтверждающие полномочия законного представителя)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– ГБУ ЛО «МФЦ»;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О(э) – ЕПГУ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П(з),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1А, 2А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право на получение сведений, отнесенных к категории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ограниченного доступа, в случае, если запрашиваемая информация относится к категории ограниченного доступа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–  ГБУ ЛО «МФЦ»;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О(э) – ЕПГУ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[Все], 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П(з)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AF4B8A" w:rsidTr="00833C35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center"/>
              <w:outlineLvl w:val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  <w:lang w:val="en-US"/>
              </w:rPr>
              <w:t>II</w:t>
            </w:r>
            <w:r>
              <w:rPr>
                <w:b/>
                <w:sz w:val="24"/>
                <w:szCs w:val="28"/>
              </w:rPr>
              <w:t>. 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взаимодействия, которые заявитель вправе представить по собственной инициативе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осуществлении оплаты за оказание услуги, запрашиваемые из Государственной информационной системы о государственных и муниципальных платежах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– ГБУ ЛО «МФЦ»;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О(э) – ЕПГУ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[Все], 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П(з)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</w:tbl>
    <w:p w:rsidR="00AF4B8A" w:rsidRDefault="00AF4B8A" w:rsidP="00AF4B8A">
      <w:pPr>
        <w:rPr>
          <w:b/>
          <w:sz w:val="24"/>
          <w:szCs w:val="24"/>
        </w:rPr>
      </w:pPr>
    </w:p>
    <w:p w:rsidR="00AF4B8A" w:rsidRDefault="00AF4B8A" w:rsidP="00AF4B8A">
      <w:pPr>
        <w:rPr>
          <w:b/>
          <w:sz w:val="24"/>
          <w:szCs w:val="28"/>
        </w:rPr>
      </w:pPr>
    </w:p>
    <w:p w:rsidR="00AF4B8A" w:rsidRDefault="00AF4B8A" w:rsidP="00AF4B8A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Исчерпывающий перечень оснований для отказа в приеме запроса и документов, необходимых для предоставления муниципальной услуги, </w:t>
      </w:r>
    </w:p>
    <w:p w:rsidR="00AF4B8A" w:rsidRDefault="00AF4B8A" w:rsidP="00AF4B8A">
      <w:pPr>
        <w:jc w:val="center"/>
        <w:rPr>
          <w:b/>
          <w:sz w:val="28"/>
          <w:szCs w:val="28"/>
        </w:rPr>
      </w:pPr>
      <w:r>
        <w:rPr>
          <w:b/>
          <w:sz w:val="24"/>
          <w:szCs w:val="28"/>
        </w:rPr>
        <w:t>или отказа в предоставлении муниципальной услуги</w:t>
      </w:r>
    </w:p>
    <w:p w:rsidR="00AF4B8A" w:rsidRDefault="00AF4B8A" w:rsidP="00AF4B8A">
      <w:pPr>
        <w:jc w:val="right"/>
        <w:rPr>
          <w:bCs/>
          <w:strike/>
          <w:sz w:val="24"/>
          <w:szCs w:val="28"/>
        </w:rPr>
      </w:pPr>
      <w:r>
        <w:rPr>
          <w:sz w:val="24"/>
          <w:szCs w:val="28"/>
        </w:rPr>
        <w:t>Таблица № 3</w:t>
      </w:r>
    </w:p>
    <w:tbl>
      <w:tblPr>
        <w:tblW w:w="10207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7088"/>
        <w:gridCol w:w="2551"/>
      </w:tblGrid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Перечень оснований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Идентификатор категорий (признаков) заявителей</w:t>
            </w:r>
          </w:p>
        </w:tc>
      </w:tr>
      <w:tr w:rsidR="00AF4B8A" w:rsidTr="00833C35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center"/>
              <w:outlineLvl w:val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  <w:lang w:val="en-US"/>
              </w:rPr>
              <w:t>I</w:t>
            </w:r>
            <w:r>
              <w:rPr>
                <w:b/>
                <w:sz w:val="24"/>
                <w:szCs w:val="28"/>
              </w:rPr>
              <w:t>. 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Направление запроса в уполномоченный орган, в полномочия которого не входит предоставление данной услуги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запросе не заполнены обязательные для заполнения поля или не указаны обязательные сведения, предусмотренные формой запроса (при оформлении запроса рукописным способом), текст запроса не </w:t>
            </w:r>
            <w:r>
              <w:rPr>
                <w:bCs/>
                <w:sz w:val="24"/>
                <w:szCs w:val="24"/>
              </w:rPr>
              <w:lastRenderedPageBreak/>
              <w:t>поддается прочтению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1А, 2А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Запрос подан не уполномоченным на подачу запроса лицом (в случае подачи запроса представителем заявителя)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trike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представлены или представлены не в полном объеме документы, перечисленные в пункте 2.11 (раздел I Таблицы № 2 Приложения 1) настоящего Административного регламента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AF4B8A" w:rsidTr="00833C35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>. Исчерпывающий перечень оснований для отказа в предоставлении муниципальной услуги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Запрос на получение услуги, направленный в бумажной форме, не содержит указания реквизитов запрашиваемых сведений, документов, материалов и (или) кадастрового номера (кадастровых номеров) земельного участка (участков), и (или) адреса (адресов) объектов недвижимости, и (или) сведений о границах территории, в отношении которой запрашиваются сведения, документы, материалы, которые должны содержать графическое описание местоположения границ этой территории, перечень координат характерных точек этих границ в системе координат, установленной для ведения Единого государственного реестра недвижимости, а также адреса электронной почты, на который Администрация направляет уведомление об оплате предоставления сведений, документов, материалов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Запрос, направленный в бумажной форме, не подписан заявителем собственноручно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Запрос, направленный в электронной форме, не подписан простой электронной подписью заявителя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Отсутствие документа, подтверждающего полномочие лица действовать от имени заявителя на подписание запроса, в случае подписания запроса таким лицом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Информация отнесена в соответствии с Федеральным законом к сведениям, составляющим государственную или иную охраняемую законом тайну: 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ограничен и заявитель не наделен правом такого доступа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Отсутствие оплаты за предоставление услуги:</w:t>
            </w:r>
          </w:p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по истечении 7 рабочих дней со дня направления заявителю уведомления об оплате предоставления сведений, документов, </w:t>
            </w:r>
            <w:r>
              <w:rPr>
                <w:bCs/>
                <w:sz w:val="24"/>
                <w:szCs w:val="24"/>
              </w:rPr>
              <w:lastRenderedPageBreak/>
              <w:t>материалов, информация об осуществлении заявителем оплаты предоставления сведений, документов, материалов у Администрации отсутствует, или оплата предоставления сведений, документов, материалов осуществлена не в полном объеме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1А, 2А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Предмет запроса не регламентируется законодательством в рамках услуги: запрашиваемые сведения, документы, материалы отсутствуют в ГИСОГД ЛО на дату рассмотрения запроса.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AF4B8A" w:rsidTr="00833C35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>. Исчерпывающий перечень случаев и порядок организации предоставления муниципальной услуги в упреждающем (</w:t>
            </w:r>
            <w:proofErr w:type="spellStart"/>
            <w:r>
              <w:rPr>
                <w:b/>
                <w:sz w:val="24"/>
                <w:szCs w:val="24"/>
              </w:rPr>
              <w:t>проактивном</w:t>
            </w:r>
            <w:proofErr w:type="spellEnd"/>
            <w:r>
              <w:rPr>
                <w:b/>
                <w:sz w:val="24"/>
                <w:szCs w:val="24"/>
              </w:rPr>
              <w:t>) режиме.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услуга в упреждающем (</w:t>
            </w:r>
            <w:proofErr w:type="spellStart"/>
            <w:r>
              <w:rPr>
                <w:sz w:val="24"/>
                <w:szCs w:val="24"/>
              </w:rPr>
              <w:t>проактивном</w:t>
            </w:r>
            <w:proofErr w:type="spellEnd"/>
            <w:r>
              <w:rPr>
                <w:sz w:val="24"/>
                <w:szCs w:val="24"/>
              </w:rPr>
              <w:t>) режиме не предоставляется.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AF4B8A" w:rsidTr="00833C35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  <w:r>
              <w:rPr>
                <w:b/>
                <w:sz w:val="24"/>
                <w:szCs w:val="24"/>
              </w:rPr>
              <w:t>. Исчерпывающий перечень оснований для приостановления предоставления муниципальной услуги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</w:tbl>
    <w:p w:rsidR="00AF4B8A" w:rsidRDefault="00AF4B8A" w:rsidP="00AF4B8A">
      <w:pPr>
        <w:keepNext/>
        <w:keepLines/>
        <w:widowControl w:val="0"/>
        <w:jc w:val="center"/>
        <w:rPr>
          <w:b/>
          <w:sz w:val="28"/>
          <w:szCs w:val="28"/>
        </w:rPr>
      </w:pPr>
    </w:p>
    <w:p w:rsidR="00AF4B8A" w:rsidRDefault="00AF4B8A" w:rsidP="00AF4B8A">
      <w:pPr>
        <w:rPr>
          <w:sz w:val="28"/>
          <w:szCs w:val="28"/>
        </w:rPr>
      </w:pPr>
    </w:p>
    <w:p w:rsidR="00AF4B8A" w:rsidRDefault="00AF4B8A" w:rsidP="00AF4B8A">
      <w:pPr>
        <w:tabs>
          <w:tab w:val="left" w:pos="7950"/>
        </w:tabs>
        <w:rPr>
          <w:sz w:val="28"/>
          <w:szCs w:val="28"/>
        </w:rPr>
      </w:pPr>
    </w:p>
    <w:p w:rsidR="00AF4B8A" w:rsidRDefault="00AF4B8A" w:rsidP="00AF4B8A">
      <w:pPr>
        <w:keepNext/>
        <w:keepLines/>
        <w:contextualSpacing/>
        <w:jc w:val="right"/>
        <w:rPr>
          <w:bCs/>
          <w:sz w:val="28"/>
          <w:szCs w:val="28"/>
        </w:rPr>
        <w:sectPr w:rsidR="00AF4B8A" w:rsidSect="00AF4B8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5" w:h="16838"/>
          <w:pgMar w:top="567" w:right="565" w:bottom="1134" w:left="1701" w:header="0" w:footer="0" w:gutter="0"/>
          <w:cols w:space="720"/>
          <w:docGrid w:linePitch="360"/>
        </w:sectPr>
      </w:pPr>
    </w:p>
    <w:p w:rsidR="00AF4B8A" w:rsidRPr="002E2FE2" w:rsidRDefault="00AF4B8A" w:rsidP="00AF4B8A">
      <w:pPr>
        <w:keepNext/>
        <w:keepLines/>
        <w:contextualSpacing/>
        <w:jc w:val="right"/>
        <w:rPr>
          <w:bCs/>
          <w:sz w:val="24"/>
          <w:szCs w:val="24"/>
        </w:rPr>
      </w:pPr>
      <w:r w:rsidRPr="002E2FE2">
        <w:rPr>
          <w:bCs/>
          <w:sz w:val="24"/>
          <w:szCs w:val="24"/>
        </w:rPr>
        <w:lastRenderedPageBreak/>
        <w:t>Приложение 2</w:t>
      </w:r>
    </w:p>
    <w:p w:rsidR="00AF4B8A" w:rsidRDefault="00AF4B8A" w:rsidP="00AF4B8A">
      <w:pPr>
        <w:keepNext/>
        <w:keepLines/>
        <w:widowControl w:val="0"/>
        <w:tabs>
          <w:tab w:val="left" w:pos="567"/>
        </w:tabs>
        <w:jc w:val="right"/>
        <w:rPr>
          <w:sz w:val="24"/>
          <w:szCs w:val="28"/>
        </w:rPr>
      </w:pPr>
      <w:r>
        <w:rPr>
          <w:sz w:val="24"/>
          <w:szCs w:val="28"/>
        </w:rPr>
        <w:t>к Административному регламенту</w:t>
      </w:r>
    </w:p>
    <w:p w:rsidR="00AF4B8A" w:rsidRDefault="00AF4B8A" w:rsidP="00AF4B8A">
      <w:pPr>
        <w:keepNext/>
        <w:keepLines/>
        <w:widowControl w:val="0"/>
        <w:tabs>
          <w:tab w:val="left" w:pos="0"/>
        </w:tabs>
        <w:contextualSpacing/>
        <w:jc w:val="right"/>
        <w:rPr>
          <w:sz w:val="24"/>
          <w:szCs w:val="28"/>
        </w:rPr>
      </w:pPr>
      <w:r>
        <w:rPr>
          <w:sz w:val="24"/>
          <w:szCs w:val="28"/>
        </w:rPr>
        <w:t>по предоставлению муниципальной услуги</w:t>
      </w:r>
    </w:p>
    <w:p w:rsidR="00AF4B8A" w:rsidRDefault="00AF4B8A" w:rsidP="00AF4B8A">
      <w:pPr>
        <w:keepNext/>
        <w:keepLines/>
        <w:widowControl w:val="0"/>
        <w:jc w:val="right"/>
        <w:rPr>
          <w:rFonts w:eastAsia="Calibri"/>
          <w:sz w:val="24"/>
          <w:szCs w:val="28"/>
        </w:rPr>
      </w:pPr>
    </w:p>
    <w:p w:rsidR="00AF4B8A" w:rsidRDefault="00AF4B8A" w:rsidP="00AF4B8A">
      <w:pPr>
        <w:keepNext/>
        <w:keepLines/>
        <w:widowControl w:val="0"/>
        <w:jc w:val="right"/>
        <w:rPr>
          <w:rFonts w:eastAsia="Calibri"/>
          <w:sz w:val="24"/>
          <w:szCs w:val="28"/>
        </w:rPr>
      </w:pPr>
      <w:r>
        <w:rPr>
          <w:rFonts w:eastAsia="Calibri"/>
          <w:sz w:val="24"/>
          <w:szCs w:val="28"/>
        </w:rPr>
        <w:t>ФОРМА</w:t>
      </w:r>
    </w:p>
    <w:p w:rsidR="00AF4B8A" w:rsidRDefault="00AF4B8A" w:rsidP="00AF4B8A">
      <w:pPr>
        <w:keepNext/>
        <w:keepLines/>
        <w:widowControl w:val="0"/>
        <w:jc w:val="right"/>
        <w:rPr>
          <w:rFonts w:eastAsia="Calibri"/>
          <w:sz w:val="24"/>
          <w:szCs w:val="28"/>
        </w:rPr>
      </w:pPr>
    </w:p>
    <w:p w:rsidR="00AF4B8A" w:rsidRDefault="00AF4B8A" w:rsidP="00AF4B8A">
      <w:pPr>
        <w:keepNext/>
        <w:keepLines/>
        <w:widowControl w:val="0"/>
        <w:rPr>
          <w:rFonts w:ascii="Tahoma" w:eastAsia="Tahoma" w:hAnsi="Tahoma" w:cs="Tahoma"/>
          <w:bCs/>
          <w:sz w:val="24"/>
          <w:szCs w:val="24"/>
          <w:lang w:bidi="ru-RU"/>
        </w:rPr>
      </w:pPr>
    </w:p>
    <w:p w:rsidR="00AF4B8A" w:rsidRDefault="00AF4B8A" w:rsidP="00AF4B8A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ЗАПРОС</w:t>
      </w:r>
    </w:p>
    <w:p w:rsidR="00AF4B8A" w:rsidRDefault="00AF4B8A" w:rsidP="00AF4B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предоставлении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 (ГИСОГД ЛО)</w:t>
      </w:r>
    </w:p>
    <w:p w:rsidR="00AF4B8A" w:rsidRDefault="00AF4B8A" w:rsidP="00AF4B8A">
      <w:pPr>
        <w:tabs>
          <w:tab w:val="left" w:pos="142"/>
          <w:tab w:val="left" w:pos="284"/>
        </w:tabs>
        <w:ind w:left="5103" w:firstLine="709"/>
        <w:jc w:val="right"/>
        <w:rPr>
          <w:bCs/>
        </w:rPr>
      </w:pPr>
    </w:p>
    <w:tbl>
      <w:tblPr>
        <w:tblW w:w="4881" w:type="pct"/>
        <w:tblLook w:val="04A0" w:firstRow="1" w:lastRow="0" w:firstColumn="1" w:lastColumn="0" w:noHBand="0" w:noVBand="1"/>
      </w:tblPr>
      <w:tblGrid>
        <w:gridCol w:w="9619"/>
      </w:tblGrid>
      <w:tr w:rsidR="00AF4B8A" w:rsidTr="00833C3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администрацию муниципального образования </w:t>
            </w:r>
          </w:p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Сосновоборский</w:t>
            </w:r>
            <w:proofErr w:type="spellEnd"/>
            <w:r>
              <w:rPr>
                <w:b/>
                <w:sz w:val="24"/>
                <w:szCs w:val="24"/>
              </w:rPr>
              <w:t xml:space="preserve"> городской округ Ленинградской области</w:t>
            </w:r>
          </w:p>
        </w:tc>
      </w:tr>
      <w:tr w:rsidR="00AF4B8A" w:rsidTr="00833C3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ЗАЯВИТЕЛЕ:</w:t>
            </w:r>
          </w:p>
        </w:tc>
      </w:tr>
      <w:tr w:rsidR="00AF4B8A" w:rsidTr="00833C3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b/>
                <w:sz w:val="24"/>
                <w:szCs w:val="24"/>
              </w:rPr>
            </w:pPr>
          </w:p>
        </w:tc>
      </w:tr>
      <w:tr w:rsidR="00AF4B8A" w:rsidTr="00833C35">
        <w:trPr>
          <w:trHeight w:val="43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фамилия, имя, отчество (при наличии отчества) физического лица или полное наименование юридического лица или их представителя (ей);</w:t>
            </w:r>
          </w:p>
        </w:tc>
      </w:tr>
      <w:tr w:rsidR="00AF4B8A" w:rsidTr="00833C3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реквизиты доверенности; реквизиты документа, удостоверяющего личность т.д.</w:t>
            </w:r>
          </w:p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AF4B8A" w:rsidTr="00833C3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КОНТАКТНЫЕ ДАННЫЕ ЗАЯВИТЕЛЯ:</w:t>
            </w:r>
          </w:p>
        </w:tc>
      </w:tr>
      <w:tr w:rsidR="00AF4B8A" w:rsidTr="00833C3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адрес:</w:t>
            </w:r>
          </w:p>
        </w:tc>
      </w:tr>
      <w:tr w:rsidR="00AF4B8A" w:rsidTr="00833C3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</w:p>
        </w:tc>
      </w:tr>
      <w:tr w:rsidR="00AF4B8A" w:rsidTr="00833C3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Телефон:</w:t>
            </w:r>
          </w:p>
        </w:tc>
      </w:tr>
      <w:tr w:rsidR="00AF4B8A" w:rsidTr="00833C3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почты:</w:t>
            </w:r>
          </w:p>
        </w:tc>
      </w:tr>
    </w:tbl>
    <w:p w:rsidR="00AF4B8A" w:rsidRDefault="00AF4B8A" w:rsidP="00AF4B8A">
      <w:pPr>
        <w:tabs>
          <w:tab w:val="left" w:pos="142"/>
          <w:tab w:val="left" w:pos="284"/>
        </w:tabs>
        <w:jc w:val="center"/>
        <w:rPr>
          <w:b/>
          <w:sz w:val="24"/>
          <w:szCs w:val="24"/>
        </w:rPr>
      </w:pPr>
    </w:p>
    <w:tbl>
      <w:tblPr>
        <w:tblW w:w="4883" w:type="pct"/>
        <w:tblLayout w:type="fixed"/>
        <w:tblLook w:val="04A0" w:firstRow="1" w:lastRow="0" w:firstColumn="1" w:lastColumn="0" w:noHBand="0" w:noVBand="1"/>
      </w:tblPr>
      <w:tblGrid>
        <w:gridCol w:w="984"/>
        <w:gridCol w:w="20"/>
        <w:gridCol w:w="991"/>
        <w:gridCol w:w="953"/>
        <w:gridCol w:w="2286"/>
        <w:gridCol w:w="19"/>
        <w:gridCol w:w="643"/>
        <w:gridCol w:w="13"/>
        <w:gridCol w:w="3714"/>
      </w:tblGrid>
      <w:tr w:rsidR="00AF4B8A" w:rsidTr="00833C35">
        <w:tc>
          <w:tcPr>
            <w:tcW w:w="5000" w:type="pct"/>
            <w:gridSpan w:val="9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ind w:firstLine="6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Прошу предоставить сведения из ГИСОГД ЛО:</w:t>
            </w: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</w:pPr>
            <w:r>
              <w:t>о развитии территории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color w:val="FF0000"/>
              </w:rPr>
            </w:pP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</w:pPr>
            <w:r>
              <w:t>о застройке территории</w:t>
            </w: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</w:pPr>
            <w:r>
              <w:t>о земельном участке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color w:val="FF0000"/>
              </w:rPr>
            </w:pP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</w:pPr>
            <w:r>
              <w:t>об объекте капитального строительства</w:t>
            </w:r>
          </w:p>
        </w:tc>
      </w:tr>
      <w:tr w:rsidR="00AF4B8A" w:rsidTr="00833C35">
        <w:tc>
          <w:tcPr>
            <w:tcW w:w="5000" w:type="pct"/>
            <w:gridSpan w:val="9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F4B8A" w:rsidTr="00833C35">
        <w:trPr>
          <w:trHeight w:val="736"/>
        </w:trPr>
        <w:tc>
          <w:tcPr>
            <w:tcW w:w="15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Кадастровый номер земельного участка/объекта капитального строительства;</w:t>
            </w:r>
          </w:p>
        </w:tc>
        <w:tc>
          <w:tcPr>
            <w:tcW w:w="346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F4B8A" w:rsidTr="00833C35">
        <w:trPr>
          <w:trHeight w:val="2685"/>
        </w:trPr>
        <w:tc>
          <w:tcPr>
            <w:tcW w:w="15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сведения о границах территории, в отношении которой запрашиваются сведении</w:t>
            </w:r>
          </w:p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(</w:t>
            </w:r>
            <w:r>
              <w:rPr>
                <w:b/>
              </w:rPr>
              <w:t>графическое описание местоположения границ этой территории;</w:t>
            </w:r>
          </w:p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перечень координат характерных точек этих границ в системе координат, установленной для ведения ЕГРН)</w:t>
            </w:r>
            <w:r>
              <w:rPr>
                <w:rFonts w:eastAsia="Calibri"/>
                <w:b/>
              </w:rPr>
              <w:t>;</w:t>
            </w:r>
          </w:p>
        </w:tc>
        <w:tc>
          <w:tcPr>
            <w:tcW w:w="3469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F4B8A" w:rsidTr="00833C35">
        <w:trPr>
          <w:trHeight w:val="780"/>
        </w:trPr>
        <w:tc>
          <w:tcPr>
            <w:tcW w:w="15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номенклатура планшетов; идентификационный</w:t>
            </w:r>
          </w:p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 скважины;</w:t>
            </w:r>
          </w:p>
        </w:tc>
        <w:tc>
          <w:tcPr>
            <w:tcW w:w="3469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F4B8A" w:rsidTr="00833C35">
        <w:trPr>
          <w:trHeight w:val="720"/>
        </w:trPr>
        <w:tc>
          <w:tcPr>
            <w:tcW w:w="15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реквизиты запрашиваемых сведений, документов, материалов;</w:t>
            </w:r>
          </w:p>
        </w:tc>
        <w:tc>
          <w:tcPr>
            <w:tcW w:w="3469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F4B8A" w:rsidTr="00833C35">
        <w:trPr>
          <w:trHeight w:val="375"/>
        </w:trPr>
        <w:tc>
          <w:tcPr>
            <w:tcW w:w="15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местоположение (адрес)</w:t>
            </w:r>
          </w:p>
        </w:tc>
        <w:tc>
          <w:tcPr>
            <w:tcW w:w="346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F4B8A" w:rsidTr="00833C35">
        <w:tc>
          <w:tcPr>
            <w:tcW w:w="5000" w:type="pct"/>
            <w:gridSpan w:val="9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color w:val="FF0000"/>
                <w:sz w:val="16"/>
                <w:szCs w:val="16"/>
              </w:rPr>
            </w:pPr>
          </w:p>
        </w:tc>
      </w:tr>
      <w:tr w:rsidR="00AF4B8A" w:rsidTr="00833C35">
        <w:tc>
          <w:tcPr>
            <w:tcW w:w="5000" w:type="pct"/>
            <w:gridSpan w:val="9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 раздела:</w:t>
            </w: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Документы территориального планирования Ленинградской области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 xml:space="preserve">в части, касающейся территории муниципального образования </w:t>
            </w:r>
            <w:proofErr w:type="spellStart"/>
            <w:r>
              <w:rPr>
                <w:sz w:val="24"/>
                <w:szCs w:val="24"/>
              </w:rPr>
              <w:t>Сосновоборский</w:t>
            </w:r>
            <w:proofErr w:type="spellEnd"/>
            <w:r>
              <w:rPr>
                <w:sz w:val="24"/>
                <w:szCs w:val="24"/>
              </w:rPr>
              <w:t xml:space="preserve"> городской округ Ленинградской области</w:t>
            </w:r>
          </w:p>
        </w:tc>
      </w:tr>
      <w:tr w:rsidR="00AF4B8A" w:rsidTr="00833C35">
        <w:trPr>
          <w:trHeight w:val="791"/>
        </w:trPr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Документы территориального планирования:</w:t>
            </w:r>
          </w:p>
          <w:p w:rsidR="00AF4B8A" w:rsidRDefault="00AF4B8A" w:rsidP="00833C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схема территориального планирования муниципального образования </w:t>
            </w:r>
            <w:proofErr w:type="spellStart"/>
            <w:r>
              <w:rPr>
                <w:sz w:val="24"/>
                <w:szCs w:val="24"/>
              </w:rPr>
              <w:t>Сосновоборский</w:t>
            </w:r>
            <w:proofErr w:type="spellEnd"/>
            <w:r>
              <w:rPr>
                <w:sz w:val="24"/>
                <w:szCs w:val="24"/>
              </w:rPr>
              <w:t xml:space="preserve"> городской округ Ленинградской области (СТП)</w:t>
            </w:r>
          </w:p>
          <w:p w:rsidR="00AF4B8A" w:rsidRDefault="00AF4B8A" w:rsidP="00833C35">
            <w:pPr>
              <w:widowControl w:val="0"/>
              <w:jc w:val="both"/>
            </w:pPr>
          </w:p>
          <w:p w:rsidR="00AF4B8A" w:rsidRDefault="00AF4B8A" w:rsidP="00833C35">
            <w:pPr>
              <w:widowControl w:val="0"/>
              <w:jc w:val="both"/>
            </w:pPr>
            <w:r>
              <w:rPr>
                <w:sz w:val="24"/>
                <w:szCs w:val="24"/>
              </w:rPr>
              <w:t>- генеральный план (ГП)</w:t>
            </w:r>
          </w:p>
          <w:p w:rsidR="00AF4B8A" w:rsidRDefault="00AF4B8A" w:rsidP="00833C35">
            <w:pPr>
              <w:widowControl w:val="0"/>
              <w:jc w:val="center"/>
            </w:pP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widowControl w:val="0"/>
              <w:jc w:val="both"/>
            </w:pP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Правила землепользования и застройки (ПЗЗ), в том числе зоны с особыми условиями территорий (ЗОУИТ)</w:t>
            </w: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Документация по планировке территорий</w:t>
            </w: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5.Инженерные изыскания:</w:t>
            </w:r>
          </w:p>
          <w:p w:rsidR="00AF4B8A" w:rsidRDefault="00AF4B8A" w:rsidP="00833C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инженерно-геодезические изыскания;</w:t>
            </w: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инженерно-геологические изыскания;</w:t>
            </w: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инженерно-гидрометеорологические изыскания;</w:t>
            </w: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инженерно-экологические изыскания;</w:t>
            </w: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инженерно-геотехнические изыскания.</w:t>
            </w:r>
          </w:p>
        </w:tc>
      </w:tr>
      <w:tr w:rsidR="00AF4B8A" w:rsidTr="00833C35"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Картографические материалы:</w:t>
            </w:r>
          </w:p>
        </w:tc>
      </w:tr>
      <w:tr w:rsidR="00AF4B8A" w:rsidTr="00833C35"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ситуационный план</w:t>
            </w: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топографический план масштаба 1: _____________</w:t>
            </w:r>
          </w:p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</w:pPr>
            <w:r>
              <w:t xml:space="preserve">      (указать масштаб)</w:t>
            </w: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7.Дела о застроенных и подлежащих застройке земельных участках</w:t>
            </w:r>
          </w:p>
        </w:tc>
      </w:tr>
      <w:tr w:rsidR="00AF4B8A" w:rsidTr="00833C35">
        <w:tc>
          <w:tcPr>
            <w:tcW w:w="5000" w:type="pct"/>
            <w:gridSpan w:val="9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b/>
                <w:sz w:val="24"/>
                <w:szCs w:val="24"/>
              </w:rPr>
            </w:pPr>
          </w:p>
        </w:tc>
      </w:tr>
      <w:tr w:rsidR="00AF4B8A" w:rsidTr="00833C35">
        <w:tc>
          <w:tcPr>
            <w:tcW w:w="5000" w:type="pct"/>
            <w:gridSpan w:val="9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предоставления сведений:</w:t>
            </w:r>
          </w:p>
        </w:tc>
      </w:tr>
      <w:tr w:rsidR="00AF4B8A" w:rsidTr="00833C35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текстовая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</w:t>
            </w:r>
          </w:p>
        </w:tc>
      </w:tr>
      <w:tr w:rsidR="00AF4B8A" w:rsidTr="00833C35">
        <w:tc>
          <w:tcPr>
            <w:tcW w:w="5000" w:type="pct"/>
            <w:gridSpan w:val="9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</w:p>
        </w:tc>
      </w:tr>
      <w:tr w:rsidR="00AF4B8A" w:rsidTr="00833C35">
        <w:tc>
          <w:tcPr>
            <w:tcW w:w="1036" w:type="pct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количестве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</w:p>
        </w:tc>
        <w:tc>
          <w:tcPr>
            <w:tcW w:w="3469" w:type="pct"/>
            <w:gridSpan w:val="5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экз.</w:t>
            </w:r>
          </w:p>
        </w:tc>
      </w:tr>
      <w:tr w:rsidR="00AF4B8A" w:rsidTr="00833C35">
        <w:tc>
          <w:tcPr>
            <w:tcW w:w="5000" w:type="pct"/>
            <w:gridSpan w:val="9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AF4B8A" w:rsidRDefault="00AF4B8A" w:rsidP="00AF4B8A">
      <w:pPr>
        <w:tabs>
          <w:tab w:val="left" w:pos="142"/>
          <w:tab w:val="left" w:pos="284"/>
        </w:tabs>
        <w:ind w:left="5103" w:firstLine="709"/>
        <w:jc w:val="right"/>
        <w:rPr>
          <w:bCs/>
        </w:rPr>
      </w:pPr>
    </w:p>
    <w:p w:rsidR="00AF4B8A" w:rsidRDefault="00AF4B8A" w:rsidP="00AF4B8A">
      <w:pPr>
        <w:tabs>
          <w:tab w:val="left" w:pos="142"/>
          <w:tab w:val="left" w:pos="284"/>
        </w:tabs>
        <w:ind w:left="5103" w:firstLine="709"/>
        <w:jc w:val="right"/>
        <w:rPr>
          <w:bCs/>
        </w:rPr>
      </w:pPr>
    </w:p>
    <w:tbl>
      <w:tblPr>
        <w:tblW w:w="4883" w:type="pct"/>
        <w:tblLayout w:type="fixed"/>
        <w:tblLook w:val="04A0" w:firstRow="1" w:lastRow="0" w:firstColumn="1" w:lastColumn="0" w:noHBand="0" w:noVBand="1"/>
      </w:tblPr>
      <w:tblGrid>
        <w:gridCol w:w="278"/>
        <w:gridCol w:w="6395"/>
        <w:gridCol w:w="2950"/>
      </w:tblGrid>
      <w:tr w:rsidR="00AF4B8A" w:rsidTr="00833C35">
        <w:tc>
          <w:tcPr>
            <w:tcW w:w="5000" w:type="pct"/>
            <w:gridSpan w:val="3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получения сведений из ГИСОГД ЛО:</w:t>
            </w:r>
          </w:p>
        </w:tc>
      </w:tr>
      <w:tr w:rsidR="00AF4B8A" w:rsidTr="00833C35"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МФЦ (указать адрес):</w:t>
            </w:r>
          </w:p>
        </w:tc>
      </w:tr>
      <w:tr w:rsidR="00AF4B8A" w:rsidTr="00833C35"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электронной форме в личный кабинет на ЕПГУ</w:t>
            </w:r>
          </w:p>
        </w:tc>
      </w:tr>
      <w:tr w:rsidR="00AF4B8A" w:rsidTr="00833C35"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br w:type="page" w:clear="all"/>
            </w:r>
          </w:p>
        </w:tc>
        <w:tc>
          <w:tcPr>
            <w:tcW w:w="4856" w:type="pct"/>
            <w:gridSpan w:val="2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получить в Администрации</w:t>
            </w:r>
          </w:p>
        </w:tc>
      </w:tr>
      <w:tr w:rsidR="00AF4B8A" w:rsidTr="00833C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ПРИЛОЖЕНИЯ:</w:t>
            </w:r>
          </w:p>
        </w:tc>
      </w:tr>
      <w:tr w:rsidR="00AF4B8A" w:rsidTr="00833C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</w:tr>
      <w:tr w:rsidR="00AF4B8A" w:rsidTr="00833C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</w:tr>
      <w:tr w:rsidR="00AF4B8A" w:rsidTr="00833C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</w:tr>
      <w:tr w:rsidR="00AF4B8A" w:rsidTr="00833C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</w:tr>
      <w:tr w:rsidR="00AF4B8A" w:rsidTr="00833C35">
        <w:tc>
          <w:tcPr>
            <w:tcW w:w="5000" w:type="pct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6"/>
                <w:szCs w:val="6"/>
              </w:rPr>
            </w:pPr>
          </w:p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6"/>
                <w:szCs w:val="6"/>
              </w:rPr>
            </w:pPr>
          </w:p>
          <w:p w:rsidR="00AF4B8A" w:rsidRDefault="00AF4B8A" w:rsidP="00833C35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Уведомление об оплате за предоставление сведений, материалов и документов, содержащихся в государственных информационных системах обеспечения градостроительной деятельности, прошу направить на адрес электронной почты:</w:t>
            </w:r>
          </w:p>
          <w:p w:rsidR="00AF4B8A" w:rsidRDefault="00AF4B8A" w:rsidP="00833C35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_______________________________________________________________________</w:t>
            </w:r>
          </w:p>
          <w:p w:rsidR="00AF4B8A" w:rsidRDefault="00AF4B8A" w:rsidP="00833C35">
            <w:pPr>
              <w:ind w:firstLine="7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адрес электронной почты</w:t>
            </w:r>
          </w:p>
          <w:p w:rsidR="00AF4B8A" w:rsidRDefault="00AF4B8A" w:rsidP="00833C35">
            <w:pPr>
              <w:ind w:firstLine="7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(в случае направления запроса о предоставлении сведений,</w:t>
            </w:r>
          </w:p>
          <w:p w:rsidR="00AF4B8A" w:rsidRDefault="00AF4B8A" w:rsidP="00833C35">
            <w:pPr>
              <w:ind w:firstLine="7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содержащихся в ГИСОГД ЛО, в бумажной форме)</w:t>
            </w:r>
          </w:p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sz w:val="6"/>
                <w:szCs w:val="6"/>
              </w:rPr>
            </w:pPr>
          </w:p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6"/>
                <w:szCs w:val="6"/>
              </w:rPr>
            </w:pPr>
          </w:p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6"/>
                <w:szCs w:val="6"/>
              </w:rPr>
            </w:pPr>
          </w:p>
        </w:tc>
      </w:tr>
      <w:tr w:rsidR="00AF4B8A" w:rsidTr="00833C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ПОДПИСЬ:</w:t>
            </w:r>
          </w:p>
        </w:tc>
      </w:tr>
      <w:tr w:rsidR="00AF4B8A" w:rsidTr="00833C35">
        <w:tc>
          <w:tcPr>
            <w:tcW w:w="3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«____»___________20___</w:t>
            </w:r>
          </w:p>
        </w:tc>
      </w:tr>
      <w:tr w:rsidR="00AF4B8A" w:rsidTr="00833C35">
        <w:trPr>
          <w:trHeight w:val="221"/>
        </w:trPr>
        <w:tc>
          <w:tcPr>
            <w:tcW w:w="3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 xml:space="preserve">                           подпись                                                                фамилия, имя, отчество</w:t>
            </w:r>
          </w:p>
        </w:tc>
        <w:tc>
          <w:tcPr>
            <w:tcW w:w="153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AF4B8A" w:rsidRPr="00FC160D" w:rsidRDefault="00AF4B8A" w:rsidP="00AF4B8A">
      <w:pPr>
        <w:keepNext/>
        <w:keepLines/>
        <w:jc w:val="right"/>
        <w:rPr>
          <w:bCs/>
          <w:sz w:val="24"/>
          <w:szCs w:val="24"/>
        </w:rPr>
      </w:pPr>
      <w:r w:rsidRPr="00FC160D">
        <w:rPr>
          <w:bCs/>
          <w:sz w:val="24"/>
          <w:szCs w:val="24"/>
        </w:rPr>
        <w:lastRenderedPageBreak/>
        <w:t>Приложение 3</w:t>
      </w:r>
    </w:p>
    <w:p w:rsidR="00AF4B8A" w:rsidRDefault="00AF4B8A" w:rsidP="00AF4B8A">
      <w:pPr>
        <w:keepNext/>
        <w:keepLines/>
        <w:tabs>
          <w:tab w:val="left" w:pos="567"/>
        </w:tabs>
        <w:jc w:val="right"/>
        <w:rPr>
          <w:sz w:val="24"/>
          <w:szCs w:val="28"/>
        </w:rPr>
      </w:pPr>
      <w:r>
        <w:rPr>
          <w:sz w:val="24"/>
          <w:szCs w:val="28"/>
        </w:rPr>
        <w:t>к Административному регламенту</w:t>
      </w:r>
    </w:p>
    <w:p w:rsidR="00AF4B8A" w:rsidRDefault="00AF4B8A" w:rsidP="00AF4B8A">
      <w:pPr>
        <w:keepNext/>
        <w:keepLines/>
        <w:tabs>
          <w:tab w:val="left" w:pos="0"/>
        </w:tabs>
        <w:contextualSpacing/>
        <w:jc w:val="right"/>
        <w:rPr>
          <w:sz w:val="28"/>
          <w:szCs w:val="28"/>
        </w:rPr>
      </w:pPr>
      <w:r>
        <w:rPr>
          <w:sz w:val="24"/>
          <w:szCs w:val="28"/>
        </w:rPr>
        <w:t>по предоставлению муниципальной услуги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rPr>
          <w:rFonts w:eastAsia="Calibri"/>
          <w:sz w:val="28"/>
          <w:szCs w:val="28"/>
        </w:rPr>
      </w:pP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6"/>
          <w:szCs w:val="26"/>
        </w:rPr>
      </w:pPr>
    </w:p>
    <w:p w:rsidR="00AF4B8A" w:rsidRDefault="00AF4B8A" w:rsidP="00AF4B8A">
      <w:pPr>
        <w:tabs>
          <w:tab w:val="left" w:pos="2835"/>
        </w:tabs>
        <w:ind w:firstLine="709"/>
        <w:jc w:val="right"/>
        <w:rPr>
          <w:sz w:val="24"/>
          <w:szCs w:val="24"/>
        </w:rPr>
      </w:pPr>
      <w:r>
        <w:rPr>
          <w:rFonts w:ascii="Courier New" w:hAnsi="Courier New" w:cs="Courier New"/>
        </w:rPr>
        <w:t xml:space="preserve">                           </w:t>
      </w:r>
      <w:r>
        <w:rPr>
          <w:sz w:val="24"/>
          <w:szCs w:val="24"/>
        </w:rPr>
        <w:t xml:space="preserve">             В_____________________________________</w:t>
      </w:r>
    </w:p>
    <w:p w:rsidR="00AF4B8A" w:rsidRDefault="00AF4B8A" w:rsidP="00AF4B8A">
      <w:pPr>
        <w:tabs>
          <w:tab w:val="left" w:pos="2835"/>
        </w:tabs>
        <w:ind w:firstLine="709"/>
        <w:jc w:val="center"/>
      </w:pPr>
      <w:r>
        <w:t xml:space="preserve">                                                                                               (полное наименование - для организаций</w:t>
      </w:r>
    </w:p>
    <w:p w:rsidR="00AF4B8A" w:rsidRDefault="00AF4B8A" w:rsidP="00AF4B8A">
      <w:pPr>
        <w:tabs>
          <w:tab w:val="left" w:pos="2835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_______________________________________</w:t>
      </w:r>
    </w:p>
    <w:p w:rsidR="00AF4B8A" w:rsidRDefault="00AF4B8A" w:rsidP="00AF4B8A">
      <w:pPr>
        <w:tabs>
          <w:tab w:val="left" w:pos="2835"/>
        </w:tabs>
        <w:ind w:firstLine="709"/>
        <w:jc w:val="right"/>
      </w:pPr>
      <w:r>
        <w:rPr>
          <w:sz w:val="24"/>
          <w:szCs w:val="24"/>
        </w:rPr>
        <w:t xml:space="preserve">          </w:t>
      </w:r>
      <w:r>
        <w:t>фамилия, имя, отчество заявителя - для граждан)</w:t>
      </w:r>
    </w:p>
    <w:p w:rsidR="00AF4B8A" w:rsidRDefault="00AF4B8A" w:rsidP="00AF4B8A">
      <w:pPr>
        <w:tabs>
          <w:tab w:val="left" w:pos="2835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от_____________________________________</w:t>
      </w:r>
    </w:p>
    <w:p w:rsidR="00AF4B8A" w:rsidRDefault="00AF4B8A" w:rsidP="00AF4B8A">
      <w:pPr>
        <w:tabs>
          <w:tab w:val="left" w:pos="2835"/>
        </w:tabs>
        <w:ind w:firstLine="709"/>
        <w:jc w:val="right"/>
      </w:pPr>
      <w:r>
        <w:rPr>
          <w:sz w:val="24"/>
          <w:szCs w:val="24"/>
        </w:rPr>
        <w:t xml:space="preserve">                              </w:t>
      </w:r>
      <w:r>
        <w:t xml:space="preserve">(наименование органа местного самоуправления, </w:t>
      </w:r>
    </w:p>
    <w:p w:rsidR="00AF4B8A" w:rsidRDefault="00AF4B8A" w:rsidP="00AF4B8A">
      <w:pPr>
        <w:tabs>
          <w:tab w:val="left" w:pos="2835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_______________________________________</w:t>
      </w:r>
    </w:p>
    <w:p w:rsidR="00AF4B8A" w:rsidRDefault="00AF4B8A" w:rsidP="00AF4B8A">
      <w:pPr>
        <w:ind w:firstLine="709"/>
        <w:jc w:val="right"/>
      </w:pPr>
      <w:r>
        <w:t xml:space="preserve">                                   предоставляющего муниципальную услугу)</w:t>
      </w:r>
    </w:p>
    <w:p w:rsidR="00AF4B8A" w:rsidRDefault="00AF4B8A" w:rsidP="00AF4B8A">
      <w:pPr>
        <w:ind w:firstLine="709"/>
        <w:jc w:val="both"/>
        <w:rPr>
          <w:rFonts w:ascii="Courier New" w:hAnsi="Courier New" w:cs="Courier New"/>
        </w:rPr>
      </w:pPr>
    </w:p>
    <w:p w:rsidR="00AF4B8A" w:rsidRDefault="00AF4B8A" w:rsidP="00AF4B8A">
      <w:pPr>
        <w:ind w:firstLine="709"/>
        <w:jc w:val="both"/>
        <w:rPr>
          <w:rFonts w:ascii="Courier New" w:hAnsi="Courier New" w:cs="Courier New"/>
        </w:rPr>
      </w:pPr>
    </w:p>
    <w:p w:rsidR="00AF4B8A" w:rsidRDefault="00AF4B8A" w:rsidP="00AF4B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AF4B8A" w:rsidRDefault="00AF4B8A" w:rsidP="00AF4B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оплате предоставления сведений, документов и материалов, содержащихся в </w:t>
      </w:r>
    </w:p>
    <w:p w:rsidR="00AF4B8A" w:rsidRDefault="00AF4B8A" w:rsidP="00AF4B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государственной информационной системе обеспечения градостроительной деятельности Ленинградской области</w:t>
      </w:r>
    </w:p>
    <w:p w:rsidR="00AF4B8A" w:rsidRDefault="00AF4B8A" w:rsidP="00AF4B8A">
      <w:pPr>
        <w:ind w:firstLine="709"/>
        <w:jc w:val="both"/>
        <w:rPr>
          <w:rFonts w:ascii="Courier New" w:hAnsi="Courier New" w:cs="Courier New"/>
        </w:rPr>
      </w:pPr>
    </w:p>
    <w:p w:rsidR="00AF4B8A" w:rsidRDefault="00AF4B8A" w:rsidP="00AF4B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запроса о предоставлении сведений, материалов и документов, содержащихся в государственной информационной системе обеспечения градостроительной деятельности Ленинградской области, направленного _______________________________________________________________________________</w:t>
      </w:r>
    </w:p>
    <w:p w:rsidR="00AF4B8A" w:rsidRDefault="00AF4B8A" w:rsidP="00AF4B8A">
      <w:pPr>
        <w:ind w:firstLine="709"/>
        <w:jc w:val="both"/>
      </w:pPr>
      <w:r>
        <w:rPr>
          <w:rFonts w:ascii="Courier New" w:hAnsi="Courier New" w:cs="Courier New"/>
        </w:rPr>
        <w:t xml:space="preserve">                        </w:t>
      </w:r>
      <w:r>
        <w:t>(дата направления запроса)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и зарегистрированного ________________________________________________________,</w:t>
      </w:r>
    </w:p>
    <w:p w:rsidR="00AF4B8A" w:rsidRDefault="00AF4B8A" w:rsidP="00AF4B8A">
      <w:pPr>
        <w:jc w:val="both"/>
      </w:pPr>
      <w:r>
        <w:rPr>
          <w:rFonts w:ascii="Courier New" w:hAnsi="Courier New" w:cs="Courier New"/>
        </w:rPr>
        <w:t xml:space="preserve">                                </w:t>
      </w:r>
      <w:r>
        <w:t>(дата и номер регистрации запроса)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F4B8A" w:rsidRPr="00FC160D" w:rsidRDefault="00AF4B8A" w:rsidP="00AF4B8A">
      <w:pPr>
        <w:jc w:val="both"/>
      </w:pPr>
      <w:r>
        <w:rPr>
          <w:sz w:val="24"/>
          <w:szCs w:val="24"/>
        </w:rPr>
        <w:t xml:space="preserve">администрация муниципального образования </w:t>
      </w:r>
      <w:proofErr w:type="spellStart"/>
      <w:r>
        <w:rPr>
          <w:sz w:val="24"/>
          <w:szCs w:val="24"/>
        </w:rPr>
        <w:t>Сосновоборский</w:t>
      </w:r>
      <w:proofErr w:type="spellEnd"/>
      <w:r>
        <w:rPr>
          <w:sz w:val="24"/>
          <w:szCs w:val="24"/>
        </w:rPr>
        <w:t xml:space="preserve"> городской округ Ленинградской области</w:t>
      </w:r>
      <w:r>
        <w:t xml:space="preserve"> </w:t>
      </w:r>
      <w:r>
        <w:rPr>
          <w:sz w:val="24"/>
          <w:szCs w:val="24"/>
        </w:rPr>
        <w:t xml:space="preserve">уведомляет, что общий размер платы за предоставление сведений, документов и материалов, содержащихся   в   государственных   информационных системах обеспечения градостроительной деятельности составит </w:t>
      </w:r>
      <w:r>
        <w:rPr>
          <w:rFonts w:ascii="Courier New" w:hAnsi="Courier New" w:cs="Courier New"/>
        </w:rPr>
        <w:t>_______________</w:t>
      </w:r>
      <w:proofErr w:type="gramStart"/>
      <w:r>
        <w:rPr>
          <w:rFonts w:ascii="Courier New" w:hAnsi="Courier New" w:cs="Courier New"/>
        </w:rPr>
        <w:t>_(</w:t>
      </w:r>
      <w:proofErr w:type="gramEnd"/>
      <w:r>
        <w:rPr>
          <w:rFonts w:ascii="Courier New" w:hAnsi="Courier New" w:cs="Courier New"/>
        </w:rPr>
        <w:t>_______________________________________)</w:t>
      </w:r>
      <w:r>
        <w:rPr>
          <w:sz w:val="24"/>
          <w:szCs w:val="24"/>
        </w:rPr>
        <w:t>рублей.</w:t>
      </w:r>
    </w:p>
    <w:p w:rsidR="00AF4B8A" w:rsidRDefault="00AF4B8A" w:rsidP="00AF4B8A">
      <w:pPr>
        <w:jc w:val="both"/>
      </w:pPr>
      <w:r>
        <w:rPr>
          <w:rFonts w:ascii="Courier New" w:hAnsi="Courier New" w:cs="Courier New"/>
        </w:rPr>
        <w:t xml:space="preserve">                      </w:t>
      </w:r>
      <w:r>
        <w:t>(сумма денежных средств, подлежащих оплате (числом и прописью)</w:t>
      </w:r>
    </w:p>
    <w:p w:rsidR="00AF4B8A" w:rsidRDefault="00AF4B8A" w:rsidP="00AF4B8A">
      <w:pPr>
        <w:jc w:val="both"/>
        <w:rPr>
          <w:rFonts w:ascii="Courier New" w:hAnsi="Courier New" w:cs="Courier New"/>
        </w:rPr>
      </w:pP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согласно прилагаемому расчету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F4B8A" w:rsidRDefault="00AF4B8A" w:rsidP="00AF4B8A">
      <w:pPr>
        <w:jc w:val="center"/>
      </w:pPr>
      <w:r>
        <w:t>(расчет платы, взимаемой с заявителя в соответствии</w:t>
      </w:r>
    </w:p>
    <w:p w:rsidR="00AF4B8A" w:rsidRDefault="00AF4B8A" w:rsidP="00AF4B8A">
      <w:pPr>
        <w:jc w:val="center"/>
      </w:pPr>
      <w:r>
        <w:t>с</w:t>
      </w:r>
      <w:hyperlink r:id="rId20" w:tooltip="consultantplus://offline/ref=B29F49D951B0C3422958599589F50B035857012B86949561D9FB6B415054E63F922AAD90F72A0B1EC298DC3168B2AC69F1ECFC67B132E0E701E5705440D5O" w:history="1">
        <w:r>
          <w:t xml:space="preserve"> пунктом 2.5</w:t>
        </w:r>
      </w:hyperlink>
      <w:r>
        <w:t xml:space="preserve"> настоящего Административного регламента)</w:t>
      </w:r>
    </w:p>
    <w:p w:rsidR="00AF4B8A" w:rsidRDefault="00AF4B8A" w:rsidP="00AF4B8A">
      <w:pPr>
        <w:jc w:val="both"/>
        <w:rPr>
          <w:rFonts w:ascii="Courier New" w:hAnsi="Courier New" w:cs="Courier New"/>
        </w:rPr>
      </w:pP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rFonts w:ascii="Courier New" w:hAnsi="Courier New" w:cs="Courier New"/>
        </w:rPr>
        <w:t xml:space="preserve">    </w:t>
      </w:r>
      <w:r>
        <w:rPr>
          <w:sz w:val="24"/>
          <w:szCs w:val="24"/>
        </w:rPr>
        <w:t>Оплату   за   предоставление   сведений, материалов   и   документов, содержащихся   в   государственных   информационных системах обеспечения градостроительной деятельности, необходимо осуществить в срок до __________</w:t>
      </w:r>
      <w:r>
        <w:rPr>
          <w:rFonts w:ascii="Courier New" w:hAnsi="Courier New" w:cs="Courier New"/>
        </w:rPr>
        <w:t xml:space="preserve"> </w:t>
      </w:r>
      <w:r>
        <w:rPr>
          <w:sz w:val="24"/>
          <w:szCs w:val="24"/>
        </w:rPr>
        <w:t xml:space="preserve">через банк или иную кредитную организацию  </w:t>
      </w:r>
    </w:p>
    <w:p w:rsidR="00AF4B8A" w:rsidRDefault="00AF4B8A" w:rsidP="00AF4B8A">
      <w:pPr>
        <w:jc w:val="both"/>
      </w:pPr>
      <w:r>
        <w:t xml:space="preserve">                                                                          (срок оплаты)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путем</w:t>
      </w:r>
      <w:r>
        <w:rPr>
          <w:rFonts w:ascii="Courier New" w:hAnsi="Courier New" w:cs="Courier New"/>
        </w:rPr>
        <w:t xml:space="preserve"> </w:t>
      </w:r>
      <w:r>
        <w:rPr>
          <w:sz w:val="24"/>
          <w:szCs w:val="24"/>
        </w:rPr>
        <w:t>безналичного платежа по реквизитам, указанным в прилагаемой квитанции.</w:t>
      </w:r>
    </w:p>
    <w:p w:rsidR="00AF4B8A" w:rsidRDefault="00AF4B8A" w:rsidP="00AF4B8A">
      <w:pPr>
        <w:jc w:val="both"/>
        <w:rPr>
          <w:sz w:val="24"/>
          <w:szCs w:val="24"/>
        </w:rPr>
      </w:pPr>
    </w:p>
    <w:p w:rsidR="00AF4B8A" w:rsidRDefault="00AF4B8A" w:rsidP="00AF4B8A">
      <w:pPr>
        <w:ind w:firstLine="709"/>
        <w:jc w:val="both"/>
        <w:rPr>
          <w:rFonts w:ascii="Courier New" w:hAnsi="Courier New" w:cs="Courier New"/>
        </w:rPr>
      </w:pPr>
    </w:p>
    <w:p w:rsidR="00AF4B8A" w:rsidRDefault="00AF4B8A" w:rsidP="00AF4B8A">
      <w:pPr>
        <w:ind w:firstLine="709"/>
        <w:jc w:val="both"/>
        <w:rPr>
          <w:rFonts w:ascii="Courier New" w:hAnsi="Courier New" w:cs="Courier New"/>
        </w:rPr>
      </w:pPr>
    </w:p>
    <w:p w:rsidR="00AF4B8A" w:rsidRDefault="00AF4B8A" w:rsidP="00AF4B8A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 ___________  _______________________</w:t>
      </w:r>
    </w:p>
    <w:p w:rsidR="00AF4B8A" w:rsidRDefault="00AF4B8A" w:rsidP="00AF4B8A">
      <w:pPr>
        <w:ind w:firstLine="709"/>
        <w:jc w:val="both"/>
      </w:pPr>
      <w:r>
        <w:lastRenderedPageBreak/>
        <w:t xml:space="preserve">  (должность уполномоченного лица                                </w:t>
      </w:r>
      <w:proofErr w:type="gramStart"/>
      <w:r>
        <w:t xml:space="preserve">   (</w:t>
      </w:r>
      <w:proofErr w:type="gramEnd"/>
      <w:r>
        <w:t>подпись)             (расшифровка подписи)</w:t>
      </w:r>
    </w:p>
    <w:p w:rsidR="00AF4B8A" w:rsidRDefault="00AF4B8A" w:rsidP="00AF4B8A">
      <w:pPr>
        <w:ind w:firstLine="709"/>
        <w:jc w:val="both"/>
      </w:pPr>
      <w:r>
        <w:t>органа, осуществляющего предоставление</w:t>
      </w:r>
    </w:p>
    <w:p w:rsidR="00AF4B8A" w:rsidRDefault="00AF4B8A" w:rsidP="00AF4B8A">
      <w:pPr>
        <w:ind w:firstLine="709"/>
        <w:jc w:val="both"/>
      </w:pPr>
      <w:r>
        <w:t xml:space="preserve">  сведений, документов и материалов)</w:t>
      </w:r>
    </w:p>
    <w:p w:rsidR="00AF4B8A" w:rsidRDefault="00AF4B8A" w:rsidP="00AF4B8A">
      <w:pPr>
        <w:ind w:firstLine="709"/>
        <w:jc w:val="both"/>
        <w:rPr>
          <w:rFonts w:ascii="Courier New" w:hAnsi="Courier New" w:cs="Courier New"/>
        </w:rPr>
      </w:pPr>
    </w:p>
    <w:p w:rsidR="00AF4B8A" w:rsidRDefault="00AF4B8A" w:rsidP="00AF4B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"__" __________ 20__ г.</w:t>
      </w:r>
    </w:p>
    <w:p w:rsidR="00AF4B8A" w:rsidRDefault="00AF4B8A" w:rsidP="00AF4B8A">
      <w:pPr>
        <w:ind w:firstLine="709"/>
        <w:jc w:val="both"/>
      </w:pPr>
      <w:r>
        <w:rPr>
          <w:sz w:val="24"/>
          <w:szCs w:val="24"/>
        </w:rPr>
        <w:t xml:space="preserve">         </w:t>
      </w:r>
      <w:r>
        <w:t>М.П.</w:t>
      </w:r>
    </w:p>
    <w:p w:rsidR="00AF4B8A" w:rsidRDefault="00AF4B8A" w:rsidP="00AF4B8A">
      <w:pPr>
        <w:ind w:firstLine="709"/>
        <w:jc w:val="both"/>
        <w:rPr>
          <w:rFonts w:ascii="Courier New" w:hAnsi="Courier New" w:cs="Courier New"/>
        </w:rPr>
      </w:pP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rFonts w:ascii="Courier New" w:hAnsi="Courier New" w:cs="Courier New"/>
        </w:rPr>
        <w:t xml:space="preserve">    </w:t>
      </w:r>
      <w:r>
        <w:rPr>
          <w:sz w:val="24"/>
          <w:szCs w:val="24"/>
        </w:rPr>
        <w:t xml:space="preserve">К настоящему уведомлению прилагается: 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F4B8A" w:rsidRDefault="00AF4B8A" w:rsidP="00AF4B8A">
      <w:pPr>
        <w:jc w:val="both"/>
        <w:rPr>
          <w:rFonts w:ascii="Courier New" w:hAnsi="Courier New" w:cs="Courier New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F4B8A" w:rsidRDefault="00AF4B8A" w:rsidP="00AF4B8A">
      <w:pPr>
        <w:jc w:val="both"/>
      </w:pPr>
      <w:r>
        <w:t xml:space="preserve">               (наименование и реквизиты документа, прилагаемого к настоящему уведомлению)</w:t>
      </w: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r>
        <w:br w:type="page" w:clear="all"/>
      </w:r>
    </w:p>
    <w:p w:rsidR="00AF4B8A" w:rsidRPr="00FC160D" w:rsidRDefault="00AF4B8A" w:rsidP="00AF4B8A">
      <w:pPr>
        <w:keepNext/>
        <w:keepLines/>
        <w:jc w:val="right"/>
        <w:rPr>
          <w:bCs/>
          <w:sz w:val="24"/>
          <w:szCs w:val="24"/>
        </w:rPr>
      </w:pPr>
      <w:r w:rsidRPr="00FC160D">
        <w:rPr>
          <w:bCs/>
          <w:sz w:val="24"/>
          <w:szCs w:val="24"/>
        </w:rPr>
        <w:t>Приложение 4</w:t>
      </w:r>
    </w:p>
    <w:p w:rsidR="00AF4B8A" w:rsidRDefault="00AF4B8A" w:rsidP="00AF4B8A">
      <w:pPr>
        <w:keepNext/>
        <w:keepLines/>
        <w:tabs>
          <w:tab w:val="left" w:pos="567"/>
        </w:tabs>
        <w:jc w:val="right"/>
        <w:rPr>
          <w:sz w:val="24"/>
          <w:szCs w:val="28"/>
        </w:rPr>
      </w:pPr>
      <w:r>
        <w:rPr>
          <w:sz w:val="24"/>
          <w:szCs w:val="28"/>
        </w:rPr>
        <w:t>к Административному регламенту</w:t>
      </w:r>
    </w:p>
    <w:p w:rsidR="00AF4B8A" w:rsidRDefault="00AF4B8A" w:rsidP="00AF4B8A">
      <w:pPr>
        <w:keepNext/>
        <w:keepLines/>
        <w:tabs>
          <w:tab w:val="left" w:pos="0"/>
        </w:tabs>
        <w:contextualSpacing/>
        <w:jc w:val="right"/>
        <w:rPr>
          <w:sz w:val="28"/>
          <w:szCs w:val="28"/>
        </w:rPr>
      </w:pPr>
      <w:r>
        <w:rPr>
          <w:sz w:val="24"/>
          <w:szCs w:val="28"/>
        </w:rPr>
        <w:t>по предоставлению муниципальной услуги</w:t>
      </w:r>
    </w:p>
    <w:p w:rsidR="00AF4B8A" w:rsidRPr="00631478" w:rsidRDefault="00AF4B8A" w:rsidP="00AF4B8A">
      <w:pPr>
        <w:keepNext/>
        <w:keepLines/>
        <w:widowControl w:val="0"/>
        <w:tabs>
          <w:tab w:val="left" w:pos="6600"/>
        </w:tabs>
        <w:rPr>
          <w:rFonts w:eastAsia="Calibri"/>
          <w:sz w:val="10"/>
          <w:szCs w:val="10"/>
        </w:rPr>
      </w:pP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4"/>
          <w:szCs w:val="28"/>
        </w:rPr>
        <w:t>(рекомендуемая</w:t>
      </w:r>
      <w:r>
        <w:rPr>
          <w:rFonts w:eastAsia="Calibri"/>
          <w:sz w:val="28"/>
          <w:szCs w:val="28"/>
        </w:rPr>
        <w:t>)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4"/>
          <w:szCs w:val="24"/>
        </w:rPr>
        <w:t>Кому</w:t>
      </w:r>
      <w:r>
        <w:rPr>
          <w:rFonts w:eastAsia="Calibri"/>
          <w:sz w:val="28"/>
          <w:szCs w:val="28"/>
        </w:rPr>
        <w:t xml:space="preserve"> _________________________________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</w:t>
      </w:r>
    </w:p>
    <w:p w:rsidR="00AF4B8A" w:rsidRPr="00631478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18"/>
          <w:szCs w:val="18"/>
        </w:rPr>
      </w:pPr>
      <w:r w:rsidRPr="00631478">
        <w:rPr>
          <w:rFonts w:eastAsia="Calibri"/>
          <w:sz w:val="18"/>
          <w:szCs w:val="18"/>
        </w:rPr>
        <w:t xml:space="preserve">сведения о заявителе (для физического лица - Ф.И.О. </w:t>
      </w:r>
    </w:p>
    <w:p w:rsidR="00AF4B8A" w:rsidRPr="00631478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18"/>
          <w:szCs w:val="18"/>
        </w:rPr>
      </w:pPr>
      <w:r w:rsidRPr="00631478">
        <w:rPr>
          <w:rFonts w:eastAsia="Calibri"/>
          <w:sz w:val="18"/>
          <w:szCs w:val="18"/>
        </w:rPr>
        <w:t>(последнее - при наличии),</w:t>
      </w:r>
      <w:r w:rsidRPr="00631478">
        <w:rPr>
          <w:sz w:val="18"/>
          <w:szCs w:val="18"/>
        </w:rPr>
        <w:t xml:space="preserve"> </w:t>
      </w:r>
      <w:r w:rsidRPr="00631478">
        <w:rPr>
          <w:rFonts w:eastAsia="Calibri"/>
          <w:sz w:val="18"/>
          <w:szCs w:val="18"/>
        </w:rPr>
        <w:t xml:space="preserve">ОГРНИП (для физического лица, </w:t>
      </w:r>
    </w:p>
    <w:p w:rsidR="00AF4B8A" w:rsidRPr="00631478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18"/>
          <w:szCs w:val="18"/>
        </w:rPr>
      </w:pPr>
      <w:r w:rsidRPr="00631478">
        <w:rPr>
          <w:rFonts w:eastAsia="Calibri"/>
          <w:sz w:val="18"/>
          <w:szCs w:val="18"/>
        </w:rPr>
        <w:t xml:space="preserve">зарегистрированного в качестве индивидуального предпринимателя) </w:t>
      </w:r>
    </w:p>
    <w:p w:rsidR="00AF4B8A" w:rsidRPr="00631478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18"/>
          <w:szCs w:val="18"/>
        </w:rPr>
      </w:pPr>
      <w:r w:rsidRPr="00631478">
        <w:rPr>
          <w:rFonts w:eastAsia="Calibri"/>
          <w:sz w:val="18"/>
          <w:szCs w:val="18"/>
        </w:rPr>
        <w:t xml:space="preserve">адрес места регистрации, места жительства, </w:t>
      </w:r>
    </w:p>
    <w:p w:rsidR="00AF4B8A" w:rsidRPr="00631478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18"/>
          <w:szCs w:val="18"/>
        </w:rPr>
      </w:pPr>
      <w:r w:rsidRPr="00631478">
        <w:rPr>
          <w:rFonts w:eastAsia="Calibri"/>
          <w:sz w:val="18"/>
          <w:szCs w:val="18"/>
        </w:rPr>
        <w:t xml:space="preserve">адрес электронной почты; </w:t>
      </w:r>
    </w:p>
    <w:p w:rsidR="00AF4B8A" w:rsidRPr="00631478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18"/>
          <w:szCs w:val="18"/>
        </w:rPr>
      </w:pPr>
      <w:r w:rsidRPr="00631478">
        <w:rPr>
          <w:rFonts w:eastAsia="Calibri"/>
          <w:sz w:val="18"/>
          <w:szCs w:val="18"/>
        </w:rPr>
        <w:t>для юридического лица - полное наименование, ОГРН</w:t>
      </w:r>
    </w:p>
    <w:p w:rsidR="00AF4B8A" w:rsidRPr="00631478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18"/>
          <w:szCs w:val="18"/>
        </w:rPr>
      </w:pPr>
      <w:r w:rsidRPr="00631478">
        <w:rPr>
          <w:rFonts w:eastAsia="Calibri"/>
          <w:sz w:val="18"/>
          <w:szCs w:val="18"/>
        </w:rPr>
        <w:t xml:space="preserve">адрес места нахождения, почтовый адрес, </w:t>
      </w:r>
    </w:p>
    <w:p w:rsidR="00AF4B8A" w:rsidRPr="00631478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18"/>
          <w:szCs w:val="18"/>
        </w:rPr>
      </w:pPr>
      <w:r w:rsidRPr="00631478">
        <w:rPr>
          <w:rFonts w:eastAsia="Calibri"/>
          <w:sz w:val="18"/>
          <w:szCs w:val="18"/>
        </w:rPr>
        <w:t>адрес электронной почты)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УВЕДОМЛЕНИЕ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об отказе в приеме запроса и документов</w:t>
      </w:r>
      <w:r>
        <w:rPr>
          <w:b/>
        </w:rPr>
        <w:t xml:space="preserve"> </w:t>
      </w:r>
      <w:r>
        <w:rPr>
          <w:rFonts w:eastAsia="Calibri"/>
          <w:b/>
          <w:sz w:val="24"/>
          <w:szCs w:val="24"/>
        </w:rPr>
        <w:t>о предоставлении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center"/>
        <w:rPr>
          <w:rFonts w:eastAsia="Calibri"/>
          <w:sz w:val="24"/>
          <w:szCs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AF4B8A" w:rsidTr="00AF4B8A">
        <w:tc>
          <w:tcPr>
            <w:tcW w:w="10267" w:type="dxa"/>
          </w:tcPr>
          <w:p w:rsidR="00AF4B8A" w:rsidRPr="00AF4B8A" w:rsidRDefault="00AF4B8A" w:rsidP="00AF4B8A">
            <w:pPr>
              <w:jc w:val="center"/>
              <w:rPr>
                <w:sz w:val="24"/>
                <w:szCs w:val="24"/>
              </w:rPr>
            </w:pPr>
            <w:r w:rsidRPr="00AF4B8A">
              <w:rPr>
                <w:sz w:val="24"/>
                <w:szCs w:val="24"/>
              </w:rPr>
              <w:t xml:space="preserve">Администрация муниципального образования </w:t>
            </w:r>
          </w:p>
        </w:tc>
      </w:tr>
      <w:tr w:rsidR="00AF4B8A" w:rsidTr="00AF4B8A">
        <w:tc>
          <w:tcPr>
            <w:tcW w:w="10267" w:type="dxa"/>
          </w:tcPr>
          <w:p w:rsidR="00AF4B8A" w:rsidRPr="00AF4B8A" w:rsidRDefault="00AF4B8A" w:rsidP="00AF4B8A">
            <w:pPr>
              <w:jc w:val="center"/>
              <w:rPr>
                <w:sz w:val="24"/>
                <w:szCs w:val="24"/>
              </w:rPr>
            </w:pPr>
            <w:proofErr w:type="spellStart"/>
            <w:r w:rsidRPr="00AF4B8A">
              <w:rPr>
                <w:sz w:val="24"/>
                <w:szCs w:val="24"/>
              </w:rPr>
              <w:t>Сосновоборский</w:t>
            </w:r>
            <w:proofErr w:type="spellEnd"/>
            <w:r w:rsidRPr="00AF4B8A">
              <w:rPr>
                <w:sz w:val="24"/>
                <w:szCs w:val="24"/>
              </w:rPr>
              <w:t xml:space="preserve"> городской округ Ленинградской области</w:t>
            </w:r>
          </w:p>
        </w:tc>
      </w:tr>
    </w:tbl>
    <w:p w:rsidR="00AF4B8A" w:rsidRDefault="00AF4B8A" w:rsidP="00AF4B8A">
      <w:pPr>
        <w:rPr>
          <w:szCs w:val="24"/>
        </w:rPr>
      </w:pPr>
    </w:p>
    <w:p w:rsidR="00AF4B8A" w:rsidRDefault="00AF4B8A" w:rsidP="00AF4B8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приеме документов для предоставления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области» Вам отказано по следующим основаниям: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______________________________________________________________________________________________________________________________________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(указываются причины отказа в приеме запроса и документов со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ссылкой на положения Административного регламента)</w:t>
      </w:r>
      <w:r>
        <w:rPr>
          <w:rFonts w:eastAsia="Calibri"/>
          <w:szCs w:val="28"/>
        </w:rPr>
        <w:br/>
      </w:r>
    </w:p>
    <w:p w:rsidR="00AF4B8A" w:rsidRDefault="00AF4B8A" w:rsidP="00AF4B8A">
      <w:pPr>
        <w:tabs>
          <w:tab w:val="right" w:leader="underscore" w:pos="9071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Дополнительно информируем: ______________________________________________________________________________.</w:t>
      </w:r>
    </w:p>
    <w:p w:rsidR="00AF4B8A" w:rsidRDefault="00AF4B8A" w:rsidP="00AF4B8A">
      <w:pPr>
        <w:jc w:val="center"/>
        <w:rPr>
          <w:szCs w:val="24"/>
        </w:rPr>
      </w:pPr>
      <w:r>
        <w:rPr>
          <w:szCs w:val="24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AF4B8A" w:rsidRDefault="00AF4B8A" w:rsidP="00AF4B8A">
      <w:pPr>
        <w:tabs>
          <w:tab w:val="right" w:leader="underscore" w:pos="9071"/>
        </w:tabs>
        <w:rPr>
          <w:sz w:val="24"/>
          <w:szCs w:val="24"/>
        </w:rPr>
      </w:pPr>
    </w:p>
    <w:p w:rsidR="00AF4B8A" w:rsidRDefault="00AF4B8A" w:rsidP="00AF4B8A">
      <w:pPr>
        <w:tabs>
          <w:tab w:val="right" w:leader="underscore" w:pos="9071"/>
        </w:tabs>
        <w:rPr>
          <w:sz w:val="24"/>
          <w:szCs w:val="24"/>
        </w:rPr>
      </w:pPr>
      <w:r>
        <w:rPr>
          <w:sz w:val="24"/>
          <w:szCs w:val="24"/>
        </w:rPr>
        <w:t>Приложение: _______________________________________________________________________ ______________________________________________________________________________.</w:t>
      </w:r>
    </w:p>
    <w:p w:rsidR="00AF4B8A" w:rsidRDefault="00AF4B8A" w:rsidP="00AF4B8A">
      <w:pPr>
        <w:tabs>
          <w:tab w:val="right" w:leader="underscore" w:pos="9071"/>
        </w:tabs>
        <w:jc w:val="center"/>
        <w:rPr>
          <w:szCs w:val="24"/>
        </w:rPr>
      </w:pPr>
      <w:r>
        <w:rPr>
          <w:szCs w:val="24"/>
        </w:rPr>
        <w:t>(прилагаются документы, представленные заявителем)</w:t>
      </w:r>
    </w:p>
    <w:p w:rsidR="00AF4B8A" w:rsidRDefault="00AF4B8A" w:rsidP="00AF4B8A">
      <w:pPr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AF4B8A" w:rsidTr="00833C35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F4B8A" w:rsidRDefault="00AF4B8A" w:rsidP="00833C35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F4B8A" w:rsidRDefault="00AF4B8A" w:rsidP="00833C3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F4B8A" w:rsidRDefault="00AF4B8A" w:rsidP="00833C3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F4B8A" w:rsidRDefault="00AF4B8A" w:rsidP="00833C35">
            <w:pPr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F4B8A" w:rsidRDefault="00AF4B8A" w:rsidP="00833C35">
            <w:pPr>
              <w:rPr>
                <w:sz w:val="24"/>
                <w:szCs w:val="24"/>
              </w:rPr>
            </w:pPr>
          </w:p>
        </w:tc>
      </w:tr>
      <w:tr w:rsidR="00AF4B8A" w:rsidTr="00833C35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(должность уполномоченного лица органа, осуществляющего предоставление</w:t>
            </w:r>
          </w:p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сведений, документов и материалов)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F4B8A" w:rsidRDefault="00AF4B8A" w:rsidP="00833C35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F4B8A" w:rsidRDefault="00AF4B8A" w:rsidP="00833C35">
            <w:pPr>
              <w:jc w:val="center"/>
              <w:rPr>
                <w:szCs w:val="24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</w:tbl>
    <w:p w:rsidR="00AF4B8A" w:rsidRDefault="00AF4B8A" w:rsidP="00AF4B8A">
      <w:pPr>
        <w:rPr>
          <w:sz w:val="24"/>
          <w:szCs w:val="24"/>
        </w:rPr>
      </w:pPr>
    </w:p>
    <w:p w:rsidR="00AF4B8A" w:rsidRDefault="00AF4B8A" w:rsidP="00AF4B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"____" ___________ 20___ г.</w:t>
      </w:r>
    </w:p>
    <w:p w:rsidR="00AF4B8A" w:rsidRDefault="00AF4B8A" w:rsidP="00AF4B8A">
      <w:pPr>
        <w:ind w:firstLine="709"/>
        <w:jc w:val="both"/>
      </w:pPr>
      <w:r>
        <w:rPr>
          <w:sz w:val="24"/>
          <w:szCs w:val="24"/>
        </w:rPr>
        <w:t xml:space="preserve">         </w:t>
      </w:r>
      <w:r>
        <w:t>М.П.</w:t>
      </w:r>
    </w:p>
    <w:p w:rsidR="00AF4B8A" w:rsidRDefault="00AF4B8A" w:rsidP="00AF4B8A">
      <w:pPr>
        <w:rPr>
          <w:sz w:val="24"/>
          <w:szCs w:val="24"/>
        </w:rPr>
      </w:pPr>
    </w:p>
    <w:p w:rsidR="00AF4B8A" w:rsidRPr="00FC160D" w:rsidRDefault="00AF4B8A" w:rsidP="00AF4B8A">
      <w:pPr>
        <w:keepNext/>
        <w:keepLines/>
        <w:jc w:val="right"/>
        <w:rPr>
          <w:bCs/>
          <w:sz w:val="24"/>
          <w:szCs w:val="24"/>
        </w:rPr>
      </w:pPr>
      <w:r w:rsidRPr="00FC160D">
        <w:rPr>
          <w:bCs/>
          <w:sz w:val="24"/>
          <w:szCs w:val="24"/>
        </w:rPr>
        <w:lastRenderedPageBreak/>
        <w:t>Приложение 5</w:t>
      </w:r>
    </w:p>
    <w:p w:rsidR="00AF4B8A" w:rsidRDefault="00AF4B8A" w:rsidP="00AF4B8A">
      <w:pPr>
        <w:keepNext/>
        <w:keepLines/>
        <w:tabs>
          <w:tab w:val="left" w:pos="567"/>
        </w:tabs>
        <w:jc w:val="right"/>
        <w:rPr>
          <w:sz w:val="24"/>
          <w:szCs w:val="28"/>
        </w:rPr>
      </w:pPr>
      <w:r>
        <w:rPr>
          <w:sz w:val="24"/>
          <w:szCs w:val="28"/>
        </w:rPr>
        <w:t>к Административному регламенту</w:t>
      </w:r>
    </w:p>
    <w:p w:rsidR="00AF4B8A" w:rsidRDefault="00AF4B8A" w:rsidP="00AF4B8A">
      <w:pPr>
        <w:keepNext/>
        <w:keepLines/>
        <w:tabs>
          <w:tab w:val="left" w:pos="0"/>
        </w:tabs>
        <w:contextualSpacing/>
        <w:jc w:val="right"/>
        <w:rPr>
          <w:sz w:val="28"/>
          <w:szCs w:val="28"/>
        </w:rPr>
      </w:pPr>
      <w:r>
        <w:rPr>
          <w:sz w:val="24"/>
          <w:szCs w:val="28"/>
        </w:rPr>
        <w:t>по предоставлению муниципальной услуги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rPr>
          <w:rFonts w:eastAsia="Calibri"/>
          <w:sz w:val="28"/>
          <w:szCs w:val="28"/>
        </w:rPr>
      </w:pP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4"/>
          <w:szCs w:val="28"/>
        </w:rPr>
        <w:t>(рекомендуемая</w:t>
      </w:r>
      <w:r>
        <w:rPr>
          <w:rFonts w:eastAsia="Calibri"/>
          <w:sz w:val="28"/>
          <w:szCs w:val="28"/>
        </w:rPr>
        <w:t>)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4"/>
          <w:szCs w:val="24"/>
        </w:rPr>
        <w:t>Кому</w:t>
      </w:r>
      <w:r>
        <w:rPr>
          <w:rFonts w:eastAsia="Calibri"/>
          <w:sz w:val="28"/>
          <w:szCs w:val="28"/>
        </w:rPr>
        <w:t xml:space="preserve"> _________________________________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сведения о заявителе (для физического лица - Ф.И.О. 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>(последнее - при наличии),</w:t>
      </w:r>
      <w:r>
        <w:t xml:space="preserve"> </w:t>
      </w:r>
      <w:r>
        <w:rPr>
          <w:rFonts w:eastAsia="Calibri"/>
          <w:szCs w:val="28"/>
        </w:rPr>
        <w:t xml:space="preserve">ОГРНИП (для физического лица, 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зарегистрированного в качестве индивидуального предпринимателя) 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адрес места регистрации, места жительства, 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адрес электронной почты; 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>для юридического лица - полное наименование, ОГРН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адрес места нахождения, почтовый адрес, 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>адрес электронной почты)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</w:p>
    <w:p w:rsidR="00AF4B8A" w:rsidRDefault="00AF4B8A" w:rsidP="00AF4B8A">
      <w:pPr>
        <w:jc w:val="right"/>
        <w:rPr>
          <w:sz w:val="24"/>
          <w:szCs w:val="24"/>
        </w:rPr>
      </w:pPr>
    </w:p>
    <w:p w:rsidR="00AF4B8A" w:rsidRDefault="00AF4B8A" w:rsidP="00AF4B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AF4B8A" w:rsidRDefault="00AF4B8A" w:rsidP="00AF4B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предоставлении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</w:t>
      </w:r>
    </w:p>
    <w:p w:rsidR="00AF4B8A" w:rsidRDefault="00AF4B8A" w:rsidP="00AF4B8A">
      <w:pPr>
        <w:jc w:val="center"/>
        <w:rPr>
          <w:sz w:val="24"/>
          <w:szCs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AF4B8A" w:rsidTr="00AF4B8A">
        <w:tc>
          <w:tcPr>
            <w:tcW w:w="10267" w:type="dxa"/>
          </w:tcPr>
          <w:p w:rsidR="00AF4B8A" w:rsidRPr="00AF4B8A" w:rsidRDefault="00AF4B8A" w:rsidP="00AF4B8A">
            <w:pPr>
              <w:jc w:val="center"/>
              <w:rPr>
                <w:sz w:val="24"/>
                <w:szCs w:val="24"/>
              </w:rPr>
            </w:pPr>
            <w:r w:rsidRPr="00AF4B8A">
              <w:rPr>
                <w:sz w:val="24"/>
                <w:szCs w:val="24"/>
              </w:rPr>
              <w:t xml:space="preserve">Администрация муниципального образования </w:t>
            </w:r>
          </w:p>
        </w:tc>
      </w:tr>
      <w:tr w:rsidR="00AF4B8A" w:rsidTr="00AF4B8A">
        <w:tc>
          <w:tcPr>
            <w:tcW w:w="10267" w:type="dxa"/>
          </w:tcPr>
          <w:p w:rsidR="00AF4B8A" w:rsidRPr="00AF4B8A" w:rsidRDefault="00AF4B8A" w:rsidP="00AF4B8A">
            <w:pPr>
              <w:jc w:val="center"/>
              <w:rPr>
                <w:sz w:val="24"/>
                <w:szCs w:val="24"/>
              </w:rPr>
            </w:pPr>
            <w:proofErr w:type="spellStart"/>
            <w:r w:rsidRPr="00AF4B8A">
              <w:rPr>
                <w:sz w:val="24"/>
                <w:szCs w:val="24"/>
              </w:rPr>
              <w:t>Сосновоборский</w:t>
            </w:r>
            <w:proofErr w:type="spellEnd"/>
            <w:r w:rsidRPr="00AF4B8A">
              <w:rPr>
                <w:sz w:val="24"/>
                <w:szCs w:val="24"/>
              </w:rPr>
              <w:t xml:space="preserve"> городской округ Ленинградской области</w:t>
            </w:r>
          </w:p>
        </w:tc>
      </w:tr>
    </w:tbl>
    <w:p w:rsidR="00AF4B8A" w:rsidRDefault="00AF4B8A" w:rsidP="00AF4B8A">
      <w:pPr>
        <w:jc w:val="both"/>
        <w:rPr>
          <w:sz w:val="24"/>
          <w:szCs w:val="24"/>
        </w:rPr>
      </w:pP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Вам отказано в предоставлении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 по следующим основаниям: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______________________________________________________________________________________________________________________________________________________________ </w:t>
      </w:r>
    </w:p>
    <w:p w:rsidR="00AF4B8A" w:rsidRDefault="00AF4B8A" w:rsidP="00AF4B8A">
      <w:pPr>
        <w:jc w:val="center"/>
        <w:rPr>
          <w:szCs w:val="24"/>
        </w:rPr>
      </w:pPr>
      <w:r>
        <w:rPr>
          <w:szCs w:val="24"/>
        </w:rPr>
        <w:t>(указываются причины отказа в предоставлении муниципальной услуги со ссылкой на положения административного регламента)</w:t>
      </w:r>
    </w:p>
    <w:p w:rsidR="00AF4B8A" w:rsidRDefault="00AF4B8A" w:rsidP="00AF4B8A">
      <w:pPr>
        <w:jc w:val="center"/>
        <w:rPr>
          <w:szCs w:val="24"/>
        </w:rPr>
      </w:pPr>
    </w:p>
    <w:p w:rsidR="00AF4B8A" w:rsidRDefault="00AF4B8A" w:rsidP="00AF4B8A">
      <w:pPr>
        <w:tabs>
          <w:tab w:val="right" w:leader="underscore" w:pos="9071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Дополнительно информируем: ______________________________________________________________________________.</w:t>
      </w:r>
    </w:p>
    <w:p w:rsidR="00AF4B8A" w:rsidRDefault="00AF4B8A" w:rsidP="00AF4B8A">
      <w:pPr>
        <w:jc w:val="center"/>
        <w:rPr>
          <w:szCs w:val="24"/>
        </w:rPr>
      </w:pPr>
      <w:r>
        <w:rPr>
          <w:szCs w:val="24"/>
        </w:rPr>
        <w:t>(указывается информация, необходимая для устранения оснований для отказа в предоставлении сведений, документов и материалов, содержащихся в государственной информационной системе обеспечения градостроительной деятельности, а также иная дополнительная информация при наличии)</w:t>
      </w:r>
    </w:p>
    <w:p w:rsidR="00AF4B8A" w:rsidRDefault="00AF4B8A" w:rsidP="00AF4B8A">
      <w:pPr>
        <w:tabs>
          <w:tab w:val="right" w:leader="underscore" w:pos="9071"/>
        </w:tabs>
        <w:rPr>
          <w:sz w:val="24"/>
          <w:szCs w:val="24"/>
        </w:rPr>
      </w:pPr>
    </w:p>
    <w:p w:rsidR="00AF4B8A" w:rsidRDefault="00AF4B8A" w:rsidP="00AF4B8A">
      <w:pPr>
        <w:tabs>
          <w:tab w:val="right" w:leader="underscore" w:pos="9071"/>
        </w:tabs>
        <w:rPr>
          <w:sz w:val="24"/>
          <w:szCs w:val="24"/>
        </w:rPr>
      </w:pPr>
      <w:r>
        <w:rPr>
          <w:sz w:val="24"/>
          <w:szCs w:val="24"/>
        </w:rPr>
        <w:t>Приложение: _______________________________________________________________________ ______________________________________________________________________________.</w:t>
      </w:r>
    </w:p>
    <w:p w:rsidR="00AF4B8A" w:rsidRDefault="00AF4B8A" w:rsidP="00AF4B8A">
      <w:pPr>
        <w:tabs>
          <w:tab w:val="right" w:leader="underscore" w:pos="9071"/>
        </w:tabs>
        <w:jc w:val="center"/>
        <w:rPr>
          <w:szCs w:val="24"/>
        </w:rPr>
      </w:pPr>
      <w:r>
        <w:rPr>
          <w:szCs w:val="24"/>
        </w:rPr>
        <w:t>(прилагаются документы, представленные заявителем)</w:t>
      </w:r>
    </w:p>
    <w:p w:rsidR="00AF4B8A" w:rsidRDefault="00AF4B8A" w:rsidP="00AF4B8A">
      <w:pPr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AF4B8A" w:rsidTr="00833C35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F4B8A" w:rsidRDefault="00AF4B8A" w:rsidP="00833C35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F4B8A" w:rsidRDefault="00AF4B8A" w:rsidP="00833C3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F4B8A" w:rsidRDefault="00AF4B8A" w:rsidP="00833C3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F4B8A" w:rsidRDefault="00AF4B8A" w:rsidP="00833C35">
            <w:pPr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F4B8A" w:rsidRDefault="00AF4B8A" w:rsidP="00833C35">
            <w:pPr>
              <w:rPr>
                <w:sz w:val="24"/>
                <w:szCs w:val="24"/>
              </w:rPr>
            </w:pPr>
          </w:p>
        </w:tc>
      </w:tr>
      <w:tr w:rsidR="00AF4B8A" w:rsidTr="00833C35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(должность уполномоченного </w:t>
            </w:r>
          </w:p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лица органа, осуществляющего предоставление</w:t>
            </w:r>
          </w:p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сведений, документов и материалов)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F4B8A" w:rsidRDefault="00AF4B8A" w:rsidP="00833C35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F4B8A" w:rsidRDefault="00AF4B8A" w:rsidP="00833C35">
            <w:pPr>
              <w:jc w:val="center"/>
              <w:rPr>
                <w:szCs w:val="24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</w:tbl>
    <w:p w:rsidR="00AF4B8A" w:rsidRDefault="00AF4B8A" w:rsidP="00AF4B8A">
      <w:pPr>
        <w:rPr>
          <w:sz w:val="24"/>
          <w:szCs w:val="24"/>
        </w:rPr>
      </w:pPr>
    </w:p>
    <w:p w:rsidR="00AF4B8A" w:rsidRDefault="00AF4B8A" w:rsidP="00AF4B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"____" ___________ 20___ г.</w:t>
      </w:r>
    </w:p>
    <w:p w:rsidR="00AF4B8A" w:rsidRDefault="00AF4B8A" w:rsidP="00AF4B8A">
      <w:pPr>
        <w:ind w:firstLine="709"/>
        <w:jc w:val="both"/>
      </w:pPr>
      <w:r>
        <w:rPr>
          <w:sz w:val="24"/>
          <w:szCs w:val="24"/>
        </w:rPr>
        <w:t xml:space="preserve">         </w:t>
      </w:r>
      <w:r>
        <w:t>М.П.</w:t>
      </w:r>
    </w:p>
    <w:p w:rsidR="00AF4B8A" w:rsidRPr="005B7EDD" w:rsidRDefault="00AF4B8A" w:rsidP="00AF4B8A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 w:clear="all"/>
      </w:r>
      <w:r w:rsidRPr="00FC160D">
        <w:rPr>
          <w:bCs/>
          <w:sz w:val="24"/>
          <w:szCs w:val="24"/>
        </w:rPr>
        <w:lastRenderedPageBreak/>
        <w:t>Приложение 6</w:t>
      </w:r>
    </w:p>
    <w:p w:rsidR="00AF4B8A" w:rsidRDefault="00AF4B8A" w:rsidP="00AF4B8A">
      <w:pPr>
        <w:keepNext/>
        <w:keepLines/>
        <w:tabs>
          <w:tab w:val="left" w:pos="567"/>
        </w:tabs>
        <w:jc w:val="right"/>
        <w:rPr>
          <w:sz w:val="24"/>
          <w:szCs w:val="28"/>
        </w:rPr>
      </w:pPr>
      <w:r>
        <w:rPr>
          <w:sz w:val="24"/>
          <w:szCs w:val="28"/>
        </w:rPr>
        <w:t>к Административному регламенту</w:t>
      </w:r>
    </w:p>
    <w:p w:rsidR="00AF4B8A" w:rsidRDefault="00AF4B8A" w:rsidP="00AF4B8A">
      <w:pPr>
        <w:keepNext/>
        <w:keepLines/>
        <w:tabs>
          <w:tab w:val="left" w:pos="0"/>
        </w:tabs>
        <w:contextualSpacing/>
        <w:jc w:val="right"/>
        <w:rPr>
          <w:sz w:val="28"/>
          <w:szCs w:val="28"/>
        </w:rPr>
      </w:pPr>
      <w:r>
        <w:rPr>
          <w:sz w:val="24"/>
          <w:szCs w:val="28"/>
        </w:rPr>
        <w:t>по предоставлению муниципальной услуги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rPr>
          <w:rFonts w:eastAsia="Calibri"/>
          <w:sz w:val="28"/>
          <w:szCs w:val="28"/>
        </w:rPr>
      </w:pP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4"/>
          <w:szCs w:val="28"/>
        </w:rPr>
        <w:t>(рекомендуемая</w:t>
      </w:r>
      <w:r>
        <w:rPr>
          <w:rFonts w:eastAsia="Calibri"/>
          <w:sz w:val="28"/>
          <w:szCs w:val="28"/>
        </w:rPr>
        <w:t>)</w:t>
      </w:r>
    </w:p>
    <w:p w:rsidR="00AF4B8A" w:rsidRDefault="00AF4B8A" w:rsidP="00AF4B8A">
      <w:pPr>
        <w:jc w:val="right"/>
        <w:rPr>
          <w:sz w:val="24"/>
          <w:szCs w:val="24"/>
        </w:rPr>
      </w:pPr>
    </w:p>
    <w:p w:rsidR="00AF4B8A" w:rsidRDefault="00AF4B8A" w:rsidP="00AF4B8A">
      <w:pPr>
        <w:jc w:val="right"/>
        <w:rPr>
          <w:sz w:val="24"/>
          <w:szCs w:val="24"/>
        </w:rPr>
      </w:pPr>
      <w:r>
        <w:rPr>
          <w:sz w:val="24"/>
          <w:szCs w:val="24"/>
        </w:rPr>
        <w:t>Кому _________________________________</w:t>
      </w:r>
    </w:p>
    <w:p w:rsidR="00AF4B8A" w:rsidRDefault="00AF4B8A" w:rsidP="00AF4B8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AF4B8A" w:rsidRDefault="00AF4B8A" w:rsidP="00AF4B8A">
      <w:pPr>
        <w:jc w:val="right"/>
        <w:rPr>
          <w:sz w:val="24"/>
          <w:szCs w:val="24"/>
        </w:rPr>
      </w:pPr>
      <w:r>
        <w:rPr>
          <w:szCs w:val="24"/>
        </w:rPr>
        <w:t>(наименование органа местного самоуправления)</w:t>
      </w:r>
    </w:p>
    <w:p w:rsidR="00AF4B8A" w:rsidRDefault="00AF4B8A" w:rsidP="00AF4B8A">
      <w:pPr>
        <w:jc w:val="right"/>
        <w:rPr>
          <w:sz w:val="24"/>
          <w:szCs w:val="24"/>
        </w:rPr>
      </w:pPr>
    </w:p>
    <w:p w:rsidR="00AF4B8A" w:rsidRDefault="00AF4B8A" w:rsidP="00AF4B8A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AF4B8A" w:rsidRDefault="00AF4B8A" w:rsidP="00AF4B8A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возврате денежных средств</w:t>
      </w:r>
    </w:p>
    <w:p w:rsidR="00AF4B8A" w:rsidRDefault="00AF4B8A" w:rsidP="00AF4B8A">
      <w:pPr>
        <w:ind w:firstLine="709"/>
        <w:jc w:val="center"/>
        <w:rPr>
          <w:b/>
          <w:sz w:val="24"/>
          <w:szCs w:val="24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358"/>
        <w:gridCol w:w="1984"/>
        <w:gridCol w:w="716"/>
        <w:gridCol w:w="843"/>
        <w:gridCol w:w="1843"/>
        <w:gridCol w:w="1559"/>
        <w:gridCol w:w="1721"/>
      </w:tblGrid>
      <w:tr w:rsidR="00AF4B8A" w:rsidTr="00833C35">
        <w:tc>
          <w:tcPr>
            <w:tcW w:w="630" w:type="dxa"/>
            <w:vMerge w:val="restart"/>
            <w:vAlign w:val="center"/>
          </w:tcPr>
          <w:p w:rsidR="00AF4B8A" w:rsidRDefault="00AF4B8A" w:rsidP="00833C35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42" w:type="dxa"/>
            <w:gridSpan w:val="2"/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(отметить знаком «V»)</w:t>
            </w:r>
          </w:p>
        </w:tc>
        <w:tc>
          <w:tcPr>
            <w:tcW w:w="1559" w:type="dxa"/>
            <w:gridSpan w:val="2"/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(при наличии), ОГРНИП (для физического лица, </w:t>
            </w:r>
          </w:p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зарегистрированного в качестве индивидуального предпринимателя) </w:t>
            </w:r>
          </w:p>
        </w:tc>
        <w:tc>
          <w:tcPr>
            <w:tcW w:w="1843" w:type="dxa"/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</w:t>
            </w:r>
          </w:p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(вид, серия, номер, выдавший орган, дата выдачи)</w:t>
            </w:r>
          </w:p>
        </w:tc>
        <w:tc>
          <w:tcPr>
            <w:tcW w:w="1559" w:type="dxa"/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 юридического лица и ОГРН</w:t>
            </w:r>
          </w:p>
        </w:tc>
        <w:tc>
          <w:tcPr>
            <w:tcW w:w="1721" w:type="dxa"/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Контактные данные</w:t>
            </w:r>
          </w:p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(почтовый адрес, номер телефона, адрес электронной почты)</w:t>
            </w:r>
          </w:p>
        </w:tc>
      </w:tr>
      <w:tr w:rsidR="00AF4B8A" w:rsidTr="00833C35">
        <w:tc>
          <w:tcPr>
            <w:tcW w:w="630" w:type="dxa"/>
            <w:vMerge/>
            <w:vAlign w:val="center"/>
          </w:tcPr>
          <w:p w:rsidR="00AF4B8A" w:rsidRDefault="00AF4B8A" w:rsidP="00833C3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1559" w:type="dxa"/>
            <w:gridSpan w:val="2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AF4B8A" w:rsidTr="00833C35">
        <w:tc>
          <w:tcPr>
            <w:tcW w:w="630" w:type="dxa"/>
            <w:vMerge/>
            <w:vAlign w:val="center"/>
          </w:tcPr>
          <w:p w:rsidR="00AF4B8A" w:rsidRDefault="00AF4B8A" w:rsidP="00833C3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vAlign w:val="center"/>
          </w:tcPr>
          <w:p w:rsidR="00AF4B8A" w:rsidRDefault="00AF4B8A" w:rsidP="00833C3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юридическое лицо</w:t>
            </w:r>
          </w:p>
        </w:tc>
        <w:tc>
          <w:tcPr>
            <w:tcW w:w="1559" w:type="dxa"/>
            <w:gridSpan w:val="2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AF4B8A" w:rsidTr="00833C35">
        <w:tc>
          <w:tcPr>
            <w:tcW w:w="630" w:type="dxa"/>
            <w:vMerge/>
            <w:vAlign w:val="center"/>
          </w:tcPr>
          <w:p w:rsidR="00AF4B8A" w:rsidRDefault="00AF4B8A" w:rsidP="00833C3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vAlign w:val="center"/>
          </w:tcPr>
          <w:p w:rsidR="00AF4B8A" w:rsidRDefault="00AF4B8A" w:rsidP="00833C3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заявителя (заполняется в случае обращения представителя заявителя физического или юридического лица)</w:t>
            </w:r>
          </w:p>
        </w:tc>
        <w:tc>
          <w:tcPr>
            <w:tcW w:w="1559" w:type="dxa"/>
            <w:gridSpan w:val="2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AF4B8A" w:rsidTr="00833C35">
        <w:tc>
          <w:tcPr>
            <w:tcW w:w="9654" w:type="dxa"/>
            <w:gridSpan w:val="8"/>
            <w:vAlign w:val="center"/>
          </w:tcPr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осуществить возврат денежных средств, внесенных в качестве платы за предоставление сведений, документов, материалов, содержащихся в государственной информационной системе обеспечения градостроительной деятельности Ленинградской области (далее - ГИСОГД ЛО), в размере:</w:t>
            </w: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______________________________________________________________,</w:t>
            </w:r>
          </w:p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(указывается сумма цифрами и прописью)</w:t>
            </w:r>
          </w:p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причине (отметить знаком «V»)</w:t>
            </w:r>
          </w:p>
        </w:tc>
      </w:tr>
      <w:tr w:rsidR="00AF4B8A" w:rsidTr="00833C35">
        <w:tc>
          <w:tcPr>
            <w:tcW w:w="630" w:type="dxa"/>
          </w:tcPr>
          <w:p w:rsidR="00AF4B8A" w:rsidRDefault="00AF4B8A" w:rsidP="00833C3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024" w:type="dxa"/>
            <w:gridSpan w:val="7"/>
          </w:tcPr>
          <w:p w:rsidR="00AF4B8A" w:rsidRDefault="00AF4B8A" w:rsidP="00833C35">
            <w:pPr>
              <w:ind w:left="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внесения размера платы за предоставление сведений, документов, материалов в размере, превышающем общий размер платы, начисленной за предоставление сведений, документов, материалов</w:t>
            </w:r>
          </w:p>
        </w:tc>
      </w:tr>
      <w:tr w:rsidR="00AF4B8A" w:rsidTr="00833C35">
        <w:tc>
          <w:tcPr>
            <w:tcW w:w="630" w:type="dxa"/>
          </w:tcPr>
          <w:p w:rsidR="00AF4B8A" w:rsidRDefault="00AF4B8A" w:rsidP="00833C3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024" w:type="dxa"/>
            <w:gridSpan w:val="7"/>
          </w:tcPr>
          <w:p w:rsidR="00AF4B8A" w:rsidRDefault="00AF4B8A" w:rsidP="00833C35">
            <w:pPr>
              <w:ind w:left="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 в предоставлении муниципальной услуги в связи с внесением платы за предоставление сведений, документов, материалов не в полном объеме</w:t>
            </w:r>
          </w:p>
        </w:tc>
      </w:tr>
      <w:tr w:rsidR="00AF4B8A" w:rsidTr="00833C35">
        <w:tc>
          <w:tcPr>
            <w:tcW w:w="9654" w:type="dxa"/>
            <w:gridSpan w:val="8"/>
          </w:tcPr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Размер денежных средств, подлежащих возврату, подтверждается:</w:t>
            </w: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документом о внесении платы</w:t>
            </w: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</w:t>
            </w:r>
          </w:p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(указываются: реквизиты квитанции (документа) о перечислении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___________________________________________________________________;</w:t>
            </w:r>
          </w:p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заявителем/представителем заявителя платы; размер внесенной платы)</w:t>
            </w: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уведомлением об оплате предоставления сведений, документов, материалов, содержащихся в ГИСОГД ЛО, которое было направлено заявителю в ходе предоставления муниципальной услуги:</w:t>
            </w: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</w:t>
            </w:r>
          </w:p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(указываются: дата направления заявителю/представителю заявителя уведомления об оплате;</w:t>
            </w:r>
          </w:p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реквизиты уведомления и размер платы за предоставление сведений, документов, материалов)</w:t>
            </w:r>
          </w:p>
          <w:p w:rsidR="00AF4B8A" w:rsidRDefault="00AF4B8A" w:rsidP="00833C35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Оплату предоставления сведений, документов, материалов, содержащихся в ГИСОГД ЛО, осуществил:</w:t>
            </w: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 &lt;**&gt;</w:t>
            </w: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заявителя &lt;**&gt;</w:t>
            </w: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--------------------------------</w:t>
            </w:r>
          </w:p>
          <w:p w:rsidR="00AF4B8A" w:rsidRDefault="00AF4B8A" w:rsidP="00833C3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&lt;**&gt; денежные средства возвращаются лицу, осуществившему оплату предоставления сведений, документов, материалов</w:t>
            </w:r>
          </w:p>
          <w:p w:rsidR="00AF4B8A" w:rsidRDefault="00AF4B8A" w:rsidP="00833C35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для перечисления денежных средств лицу, осуществившему оплату предоставления сведений, документов, материалов, содержащихся в ГИСОГД ЛО: ____________________________________________________________________</w:t>
            </w:r>
          </w:p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(указываются банковские реквизиты/номер счета</w:t>
            </w: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_______________________________________________________________.</w:t>
            </w:r>
          </w:p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для перечисления денежных средств заявителю/представителю заявителя)</w:t>
            </w: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результате рассмотрения заявления прошу направить в форме электронного документа на указанный выше адрес</w:t>
            </w:r>
          </w:p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AF4B8A" w:rsidTr="00833C35">
        <w:tc>
          <w:tcPr>
            <w:tcW w:w="3688" w:type="dxa"/>
            <w:gridSpan w:val="4"/>
            <w:vAlign w:val="center"/>
          </w:tcPr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дата</w:t>
            </w:r>
          </w:p>
        </w:tc>
        <w:tc>
          <w:tcPr>
            <w:tcW w:w="2686" w:type="dxa"/>
            <w:gridSpan w:val="2"/>
            <w:vAlign w:val="center"/>
          </w:tcPr>
          <w:p w:rsidR="00AF4B8A" w:rsidRDefault="00AF4B8A" w:rsidP="00833C35">
            <w:pPr>
              <w:ind w:left="-2"/>
              <w:jc w:val="center"/>
              <w:rPr>
                <w:szCs w:val="24"/>
              </w:rPr>
            </w:pPr>
            <w:r>
              <w:rPr>
                <w:szCs w:val="24"/>
              </w:rPr>
              <w:t>подпись заявителя</w:t>
            </w:r>
          </w:p>
          <w:p w:rsidR="00AF4B8A" w:rsidRDefault="00AF4B8A" w:rsidP="00833C35">
            <w:pPr>
              <w:ind w:left="-2"/>
              <w:jc w:val="center"/>
              <w:rPr>
                <w:szCs w:val="24"/>
              </w:rPr>
            </w:pPr>
            <w:r>
              <w:rPr>
                <w:szCs w:val="24"/>
              </w:rPr>
              <w:t>(представителя заявителя)</w:t>
            </w:r>
          </w:p>
        </w:tc>
        <w:tc>
          <w:tcPr>
            <w:tcW w:w="3280" w:type="dxa"/>
            <w:gridSpan w:val="2"/>
            <w:vAlign w:val="center"/>
          </w:tcPr>
          <w:p w:rsidR="00AF4B8A" w:rsidRDefault="00AF4B8A" w:rsidP="00833C35">
            <w:pPr>
              <w:ind w:firstLine="5"/>
              <w:jc w:val="center"/>
              <w:rPr>
                <w:szCs w:val="24"/>
              </w:rPr>
            </w:pPr>
            <w:r>
              <w:rPr>
                <w:szCs w:val="24"/>
              </w:rPr>
              <w:t>Ф.И.О. заявителя</w:t>
            </w:r>
          </w:p>
          <w:p w:rsidR="00AF4B8A" w:rsidRDefault="00AF4B8A" w:rsidP="00833C35">
            <w:pPr>
              <w:ind w:firstLine="5"/>
              <w:jc w:val="center"/>
              <w:rPr>
                <w:szCs w:val="24"/>
              </w:rPr>
            </w:pPr>
            <w:r>
              <w:rPr>
                <w:szCs w:val="24"/>
              </w:rPr>
              <w:t>(представителя заявителя)</w:t>
            </w:r>
          </w:p>
        </w:tc>
      </w:tr>
    </w:tbl>
    <w:p w:rsidR="00AF4B8A" w:rsidRDefault="00AF4B8A" w:rsidP="00AF4B8A">
      <w:pPr>
        <w:ind w:firstLine="709"/>
        <w:jc w:val="both"/>
        <w:rPr>
          <w:sz w:val="24"/>
          <w:szCs w:val="24"/>
        </w:rPr>
      </w:pPr>
    </w:p>
    <w:p w:rsidR="00AF4B8A" w:rsidRDefault="00AF4B8A" w:rsidP="00AF4B8A">
      <w:pPr>
        <w:pStyle w:val="aa"/>
        <w:jc w:val="right"/>
      </w:pPr>
      <w:r>
        <w:t xml:space="preserve"> </w:t>
      </w:r>
    </w:p>
    <w:p w:rsidR="00AF4B8A" w:rsidRDefault="00AF4B8A" w:rsidP="00AF4B8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default" r:id="rId21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CF2" w:rsidRDefault="00F53CF2" w:rsidP="00762166">
      <w:r>
        <w:separator/>
      </w:r>
    </w:p>
  </w:endnote>
  <w:endnote w:type="continuationSeparator" w:id="0">
    <w:p w:rsidR="00F53CF2" w:rsidRDefault="00F53CF2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478" w:rsidRDefault="006314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478" w:rsidRDefault="0063147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478" w:rsidRDefault="006314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CF2" w:rsidRDefault="00F53CF2" w:rsidP="00762166">
      <w:r>
        <w:separator/>
      </w:r>
    </w:p>
  </w:footnote>
  <w:footnote w:type="continuationSeparator" w:id="0">
    <w:p w:rsidR="00F53CF2" w:rsidRDefault="00F53CF2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478" w:rsidRDefault="0063147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B8A" w:rsidRDefault="00AF4B8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478" w:rsidRDefault="00631478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62A25"/>
    <w:multiLevelType w:val="hybridMultilevel"/>
    <w:tmpl w:val="244009D8"/>
    <w:lvl w:ilvl="0" w:tplc="E68411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ED7093B4">
      <w:start w:val="1"/>
      <w:numFmt w:val="lowerLetter"/>
      <w:lvlText w:val="%2."/>
      <w:lvlJc w:val="left"/>
      <w:pPr>
        <w:ind w:left="1440" w:hanging="360"/>
      </w:pPr>
    </w:lvl>
    <w:lvl w:ilvl="2" w:tplc="FBFA4AAE">
      <w:start w:val="1"/>
      <w:numFmt w:val="lowerRoman"/>
      <w:lvlText w:val="%3."/>
      <w:lvlJc w:val="right"/>
      <w:pPr>
        <w:ind w:left="2160" w:hanging="180"/>
      </w:pPr>
    </w:lvl>
    <w:lvl w:ilvl="3" w:tplc="4D3A2FF2">
      <w:start w:val="1"/>
      <w:numFmt w:val="decimal"/>
      <w:lvlText w:val="%4."/>
      <w:lvlJc w:val="left"/>
      <w:pPr>
        <w:ind w:left="2880" w:hanging="360"/>
      </w:pPr>
    </w:lvl>
    <w:lvl w:ilvl="4" w:tplc="C848096A">
      <w:start w:val="1"/>
      <w:numFmt w:val="lowerLetter"/>
      <w:lvlText w:val="%5."/>
      <w:lvlJc w:val="left"/>
      <w:pPr>
        <w:ind w:left="3600" w:hanging="360"/>
      </w:pPr>
    </w:lvl>
    <w:lvl w:ilvl="5" w:tplc="72D8276A">
      <w:start w:val="1"/>
      <w:numFmt w:val="lowerRoman"/>
      <w:lvlText w:val="%6."/>
      <w:lvlJc w:val="right"/>
      <w:pPr>
        <w:ind w:left="4320" w:hanging="180"/>
      </w:pPr>
    </w:lvl>
    <w:lvl w:ilvl="6" w:tplc="654462C4">
      <w:start w:val="1"/>
      <w:numFmt w:val="decimal"/>
      <w:lvlText w:val="%7."/>
      <w:lvlJc w:val="left"/>
      <w:pPr>
        <w:ind w:left="5040" w:hanging="360"/>
      </w:pPr>
    </w:lvl>
    <w:lvl w:ilvl="7" w:tplc="82D24338">
      <w:start w:val="1"/>
      <w:numFmt w:val="lowerLetter"/>
      <w:lvlText w:val="%8."/>
      <w:lvlJc w:val="left"/>
      <w:pPr>
        <w:ind w:left="5760" w:hanging="360"/>
      </w:pPr>
    </w:lvl>
    <w:lvl w:ilvl="8" w:tplc="4BF0CE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C1C2475"/>
    <w:multiLevelType w:val="multilevel"/>
    <w:tmpl w:val="C344872C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86fa4004-3941-436e-a9ee-d3da05db5fcf"/>
  </w:docVars>
  <w:rsids>
    <w:rsidRoot w:val="00E87827"/>
    <w:rsid w:val="000216DC"/>
    <w:rsid w:val="00024F94"/>
    <w:rsid w:val="0005521C"/>
    <w:rsid w:val="00070E72"/>
    <w:rsid w:val="00097477"/>
    <w:rsid w:val="000A43B7"/>
    <w:rsid w:val="000A651A"/>
    <w:rsid w:val="000A71A5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079A1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1478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7F657E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AF4B8A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87827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53CF2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8A8CF2-B140-4446-A1C5-732B04C2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character" w:styleId="a9">
    <w:name w:val="Hyperlink"/>
    <w:uiPriority w:val="99"/>
    <w:rsid w:val="00AF4B8A"/>
    <w:rPr>
      <w:color w:val="0000FF"/>
      <w:u w:val="single"/>
    </w:rPr>
  </w:style>
  <w:style w:type="paragraph" w:customStyle="1" w:styleId="ConsPlusNormal">
    <w:name w:val="ConsPlusNormal"/>
    <w:link w:val="ConsPlusNormal0"/>
    <w:rsid w:val="00AF4B8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F4B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No Spacing"/>
    <w:uiPriority w:val="1"/>
    <w:qFormat/>
    <w:rsid w:val="00AF4B8A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AF4B8A"/>
    <w:rPr>
      <w:rFonts w:ascii="Arial" w:eastAsia="Times New Roman" w:hAnsi="Arial" w:cs="Arial"/>
    </w:rPr>
  </w:style>
  <w:style w:type="paragraph" w:styleId="ab">
    <w:name w:val="Body Text"/>
    <w:basedOn w:val="a"/>
    <w:link w:val="ac"/>
    <w:rsid w:val="00AF4B8A"/>
    <w:pPr>
      <w:spacing w:after="120"/>
    </w:pPr>
  </w:style>
  <w:style w:type="character" w:customStyle="1" w:styleId="ac">
    <w:name w:val="Основной текст Знак"/>
    <w:link w:val="ab"/>
    <w:rsid w:val="00AF4B8A"/>
    <w:rPr>
      <w:rFonts w:ascii="Times New Roman" w:eastAsia="Times New Roman" w:hAnsi="Times New Roman"/>
    </w:rPr>
  </w:style>
  <w:style w:type="table" w:styleId="ad">
    <w:name w:val="Table Grid"/>
    <w:basedOn w:val="a1"/>
    <w:uiPriority w:val="59"/>
    <w:unhideWhenUsed/>
    <w:rsid w:val="00AF4B8A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uiPriority w:val="34"/>
    <w:qFormat/>
    <w:rsid w:val="00AF4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28011" TargetMode="External"/><Relationship Id="rId13" Type="http://schemas.openxmlformats.org/officeDocument/2006/relationships/hyperlink" Target="consultantplus://offline/ref=3814CBEA717D0EF7F25576FF735604874238E4F7D3C5EE6CAEBD845CF783E999601FC7076DAB3EE3F3B16DD8F447DBC49756FEF33120BECDjC51G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3814CBEA717D0EF7F25576FF735604874238E4F7D3C5EE6CAEBD845CF783E999601FC7076DAB3EE3F2B16DD8F447DBC49756FEF33120BECDjC51G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consultantplus://offline/ref=B29F49D951B0C3422958599589F50B035857012B86949561D9FB6B415054E63F922AAD90F72A0B1EC298DC3168B2AC69F1ECFC67B132E0E701E5705440D5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08991&amp;dst=10012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4996&amp;dst=427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11791&amp;dst=100657" TargetMode="Externa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\AppData\Local\Temp\bdttmp\0c9ac8e1-7563-43ee-882b-cc1986aca7bb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0c9ac8e1-7563-43ee-882b-cc1986aca7bb.dot</Template>
  <TotalTime>0</TotalTime>
  <Pages>20</Pages>
  <Words>7066</Words>
  <Characters>40282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47254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obchmash</dc:creator>
  <cp:keywords/>
  <cp:lastModifiedBy>  </cp:lastModifiedBy>
  <cp:revision>3</cp:revision>
  <cp:lastPrinted>2026-08-12T08:59:00Z</cp:lastPrinted>
  <dcterms:created xsi:type="dcterms:W3CDTF">2026-08-14T11:25:00Z</dcterms:created>
  <dcterms:modified xsi:type="dcterms:W3CDTF">2026-08-14T12:10:00Z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86fa4004-3941-436e-a9ee-d3da05db5fcf</vt:lpwstr>
  </property>
</Properties>
</file>