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F1DB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AF1DB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0C5683" w:rsidRDefault="000C5683" w:rsidP="000C5683">
      <w:pPr>
        <w:rPr>
          <w:sz w:val="24"/>
        </w:rPr>
      </w:pPr>
      <w:r>
        <w:rPr>
          <w:sz w:val="24"/>
        </w:rPr>
        <w:t xml:space="preserve">                                                      от 02/09/2026 № 2645</w:t>
      </w:r>
    </w:p>
    <w:p w:rsidR="005C6CE1" w:rsidRDefault="005C6CE1" w:rsidP="005C6CE1">
      <w:pPr>
        <w:tabs>
          <w:tab w:val="left" w:pos="851"/>
        </w:tabs>
        <w:jc w:val="right"/>
        <w:rPr>
          <w:sz w:val="24"/>
          <w:szCs w:val="24"/>
        </w:rPr>
      </w:pPr>
    </w:p>
    <w:p w:rsidR="005C6CE1" w:rsidRPr="00077EA6" w:rsidRDefault="005C6CE1" w:rsidP="005C6CE1">
      <w:pPr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 xml:space="preserve">Об утверждении Форм заявлений и согласий на </w:t>
      </w:r>
    </w:p>
    <w:p w:rsidR="005C6CE1" w:rsidRPr="00077EA6" w:rsidRDefault="005C6CE1" w:rsidP="005C6CE1">
      <w:pPr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>обработку п</w:t>
      </w:r>
      <w:r>
        <w:rPr>
          <w:bCs/>
          <w:sz w:val="24"/>
          <w:szCs w:val="24"/>
        </w:rPr>
        <w:t>ерсональных данных, используемых</w:t>
      </w:r>
      <w:r w:rsidRPr="00077EA6">
        <w:rPr>
          <w:bCs/>
          <w:sz w:val="24"/>
          <w:szCs w:val="24"/>
        </w:rPr>
        <w:t xml:space="preserve"> </w:t>
      </w:r>
    </w:p>
    <w:p w:rsidR="005C6CE1" w:rsidRPr="00077EA6" w:rsidRDefault="005C6CE1" w:rsidP="005C6CE1">
      <w:pPr>
        <w:tabs>
          <w:tab w:val="right" w:pos="9355"/>
        </w:tabs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 xml:space="preserve">при формировании в электронном виде социальных </w:t>
      </w:r>
      <w:r w:rsidRPr="00077EA6">
        <w:rPr>
          <w:bCs/>
          <w:sz w:val="24"/>
          <w:szCs w:val="24"/>
        </w:rPr>
        <w:tab/>
      </w:r>
    </w:p>
    <w:p w:rsidR="005C6CE1" w:rsidRPr="00077EA6" w:rsidRDefault="005C6CE1" w:rsidP="005C6CE1">
      <w:pPr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 xml:space="preserve">сертификатов на получение муниципальной услуги </w:t>
      </w:r>
    </w:p>
    <w:p w:rsidR="005C6CE1" w:rsidRPr="00077EA6" w:rsidRDefault="005C6CE1" w:rsidP="005C6CE1">
      <w:pPr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 xml:space="preserve">в социальной сфере «Реализация дополнительных </w:t>
      </w:r>
    </w:p>
    <w:p w:rsidR="005C6CE1" w:rsidRPr="00077EA6" w:rsidRDefault="005C6CE1" w:rsidP="005C6CE1">
      <w:pPr>
        <w:rPr>
          <w:bCs/>
          <w:sz w:val="24"/>
          <w:szCs w:val="24"/>
        </w:rPr>
      </w:pPr>
      <w:r w:rsidRPr="00077EA6">
        <w:rPr>
          <w:bCs/>
          <w:sz w:val="24"/>
          <w:szCs w:val="24"/>
        </w:rPr>
        <w:t>общеразвивающих программ» и реестра их получателей</w:t>
      </w:r>
    </w:p>
    <w:p w:rsidR="005C6CE1" w:rsidRDefault="005C6CE1" w:rsidP="005C6CE1">
      <w:pPr>
        <w:ind w:firstLine="709"/>
        <w:jc w:val="both"/>
        <w:rPr>
          <w:sz w:val="24"/>
          <w:szCs w:val="24"/>
        </w:rPr>
      </w:pPr>
    </w:p>
    <w:p w:rsidR="005C6CE1" w:rsidRDefault="005C6CE1" w:rsidP="005C6CE1">
      <w:pPr>
        <w:ind w:firstLine="709"/>
        <w:jc w:val="both"/>
        <w:rPr>
          <w:sz w:val="24"/>
          <w:szCs w:val="24"/>
        </w:rPr>
      </w:pPr>
    </w:p>
    <w:p w:rsidR="005C6CE1" w:rsidRPr="005C6CE1" w:rsidRDefault="005C6CE1" w:rsidP="005C6CE1">
      <w:pPr>
        <w:ind w:firstLine="709"/>
        <w:jc w:val="both"/>
        <w:rPr>
          <w:sz w:val="10"/>
          <w:szCs w:val="10"/>
        </w:rPr>
      </w:pPr>
    </w:p>
    <w:p w:rsidR="005C6CE1" w:rsidRPr="0031372F" w:rsidRDefault="005C6CE1" w:rsidP="005C6CE1">
      <w:pPr>
        <w:ind w:firstLine="709"/>
        <w:jc w:val="both"/>
        <w:rPr>
          <w:b/>
          <w:bCs/>
          <w:sz w:val="24"/>
          <w:szCs w:val="24"/>
        </w:rPr>
      </w:pPr>
      <w:r w:rsidRPr="00077EA6">
        <w:rPr>
          <w:sz w:val="24"/>
          <w:szCs w:val="24"/>
        </w:rPr>
        <w:t xml:space="preserve">В соответствии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муниципального образования </w:t>
      </w:r>
      <w:proofErr w:type="spellStart"/>
      <w:r w:rsidRPr="00077EA6">
        <w:rPr>
          <w:sz w:val="24"/>
          <w:szCs w:val="24"/>
        </w:rPr>
        <w:t>Сосновоборский</w:t>
      </w:r>
      <w:proofErr w:type="spellEnd"/>
      <w:r w:rsidRPr="00077EA6">
        <w:rPr>
          <w:sz w:val="24"/>
          <w:szCs w:val="24"/>
        </w:rPr>
        <w:t xml:space="preserve"> городской округ от 17.07.2023 № 2032 «</w:t>
      </w:r>
      <w:r w:rsidRPr="00077EA6">
        <w:rPr>
          <w:bCs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Pr="00077EA6">
        <w:rPr>
          <w:sz w:val="24"/>
          <w:szCs w:val="24"/>
        </w:rPr>
        <w:t xml:space="preserve"> (далее – Правила), </w:t>
      </w: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077EA6">
        <w:rPr>
          <w:sz w:val="24"/>
          <w:szCs w:val="24"/>
        </w:rPr>
        <w:t xml:space="preserve"> </w:t>
      </w:r>
      <w:r w:rsidRPr="0031372F">
        <w:rPr>
          <w:b/>
          <w:sz w:val="24"/>
          <w:szCs w:val="24"/>
        </w:rPr>
        <w:t>п о с т а н о в л я е т:</w:t>
      </w:r>
    </w:p>
    <w:p w:rsidR="005C6CE1" w:rsidRPr="005C6CE1" w:rsidRDefault="005C6CE1" w:rsidP="005C6CE1">
      <w:pPr>
        <w:ind w:firstLine="709"/>
        <w:jc w:val="both"/>
        <w:rPr>
          <w:sz w:val="10"/>
          <w:szCs w:val="10"/>
        </w:rPr>
      </w:pPr>
    </w:p>
    <w:p w:rsidR="005C6CE1" w:rsidRPr="00077EA6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A6">
        <w:rPr>
          <w:rFonts w:ascii="Times New Roman" w:hAnsi="Times New Roman"/>
          <w:sz w:val="24"/>
          <w:szCs w:val="24"/>
        </w:rPr>
        <w:t>Утвердить:</w:t>
      </w:r>
    </w:p>
    <w:p w:rsidR="005C6CE1" w:rsidRPr="00077EA6" w:rsidRDefault="005C6CE1" w:rsidP="005C6CE1">
      <w:pPr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1) 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(далее – Формы) согласно приложению № 1 к настоящему </w:t>
      </w:r>
      <w:r w:rsidRPr="00077EA6">
        <w:rPr>
          <w:iCs/>
          <w:sz w:val="24"/>
          <w:szCs w:val="24"/>
        </w:rPr>
        <w:t>постановлению</w:t>
      </w:r>
      <w:r w:rsidRPr="00077EA6">
        <w:rPr>
          <w:sz w:val="24"/>
          <w:szCs w:val="24"/>
        </w:rPr>
        <w:t>;</w:t>
      </w:r>
    </w:p>
    <w:p w:rsidR="005C6CE1" w:rsidRPr="00077EA6" w:rsidRDefault="005C6CE1" w:rsidP="005C6CE1">
      <w:pPr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2) Типовую форму Договора об оказании муниципальных услуг в социальной сфере (далее - Договор) согласно приложению № 2 к настоящему </w:t>
      </w:r>
      <w:r w:rsidRPr="00077EA6">
        <w:rPr>
          <w:iCs/>
          <w:sz w:val="24"/>
          <w:szCs w:val="24"/>
        </w:rPr>
        <w:t>постановлению</w:t>
      </w:r>
      <w:r w:rsidRPr="00077EA6">
        <w:rPr>
          <w:sz w:val="24"/>
          <w:szCs w:val="24"/>
        </w:rPr>
        <w:t>.</w:t>
      </w:r>
    </w:p>
    <w:p w:rsidR="005C6CE1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7EA6">
        <w:rPr>
          <w:rFonts w:ascii="Times New Roman" w:hAnsi="Times New Roman"/>
          <w:sz w:val="24"/>
          <w:szCs w:val="24"/>
        </w:rPr>
        <w:t>Обеспечить применение Форм и Договора при организации оказания муниципа</w:t>
      </w:r>
      <w:r>
        <w:rPr>
          <w:rFonts w:ascii="Times New Roman" w:hAnsi="Times New Roman"/>
          <w:sz w:val="24"/>
          <w:szCs w:val="24"/>
        </w:rPr>
        <w:t xml:space="preserve">льной услуги в социальной сфере </w:t>
      </w:r>
      <w:r w:rsidRPr="00077EA6">
        <w:rPr>
          <w:rFonts w:ascii="Times New Roman" w:hAnsi="Times New Roman"/>
          <w:sz w:val="24"/>
          <w:szCs w:val="24"/>
          <w:lang w:eastAsia="ru-RU"/>
        </w:rPr>
        <w:t xml:space="preserve">«Реализация дополнительных общеразвивающих программ» в </w:t>
      </w:r>
      <w:r w:rsidRPr="00077EA6">
        <w:rPr>
          <w:rFonts w:ascii="Times New Roman" w:hAnsi="Times New Roman"/>
          <w:iCs/>
          <w:sz w:val="24"/>
          <w:szCs w:val="24"/>
          <w:lang w:eastAsia="ru-RU"/>
        </w:rPr>
        <w:t xml:space="preserve">муниципальном образовании </w:t>
      </w:r>
      <w:proofErr w:type="spellStart"/>
      <w:r w:rsidRPr="00077EA6">
        <w:rPr>
          <w:rFonts w:ascii="Times New Roman" w:hAnsi="Times New Roman"/>
          <w:iCs/>
          <w:sz w:val="24"/>
          <w:szCs w:val="24"/>
          <w:lang w:eastAsia="ru-RU"/>
        </w:rPr>
        <w:t>Сосновоборский</w:t>
      </w:r>
      <w:proofErr w:type="spellEnd"/>
      <w:r w:rsidRPr="00077EA6">
        <w:rPr>
          <w:rFonts w:ascii="Times New Roman" w:hAnsi="Times New Roman"/>
          <w:iCs/>
          <w:sz w:val="24"/>
          <w:szCs w:val="24"/>
          <w:lang w:eastAsia="ru-RU"/>
        </w:rPr>
        <w:t xml:space="preserve"> городской округ</w:t>
      </w:r>
      <w:r w:rsidRPr="00077EA6">
        <w:rPr>
          <w:rFonts w:ascii="Times New Roman" w:hAnsi="Times New Roman"/>
          <w:sz w:val="24"/>
          <w:szCs w:val="24"/>
        </w:rPr>
        <w:t xml:space="preserve"> </w:t>
      </w:r>
      <w:r w:rsidRPr="00077EA6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соответствии </w:t>
      </w:r>
      <w:r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077EA6">
        <w:rPr>
          <w:rFonts w:ascii="Times New Roman" w:hAnsi="Times New Roman"/>
          <w:sz w:val="24"/>
          <w:szCs w:val="24"/>
          <w:lang w:eastAsia="ru-RU"/>
        </w:rPr>
        <w:t>социальным сертификатом (далее – муниципальная услуга) на условиях и в порядке, установленном Правилами.</w:t>
      </w:r>
    </w:p>
    <w:p w:rsidR="005C6CE1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577A">
        <w:rPr>
          <w:rFonts w:ascii="Times New Roman" w:hAnsi="Times New Roman"/>
          <w:sz w:val="24"/>
          <w:szCs w:val="24"/>
        </w:rPr>
        <w:t xml:space="preserve">Отделу по связям с общественностью (пресс-центр) разместить настоящее постановление на официальном сайте </w:t>
      </w:r>
      <w:proofErr w:type="spellStart"/>
      <w:r w:rsidRPr="00BF577A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BF577A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5C6CE1" w:rsidRPr="00531931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931">
        <w:rPr>
          <w:rFonts w:ascii="Times New Roman" w:hAnsi="Times New Roman"/>
          <w:sz w:val="24"/>
          <w:szCs w:val="24"/>
        </w:rPr>
        <w:t xml:space="preserve"> Общему отделу администрации обнародовать настоящее постановление на электронном сайте городской газеты «Маяк».</w:t>
      </w:r>
    </w:p>
    <w:p w:rsidR="005C6CE1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577A">
        <w:rPr>
          <w:rFonts w:ascii="Times New Roman" w:hAnsi="Times New Roman"/>
          <w:sz w:val="24"/>
          <w:szCs w:val="24"/>
        </w:rPr>
        <w:t>Настоящее постановление вступает в силу с 01.09.2026.</w:t>
      </w:r>
    </w:p>
    <w:p w:rsidR="005C6CE1" w:rsidRPr="00BF577A" w:rsidRDefault="005C6CE1" w:rsidP="005C6CE1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577A">
        <w:rPr>
          <w:rFonts w:ascii="Times New Roman" w:hAnsi="Times New Roman"/>
          <w:sz w:val="24"/>
          <w:szCs w:val="24"/>
        </w:rPr>
        <w:t>Контроль  исполнения настоящего постановления возложить на заместителя главы администрации по социальным вопросам Горшкову Т.В.</w:t>
      </w:r>
    </w:p>
    <w:p w:rsidR="005C6CE1" w:rsidRPr="00077EA6" w:rsidRDefault="005C6CE1" w:rsidP="005C6CE1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C6CE1" w:rsidRDefault="005C6CE1" w:rsidP="005C6CE1">
      <w:pPr>
        <w:pStyle w:val="a9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</w:p>
    <w:p w:rsidR="005C6CE1" w:rsidRPr="005C6CE1" w:rsidRDefault="005C6CE1" w:rsidP="005C6CE1">
      <w:pPr>
        <w:pStyle w:val="a9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color w:val="1A1A1A"/>
          <w:sz w:val="10"/>
          <w:szCs w:val="10"/>
          <w:lang w:eastAsia="ru-RU"/>
        </w:rPr>
      </w:pPr>
    </w:p>
    <w:p w:rsidR="005C6CE1" w:rsidRDefault="005C6CE1" w:rsidP="005C6CE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</w:t>
      </w:r>
      <w:r w:rsidRPr="00077EA6">
        <w:rPr>
          <w:sz w:val="24"/>
          <w:szCs w:val="24"/>
        </w:rPr>
        <w:t>лав</w:t>
      </w:r>
      <w:r>
        <w:rPr>
          <w:sz w:val="24"/>
          <w:szCs w:val="24"/>
        </w:rPr>
        <w:t>ы администрации</w:t>
      </w:r>
    </w:p>
    <w:p w:rsidR="005C6CE1" w:rsidRPr="00077EA6" w:rsidRDefault="005C6CE1" w:rsidP="005C6CE1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BF577A">
        <w:rPr>
          <w:sz w:val="24"/>
          <w:szCs w:val="24"/>
        </w:rPr>
        <w:t>Сосновоборского</w:t>
      </w:r>
      <w:proofErr w:type="spellEnd"/>
      <w:r w:rsidRPr="00BF577A">
        <w:rPr>
          <w:sz w:val="24"/>
          <w:szCs w:val="24"/>
        </w:rPr>
        <w:t xml:space="preserve"> городского округа</w:t>
      </w:r>
      <w:r w:rsidRPr="00077EA6">
        <w:rPr>
          <w:sz w:val="24"/>
          <w:szCs w:val="24"/>
        </w:rPr>
        <w:tab/>
      </w:r>
      <w:r w:rsidRPr="00077EA6">
        <w:rPr>
          <w:sz w:val="24"/>
          <w:szCs w:val="24"/>
        </w:rPr>
        <w:tab/>
        <w:t xml:space="preserve">                                   </w:t>
      </w:r>
      <w:r>
        <w:rPr>
          <w:sz w:val="24"/>
          <w:szCs w:val="24"/>
        </w:rPr>
        <w:t xml:space="preserve">                   С.Г</w:t>
      </w:r>
      <w:r w:rsidRPr="00077EA6">
        <w:rPr>
          <w:sz w:val="24"/>
          <w:szCs w:val="24"/>
        </w:rPr>
        <w:t xml:space="preserve">. </w:t>
      </w:r>
      <w:r>
        <w:rPr>
          <w:sz w:val="24"/>
          <w:szCs w:val="24"/>
        </w:rPr>
        <w:t>Лютиков</w:t>
      </w:r>
    </w:p>
    <w:p w:rsidR="005C6CE1" w:rsidRPr="005C6CE1" w:rsidRDefault="005C6CE1" w:rsidP="005C6CE1">
      <w:pPr>
        <w:autoSpaceDE w:val="0"/>
        <w:autoSpaceDN w:val="0"/>
        <w:adjustRightInd w:val="0"/>
        <w:jc w:val="both"/>
        <w:rPr>
          <w:sz w:val="4"/>
          <w:szCs w:val="4"/>
        </w:rPr>
      </w:pPr>
    </w:p>
    <w:p w:rsidR="005C6CE1" w:rsidRDefault="005C6CE1" w:rsidP="005C6CE1">
      <w:pPr>
        <w:autoSpaceDE w:val="0"/>
        <w:autoSpaceDN w:val="0"/>
        <w:adjustRightInd w:val="0"/>
        <w:jc w:val="both"/>
        <w:rPr>
          <w:sz w:val="4"/>
          <w:szCs w:val="4"/>
        </w:rPr>
      </w:pPr>
    </w:p>
    <w:p w:rsidR="005C6CE1" w:rsidRDefault="005C6CE1" w:rsidP="005C6CE1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u w:color="000000"/>
          <w:bdr w:val="nil"/>
        </w:rPr>
      </w:pPr>
      <w:bookmarkStart w:id="0" w:name="_GoBack"/>
      <w:bookmarkEnd w:id="0"/>
      <w:r>
        <w:rPr>
          <w:color w:val="000000"/>
          <w:sz w:val="24"/>
          <w:szCs w:val="24"/>
          <w:u w:color="000000"/>
          <w:bdr w:val="nil"/>
        </w:rPr>
        <w:lastRenderedPageBreak/>
        <w:t>УТВЕРЖДЕНЫ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t>постановлением</w:t>
      </w:r>
      <w:r w:rsidRPr="00077EA6">
        <w:rPr>
          <w:color w:val="000000"/>
          <w:sz w:val="24"/>
          <w:szCs w:val="24"/>
          <w:u w:color="000000"/>
          <w:bdr w:val="nil"/>
        </w:rPr>
        <w:t xml:space="preserve"> администрации </w:t>
      </w:r>
      <w:r>
        <w:rPr>
          <w:color w:val="000000"/>
          <w:sz w:val="24"/>
          <w:szCs w:val="24"/>
          <w:u w:color="000000"/>
          <w:bdr w:val="nil"/>
        </w:rPr>
        <w:t>Сосновоборского</w:t>
      </w:r>
      <w:r w:rsidRPr="00077EA6">
        <w:rPr>
          <w:color w:val="000000"/>
          <w:sz w:val="24"/>
          <w:szCs w:val="24"/>
          <w:u w:color="000000"/>
          <w:bdr w:val="nil"/>
        </w:rPr>
        <w:t xml:space="preserve"> городско</w:t>
      </w:r>
      <w:r>
        <w:rPr>
          <w:color w:val="000000"/>
          <w:sz w:val="24"/>
          <w:szCs w:val="24"/>
          <w:u w:color="000000"/>
          <w:bdr w:val="nil"/>
        </w:rPr>
        <w:t xml:space="preserve">го </w:t>
      </w:r>
      <w:r w:rsidRPr="00077EA6">
        <w:rPr>
          <w:color w:val="000000"/>
          <w:sz w:val="24"/>
          <w:szCs w:val="24"/>
          <w:u w:color="000000"/>
          <w:bdr w:val="nil"/>
        </w:rPr>
        <w:t>округ</w:t>
      </w:r>
      <w:r>
        <w:rPr>
          <w:color w:val="000000"/>
          <w:sz w:val="24"/>
          <w:szCs w:val="24"/>
          <w:u w:color="000000"/>
          <w:bdr w:val="nil"/>
        </w:rPr>
        <w:t>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t xml:space="preserve">от </w:t>
      </w:r>
      <w:r w:rsidR="000C5683">
        <w:rPr>
          <w:color w:val="000000"/>
          <w:sz w:val="24"/>
          <w:szCs w:val="24"/>
          <w:u w:color="000000"/>
          <w:bdr w:val="nil"/>
        </w:rPr>
        <w:t>02/09/2026 № 2645</w:t>
      </w: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t xml:space="preserve">                                     (Приложение № 1)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caps/>
          <w:sz w:val="24"/>
          <w:szCs w:val="24"/>
        </w:rPr>
      </w:pPr>
      <w:r w:rsidRPr="00077EA6">
        <w:rPr>
          <w:b/>
          <w:bCs/>
          <w:caps/>
          <w:sz w:val="24"/>
          <w:szCs w:val="24"/>
        </w:rPr>
        <w:t xml:space="preserve">Формы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sz w:val="24"/>
          <w:szCs w:val="24"/>
        </w:rPr>
      </w:pPr>
      <w:r w:rsidRPr="00077EA6">
        <w:rPr>
          <w:b/>
          <w:bCs/>
          <w:sz w:val="24"/>
          <w:szCs w:val="24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sz w:val="24"/>
          <w:szCs w:val="24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t xml:space="preserve">Форма № 1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  <w:r w:rsidRPr="00077EA6">
        <w:rPr>
          <w:smallCaps/>
          <w:color w:val="000000"/>
          <w:sz w:val="24"/>
          <w:szCs w:val="24"/>
          <w:u w:color="000000"/>
          <w:bdr w:val="nil"/>
        </w:rPr>
        <w:t>ЗАЯВЛЕНИЕ О ЗАЧИСЛЕНИИ НА ОБУЧЕНИЕ ПО ДОПОЛНИТЕЛЬНОЙ ОБЩЕРАЗВИВАЮЩЕЙ ПРОГРАММЕ И ПОЛУЧЕНИИ СОЦИАЛЬНОГО СЕРТИФИКАТА (ПОДАВАЕМОЕ ЗАКОННЫМ ПРЕДСТАВИТЕЛЕМ ПОТРЕБИТЕЛЯ)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Я, ________________________________________________, прошу зачислить моего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ребенка     на     обучение      по      дополнительной     общеразвивающей      программе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(наименование программы)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в _________________________________________________________________________.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(наименование организации)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ребенка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Адрес регистрации ребенка 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(телефон и адрес электронной почты родителя (законного представителя)</w:t>
      </w: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661044156" o:spid="_x0000_s1037" style="position:absolute;left:0;text-align:left;margin-left:0;margin-top:0;width:12.75pt;height:11.2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организации, осуществляющей образовательную деятельность.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678560587" o:spid="_x0000_s1038" style="position:absolute;left:0;text-align:left;margin-left:0;margin-top:0;width:12.75pt;height:11.2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</w:t>
      </w:r>
      <w:r w:rsidR="005C6CE1" w:rsidRPr="00077EA6">
        <w:rPr>
          <w:sz w:val="24"/>
          <w:szCs w:val="24"/>
        </w:rPr>
        <w:t xml:space="preserve"> </w: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2" o:spid="_x0000_s1028" style="position:absolute;left:0;text-align:left;margin-left:.75pt;margin-top:2.25pt;width:12.75pt;height:11.2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Правилами формирования в электронном виде социальных сертификатов на получение муниципальной услуги в </w: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lastRenderedPageBreak/>
        <w:t>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4" o:spid="_x0000_s1029" style="position:absolute;left:0;text-align:left;margin-left:.75pt;margin-top:1.35pt;width:12.75pt;height:11.2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Даю информированное согласие на включение сведений о моем ребенке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подпись  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5C6CE1" w:rsidRPr="00077EA6" w:rsidTr="00E429CC">
        <w:tc>
          <w:tcPr>
            <w:tcW w:w="9208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5C6CE1" w:rsidRPr="00077EA6" w:rsidTr="00E429CC">
        <w:tc>
          <w:tcPr>
            <w:tcW w:w="9208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  <w:sectPr w:rsidR="005C6CE1" w:rsidRPr="00077EA6" w:rsidSect="005C6C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567" w:bottom="851" w:left="1701" w:header="709" w:footer="709" w:gutter="0"/>
          <w:cols w:space="708"/>
          <w:docGrid w:linePitch="360"/>
        </w:sect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2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left="5103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  <w:r w:rsidRPr="00077EA6">
        <w:rPr>
          <w:smallCaps/>
          <w:color w:val="000000"/>
          <w:sz w:val="24"/>
          <w:szCs w:val="24"/>
          <w:u w:color="000000"/>
          <w:bdr w:val="nil"/>
        </w:rPr>
        <w:t>ЗАЯВЛЕНИЕ О ЗАЧИСЛЕНИИ НА ОБУЧЕНИЕ ПО ДОПОЛНИТЕЛЬНОЙ ОБЩЕРАЗВИВАЮЩЕЙ ПРОГРАММЕ И ПОЛУЧЕНИИ СОЦИАЛЬНОГО СЕРТИФИКАТА (ПОДАВАЕМОЕ ПОТРЕБИТЕЛЕМ)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Я, __________________________________________________, прошу зачислить меня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на        обучение        по        дополнительной        общеобразовательной        программе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(наименование программы)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в _________________________________________________________________________.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(наименование организации)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Адрес регистрации 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(телефон и адрес электронной почты)</w:t>
      </w: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i/>
          <w:noProof/>
          <w:color w:val="000000"/>
          <w:sz w:val="24"/>
          <w:szCs w:val="24"/>
          <w:u w:color="000000"/>
          <w:bdr w:val="nil"/>
          <w:shd w:val="clear" w:color="auto" w:fill="FFFFFF"/>
        </w:rPr>
        <w:pict>
          <v:rect id="Прямоугольник 5" o:spid="_x0000_s1030" style="position:absolute;left:0;text-align:left;margin-left:.65pt;margin-top:14.2pt;width:12.75pt;height:11.2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DJZDKrdAAAABgEAAA8A&#10;AAAAAAAAAAAAAAAAXgQAAGRycy9kb3ducmV2LnhtbFBLBQYAAAAABAAEAPMAAABoBQAAAAA=&#10;" filled="f" strokeweight="1.5pt"/>
        </w:pic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Уставом организации, осуществляющей образовательную деятельность,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организации, осуществляющей образовательную деятельность.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75824765" o:spid="_x0000_s1041" style="position:absolute;left:0;text-align:left;margin-left:0;margin-top:0;width:12.75pt;height:11.2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</w:t>
      </w:r>
      <w:r w:rsidR="005C6CE1" w:rsidRPr="00077EA6">
        <w:rPr>
          <w:sz w:val="24"/>
          <w:szCs w:val="24"/>
        </w:rPr>
        <w:t xml:space="preserve"> </w: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образовательной программой и Порядком реализации программ дополнительного образования, размещенными на сайте организации, осуществляющей образовательную деятельность.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644872469" o:spid="_x0000_s1039" style="position:absolute;left:0;text-align:left;margin-left:.75pt;margin-top:2.25pt;width:12.75pt;height:11.2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указанные Правила.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489839836" o:spid="_x0000_s1040" style="position:absolute;left:0;text-align:left;margin-left:.75pt;margin-top:1.35pt;width:12.75pt;height:11.2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Даю информированное согласие на включение сведений обо мне в реестр получателей социального сертификата согласно Правилам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  подпись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lastRenderedPageBreak/>
              <w:t>Заявление принял</w:t>
            </w:r>
          </w:p>
        </w:tc>
      </w:tr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c>
          <w:tcPr>
            <w:tcW w:w="93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Default="005C6CE1" w:rsidP="005C6CE1">
      <w:pPr>
        <w:rPr>
          <w:smallCaps/>
          <w:sz w:val="24"/>
          <w:szCs w:val="24"/>
        </w:rPr>
      </w:pPr>
    </w:p>
    <w:p w:rsidR="005C6CE1" w:rsidRPr="0091069A" w:rsidRDefault="005C6CE1" w:rsidP="005C6CE1">
      <w:pPr>
        <w:jc w:val="right"/>
        <w:rPr>
          <w:smallCaps/>
          <w:sz w:val="24"/>
          <w:szCs w:val="24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3 </w:t>
      </w:r>
    </w:p>
    <w:p w:rsidR="005C6CE1" w:rsidRPr="00077EA6" w:rsidRDefault="005C6CE1" w:rsidP="005C6CE1">
      <w:pPr>
        <w:jc w:val="center"/>
        <w:rPr>
          <w:caps/>
          <w:sz w:val="24"/>
          <w:szCs w:val="24"/>
        </w:rPr>
      </w:pPr>
    </w:p>
    <w:p w:rsidR="005C6CE1" w:rsidRPr="00077EA6" w:rsidRDefault="005C6CE1" w:rsidP="005C6CE1">
      <w:pPr>
        <w:jc w:val="center"/>
        <w:rPr>
          <w:caps/>
          <w:sz w:val="24"/>
          <w:szCs w:val="24"/>
        </w:rPr>
      </w:pPr>
      <w:r w:rsidRPr="00077EA6">
        <w:rPr>
          <w:caps/>
          <w:sz w:val="24"/>
          <w:szCs w:val="24"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(ДАВАЕМОЕ ЗАКОННЫМ ПРЕДСТАВИТЕЛЕМ ПОТРЕБИТЕЛЯ)</w:t>
      </w:r>
    </w:p>
    <w:p w:rsidR="005C6CE1" w:rsidRPr="00077EA6" w:rsidRDefault="005C6CE1" w:rsidP="005C6CE1">
      <w:pPr>
        <w:tabs>
          <w:tab w:val="left" w:pos="0"/>
        </w:tabs>
        <w:ind w:firstLine="709"/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5C6CE1" w:rsidRPr="00077EA6" w:rsidRDefault="005C6CE1" w:rsidP="005C6CE1">
      <w:pPr>
        <w:tabs>
          <w:tab w:val="left" w:pos="0"/>
        </w:tabs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являющийся родителем (законным представителем) 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уполномоченного органа)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исполнителя услуги)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(далее – Операторы персональных данных).</w:t>
      </w: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дано на обработку следующих персональных данных: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ребенка;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дата рождения ребенка; 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 ребенка;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данных об объеме и результатах освоения образовательной программы обучающимся;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:rsidR="005C6CE1" w:rsidRPr="00077EA6" w:rsidRDefault="005C6CE1" w:rsidP="005C6CE1">
      <w:pPr>
        <w:pStyle w:val="a9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фотографической карточки обучающегося.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Даю согласие на включение в информационную систему «Навигатор дополнительного образования детей Ленинградской области» для дальнейшей обработки Операторами персональных данных следующих персональных данных ребенка: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пол;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рождения;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bookmarkStart w:id="1" w:name="_Ref8570041"/>
      <w:r w:rsidRPr="00077EA6">
        <w:rPr>
          <w:sz w:val="24"/>
          <w:szCs w:val="24"/>
        </w:rPr>
        <w:t>место (адрес) проживания;</w:t>
      </w:r>
      <w:bookmarkEnd w:id="1"/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bookmarkStart w:id="2" w:name="_Ref17532171"/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1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10) данные страхового номера индивидуального лицевого счета (СНИЛС) родителя (законного представителя).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 </w:t>
      </w: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ab/>
        <w:t xml:space="preserve">Согласие на обработку персональных данных и включение персональных данных ребенка в информационную систему «Навигатор дополнительного образования детей </w:t>
      </w:r>
      <w:r w:rsidRPr="00077EA6">
        <w:rPr>
          <w:sz w:val="24"/>
          <w:szCs w:val="24"/>
          <w:shd w:val="clear" w:color="auto" w:fill="FFFFFF"/>
        </w:rPr>
        <w:lastRenderedPageBreak/>
        <w:t xml:space="preserve">Ленинградской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ab/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 xml:space="preserve">Согласие информированное, дано свободно. 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</w:rPr>
        <w:t xml:space="preserve">«____»   ____________ 20__ года                     __________________/___________________/ </w:t>
      </w:r>
    </w:p>
    <w:p w:rsidR="005C6CE1" w:rsidRPr="00077EA6" w:rsidRDefault="005C6CE1" w:rsidP="005C6CE1">
      <w:pPr>
        <w:tabs>
          <w:tab w:val="left" w:pos="0"/>
        </w:tabs>
        <w:jc w:val="both"/>
        <w:rPr>
          <w:i/>
          <w:sz w:val="24"/>
          <w:szCs w:val="24"/>
          <w:shd w:val="clear" w:color="auto" w:fill="FFFFFF"/>
        </w:rPr>
        <w:sectPr w:rsidR="005C6CE1" w:rsidRPr="00077EA6" w:rsidSect="000E4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EA6">
        <w:rPr>
          <w:i/>
          <w:sz w:val="24"/>
          <w:szCs w:val="24"/>
          <w:shd w:val="clear" w:color="auto" w:fill="FFFFFF"/>
        </w:rPr>
        <w:t xml:space="preserve">                                                                                    подпись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4 </w:t>
      </w:r>
    </w:p>
    <w:p w:rsidR="005C6CE1" w:rsidRPr="00077EA6" w:rsidRDefault="005C6CE1" w:rsidP="005C6CE1">
      <w:pP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sz w:val="24"/>
          <w:szCs w:val="24"/>
        </w:rPr>
        <w:t xml:space="preserve">Согласие на обработку персональных данных при ЗАЧИСЛЕНИИ НА ОБУЧЕНИЕ ПО ДОПОЛНИТЕЛЬНОЙ ОБЩЕРАЗВИВАЮЩЕЙ ПРОГРАММЕ И формировании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(ДАВАЕМОЕ ПОТРЕБИТЕЛЕМ)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для </w:t>
      </w:r>
      <w:r w:rsidRPr="00077EA6">
        <w:rPr>
          <w:sz w:val="24"/>
          <w:szCs w:val="24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уполномоченного органа)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исполнителя услуги)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(далее – Операторы персональных данных).</w:t>
      </w:r>
    </w:p>
    <w:p w:rsidR="005C6CE1" w:rsidRPr="00077EA6" w:rsidRDefault="005C6CE1" w:rsidP="005C6CE1">
      <w:pPr>
        <w:tabs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дано на обработку следующих персональных данных: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наличии);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дата рождения; 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(СНИЛС);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 xml:space="preserve"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</w:t>
      </w:r>
      <w:r w:rsidRPr="00077E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:rsidR="005C6CE1" w:rsidRPr="00077EA6" w:rsidRDefault="005C6CE1" w:rsidP="005C6CE1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фотографической карточки.</w:t>
      </w: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Даю согласие на включение в информационную систему «Навигатор дополнительного образования детей Ленинградской области» для дальнейшей обработки Операторами персональных данных следующих персональных данных: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пол;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рождения;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место (адрес) проживания;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6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10) данные страхового номера индивидуального лицевого счета (СНИЛС) родителя (законного представителя).</w:t>
      </w:r>
    </w:p>
    <w:p w:rsidR="005C6CE1" w:rsidRPr="00077EA6" w:rsidRDefault="005C6CE1" w:rsidP="005C6CE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</w:t>
      </w: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ab/>
        <w:t>Согласие на обработку персональных данных и включение персональных данных в информационную систему «Навигатор дополнительного образования детей Ленинградской области»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sectPr w:rsidR="005C6CE1" w:rsidRPr="00077E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5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Согласие на обработку персональных данных ребенка </w:t>
      </w:r>
      <w:r w:rsidRPr="00077EA6">
        <w:rPr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 без внесения ТАКОВЫХ В информационную систему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(ДАВАЕМОЕ ЗАКОННЫМ ПРЕДСТАВИТЕЛЕМ ПОТРЕБИТЕЛЯ)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являющийся родителем (законным представителем) 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уполномоченного органа)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исполнителя услуги)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(далее – Операторы персональных данных).</w:t>
      </w:r>
    </w:p>
    <w:p w:rsidR="005C6CE1" w:rsidRPr="00077EA6" w:rsidRDefault="005C6CE1" w:rsidP="005C6CE1">
      <w:pP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дано на обработку следующих персональных данных: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ребенка;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дата рождения ребенка; 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 ребенка;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5C6CE1" w:rsidRPr="00077EA6" w:rsidRDefault="005C6CE1" w:rsidP="005C6CE1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5C6CE1" w:rsidRPr="00077EA6" w:rsidRDefault="005C6CE1" w:rsidP="005C6CE1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данных об объеме и результатах освоения образовательной программы обучающимся;</w:t>
      </w:r>
    </w:p>
    <w:p w:rsidR="005C6CE1" w:rsidRPr="00077EA6" w:rsidRDefault="005C6CE1" w:rsidP="005C6CE1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:rsidR="005C6CE1" w:rsidRPr="00077EA6" w:rsidRDefault="005C6CE1" w:rsidP="005C6C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фотографической карточки обучающегося.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contextualSpacing/>
        <w:jc w:val="both"/>
        <w:rPr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 xml:space="preserve">В информационную систему </w:t>
      </w:r>
      <w:r w:rsidRPr="00077EA6">
        <w:rPr>
          <w:sz w:val="24"/>
          <w:szCs w:val="24"/>
          <w:shd w:val="clear" w:color="auto" w:fill="FFFFFF"/>
        </w:rPr>
        <w:t xml:space="preserve">«Навигатор дополнительного образования детей Ленинградской области» 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r w:rsidRPr="00077EA6">
        <w:rPr>
          <w:sz w:val="24"/>
          <w:szCs w:val="24"/>
          <w:shd w:val="clear" w:color="auto" w:fill="FFFFFF"/>
        </w:rPr>
        <w:t xml:space="preserve">Согласие на включение данных о дате рождения ребенка в информационную систему «Навигатор дополнительного образования детей Ленинградской области»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sz w:val="24"/>
          <w:szCs w:val="24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ab/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sectPr w:rsidR="005C6CE1" w:rsidRPr="00077EA6" w:rsidSect="000E4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6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Согласие на обработку персональных данных </w:t>
      </w:r>
      <w:r w:rsidRPr="00077EA6">
        <w:rPr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 без внесения ТАКОВЫХ В информационную систему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(ДАВАЕМОЕ ПОТРЕБИТЕЛЕМ)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для </w:t>
      </w:r>
      <w:r w:rsidRPr="00077EA6">
        <w:rPr>
          <w:sz w:val="24"/>
          <w:szCs w:val="24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уполномоченного органа)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  <w:vertAlign w:val="superscript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исполнителя услуги)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u w:val="single"/>
          <w:shd w:val="clear" w:color="auto" w:fill="FFFFFF"/>
        </w:rPr>
      </w:pPr>
      <w:r w:rsidRPr="00077EA6">
        <w:rPr>
          <w:sz w:val="24"/>
          <w:szCs w:val="24"/>
          <w:u w:val="single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tabs>
          <w:tab w:val="left" w:pos="0"/>
        </w:tabs>
        <w:jc w:val="center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:rsidR="005C6CE1" w:rsidRPr="00077EA6" w:rsidRDefault="005C6CE1" w:rsidP="005C6CE1">
      <w:pP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(далее – Операторы персональных данных).</w:t>
      </w:r>
    </w:p>
    <w:p w:rsidR="005C6CE1" w:rsidRPr="00077EA6" w:rsidRDefault="005C6CE1" w:rsidP="005C6CE1">
      <w:pPr>
        <w:tabs>
          <w:tab w:val="left" w:pos="1134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дано на обработку следующих персональных данных: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наличии);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дата рождения; 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данные страхового номера индивидуального лицевого счета (СНИЛС);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:rsidR="005C6CE1" w:rsidRPr="00077EA6" w:rsidRDefault="005C6CE1" w:rsidP="005C6CE1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об объеме и результатах освоения образовательной программы обучающимся;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специальной категории персональных данных: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 (в случае предоставления таких данных);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:rsidR="005C6CE1" w:rsidRPr="00077EA6" w:rsidRDefault="005C6CE1" w:rsidP="005C6CE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7EA6">
        <w:rPr>
          <w:rFonts w:ascii="Times New Roman" w:hAnsi="Times New Roman"/>
          <w:sz w:val="24"/>
          <w:szCs w:val="24"/>
          <w:shd w:val="clear" w:color="auto" w:fill="FFFFFF"/>
        </w:rPr>
        <w:t>фотографической карточки.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 xml:space="preserve">В информационную систему </w:t>
      </w:r>
      <w:r w:rsidRPr="00077EA6">
        <w:rPr>
          <w:sz w:val="24"/>
          <w:szCs w:val="24"/>
          <w:shd w:val="clear" w:color="auto" w:fill="FFFFFF"/>
        </w:rPr>
        <w:t xml:space="preserve">«Навигатор дополнительного образования детей Ленинградской области» 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r w:rsidRPr="00077EA6">
        <w:rPr>
          <w:sz w:val="24"/>
          <w:szCs w:val="24"/>
          <w:shd w:val="clear" w:color="auto" w:fill="FFFFFF"/>
        </w:rPr>
        <w:t xml:space="preserve">Согласие на включение данных о дате рождения в информационную систему «Навигатор дополнительного образования детей Ленинградской области» дается на срок вплоть до достижения мной возраста 18 лет, в целях использования указанных персональных данных для реализации моего права на получение образования в соответствии с Федеральным законом от 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</w:r>
      <w:r w:rsidRPr="00077EA6">
        <w:rPr>
          <w:sz w:val="24"/>
          <w:szCs w:val="24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исключая автоматизированную обработку персональных данных и передачу персональных данных третьим лицам.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sz w:val="24"/>
          <w:szCs w:val="24"/>
          <w:shd w:val="clear" w:color="auto" w:fill="FFFFFF"/>
        </w:rPr>
        <w:t>Согласие дается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 w:val="24"/>
          <w:szCs w:val="24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sectPr w:rsidR="005C6CE1" w:rsidRPr="00077EA6" w:rsidSect="000E48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7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</w:p>
    <w:p w:rsidR="005C6CE1" w:rsidRPr="00E93BCE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ЗАЯВЛЕНИЕ Об изменении сведений, содержащихся в реестре получателей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(ПОДАВАЕМОЕ ЗАКОННЫМ ПРЕДСТАВИТЕЛЕМ ПОТРЕБИТЕЛЯ)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Я, _________________________________________________________, являющийся(щаяся)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родителем (законным представителем):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ребенка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прошу изменить следующие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(указываются сведения, подлежащие изменению)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(указываются причины изменения сведений, например: </w:t>
      </w:r>
      <w:r w:rsidRPr="00077EA6">
        <w:rPr>
          <w:rFonts w:eastAsia="Arial Unicode MS"/>
          <w:i/>
          <w:iCs/>
          <w:color w:val="000000"/>
          <w:sz w:val="24"/>
          <w:szCs w:val="24"/>
          <w:u w:color="000000"/>
          <w:bdr w:val="nil"/>
          <w:shd w:val="clear" w:color="auto" w:fill="FFFFFF"/>
        </w:rPr>
        <w:t>получение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/</w:t>
      </w:r>
      <w:r w:rsidRPr="00077EA6">
        <w:rPr>
          <w:rFonts w:eastAsia="Arial Unicode MS"/>
          <w:i/>
          <w:iCs/>
          <w:color w:val="000000"/>
          <w:sz w:val="24"/>
          <w:szCs w:val="24"/>
          <w:u w:color="000000"/>
          <w:bdr w:val="nil"/>
          <w:shd w:val="clear" w:color="auto" w:fill="FFFFFF"/>
        </w:rPr>
        <w:t>замена паспорта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" o:spid="_x0000_s1031" style="position:absolute;left:0;text-align:left;margin-left:.75pt;margin-top:2.25pt;width:12.75pt;height:11.2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6" o:spid="_x0000_s1032" style="position:absolute;left:0;text-align:left;margin-left:.75pt;margin-top:1.35pt;width:12.75pt;height:11.2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E93BCE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</w:t>
      </w:r>
      <w:r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</w:t>
      </w: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подпись  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C6CE1" w:rsidRPr="00077EA6" w:rsidTr="00E429CC">
        <w:tc>
          <w:tcPr>
            <w:tcW w:w="9804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5C6CE1" w:rsidRPr="00077EA6" w:rsidTr="00E429CC">
        <w:tc>
          <w:tcPr>
            <w:tcW w:w="9804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rPr>
          <w:trHeight w:val="75"/>
        </w:trPr>
        <w:tc>
          <w:tcPr>
            <w:tcW w:w="980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15"/>
              <w:gridCol w:w="3336"/>
              <w:gridCol w:w="3115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  <w:sectPr w:rsidR="005C6CE1" w:rsidRPr="00077E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lastRenderedPageBreak/>
        <w:t xml:space="preserve">                                                                                                                            </w:t>
      </w:r>
      <w:r w:rsidRPr="00077EA6">
        <w:rPr>
          <w:color w:val="000000"/>
          <w:sz w:val="24"/>
          <w:szCs w:val="24"/>
          <w:u w:color="000000"/>
          <w:bdr w:val="nil"/>
        </w:rPr>
        <w:t xml:space="preserve">Форма № 8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  <w:r w:rsidRPr="00077EA6">
        <w:rPr>
          <w:smallCaps/>
          <w:color w:val="000000"/>
          <w:sz w:val="24"/>
          <w:szCs w:val="24"/>
          <w:u w:color="000000"/>
          <w:bdr w:val="nil"/>
        </w:rPr>
        <w:t xml:space="preserve">ЗАЯВЛЕНИЕ </w:t>
      </w: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Об изменении сведений, содержащихся в реестре получателей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(ПОДАВАЕМОЕ ПОТРЕБИТЕЛЕМ)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Я, __________________________________________________________________________,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 (при наличии)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 прошу изменить следующие включенные в реестр получателей социального сертификата сведения: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(указываются сведения, подлежащие изменению)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(указываются причины изменения сведений, например: </w:t>
      </w:r>
      <w:r w:rsidRPr="00077EA6">
        <w:rPr>
          <w:rFonts w:eastAsia="Arial Unicode MS"/>
          <w:i/>
          <w:iCs/>
          <w:color w:val="000000"/>
          <w:sz w:val="24"/>
          <w:szCs w:val="24"/>
          <w:u w:color="000000"/>
          <w:bdr w:val="nil"/>
          <w:shd w:val="clear" w:color="auto" w:fill="FFFFFF"/>
        </w:rPr>
        <w:t>получение/замена паспорта</w:t>
      </w: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9" o:spid="_x0000_s1033" style="position:absolute;left:0;text-align:left;margin-left:.75pt;margin-top:2.25pt;width:12.75pt;height:11.2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последствиями предоставления ложной информации и гарантирую достоверность предоставленных сведений.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0" o:spid="_x0000_s1034" style="position:absolute;left:0;text-align:left;margin-left:.75pt;margin-top:1.35pt;width:12.75pt;height:11.2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и обязуюсь соблюдать положения указанных Правил.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</w:t>
      </w:r>
      <w:r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</w:t>
      </w: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подпись  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rPr>
          <w:trHeight w:val="76"/>
        </w:trPr>
        <w:tc>
          <w:tcPr>
            <w:tcW w:w="93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 xml:space="preserve">Форма № 9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ЗАЯВЛЕНИЕ Об исключении сведений из реестра получателей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(ПОДАВАЕМОЕ ЗАКОННЫМ ПРЕДСТАВИТЕЛЕМ ПОТРЕБИТЕЛЯ)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Я, _________________________________________________________, являющийся(щаяся)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родителем (законным представителем):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ребенка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1" o:spid="_x0000_s1035" style="position:absolute;left:0;text-align:left;margin-left:.75pt;margin-top:2.25pt;width:12.75pt;height:11.2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подпись  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rPr>
          <w:trHeight w:val="76"/>
        </w:trPr>
        <w:tc>
          <w:tcPr>
            <w:tcW w:w="93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  <w:sectPr w:rsidR="005C6CE1" w:rsidRPr="00077E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lastRenderedPageBreak/>
        <w:t>Форма № 10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caps/>
          <w:color w:val="000000"/>
          <w:sz w:val="24"/>
          <w:szCs w:val="24"/>
          <w:u w:color="000000"/>
          <w:bdr w:val="nil"/>
        </w:rPr>
      </w:pPr>
      <w:r w:rsidRPr="00077EA6">
        <w:rPr>
          <w:caps/>
          <w:color w:val="000000"/>
          <w:sz w:val="24"/>
          <w:szCs w:val="24"/>
          <w:u w:color="000000"/>
          <w:bdr w:val="nil"/>
        </w:rPr>
        <w:t xml:space="preserve">ЗАЯВЛЕНИЕ Об исключении сведений из реестра получателей СОЦИАЛЬНОГО СЕРТИФИКАТА </w:t>
      </w:r>
      <w:r w:rsidRPr="00077EA6">
        <w:rPr>
          <w:smallCaps/>
          <w:color w:val="000000"/>
          <w:sz w:val="24"/>
          <w:szCs w:val="24"/>
          <w:u w:color="000000"/>
          <w:bdr w:val="nil"/>
        </w:rPr>
        <w:t>(ПОДАВАЕМОЕ ПОТРЕБИТЕЛЕМ)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smallCaps/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 xml:space="preserve">Я, __________________________________________________________________________,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(Ф.И.О. (при наличии)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Дата рождения ___/___/___________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Номер СНИЛС ______________________________________________________________ прошу исключить сведения обо мне из реестра получателей социального сертификата.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AF1DB2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 w:val="24"/>
          <w:szCs w:val="24"/>
          <w:u w:color="000000"/>
        </w:rPr>
        <w:pict>
          <v:rect id="Прямоугольник 13" o:spid="_x0000_s1036" style="position:absolute;left:0;text-align:left;margin-left:.75pt;margin-top:2.25pt;width:12.75pt;height:11.2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</w:pict>
      </w:r>
      <w:r w:rsidR="005C6CE1"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ab/>
        <w:t>Настоящим подтверждаю, что я ознакомлен(а) с 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</w:rPr>
        <w:t xml:space="preserve">«____»    ____________ 20__ года                     __________________/___________________/ 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i/>
          <w:color w:val="000000"/>
          <w:sz w:val="24"/>
          <w:szCs w:val="24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подпись                         расшифровка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</w:pPr>
      <w:r w:rsidRPr="00077EA6">
        <w:rPr>
          <w:rFonts w:eastAsia="Arial Unicode MS"/>
          <w:color w:val="000000"/>
          <w:sz w:val="24"/>
          <w:szCs w:val="24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center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  <w:r w:rsidRPr="00077EA6"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5C6CE1" w:rsidRPr="00077EA6" w:rsidTr="00E429CC">
        <w:tc>
          <w:tcPr>
            <w:tcW w:w="9345" w:type="dxa"/>
          </w:tcPr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center" w:pos="4677"/>
                <w:tab w:val="right" w:pos="9355"/>
              </w:tabs>
              <w:jc w:val="both"/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  <w:shd w:val="clear" w:color="auto" w:fill="FFFFFF"/>
              </w:rPr>
            </w:pPr>
          </w:p>
        </w:tc>
      </w:tr>
      <w:tr w:rsidR="005C6CE1" w:rsidRPr="00077EA6" w:rsidTr="00E429CC">
        <w:trPr>
          <w:trHeight w:val="76"/>
        </w:trPr>
        <w:tc>
          <w:tcPr>
            <w:tcW w:w="934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center"/>
                    <w:rPr>
                      <w:rFonts w:eastAsia="Arial Unicode MS"/>
                      <w:b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  <w:r w:rsidRPr="00077EA6"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5C6CE1" w:rsidRPr="00077EA6" w:rsidTr="00E429CC"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right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5C6CE1" w:rsidRPr="00077EA6" w:rsidRDefault="005C6CE1" w:rsidP="00E429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  <w:tab w:val="center" w:pos="4677"/>
                      <w:tab w:val="right" w:pos="9355"/>
                    </w:tabs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:rsidR="005C6CE1" w:rsidRPr="00077EA6" w:rsidRDefault="005C6CE1" w:rsidP="00E42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jc w:val="center"/>
        <w:rPr>
          <w:smallCaps/>
          <w:sz w:val="24"/>
          <w:szCs w:val="24"/>
        </w:rPr>
      </w:pPr>
    </w:p>
    <w:p w:rsidR="005C6CE1" w:rsidRPr="00077EA6" w:rsidRDefault="005C6CE1" w:rsidP="005C6CE1">
      <w:pPr>
        <w:tabs>
          <w:tab w:val="left" w:pos="0"/>
        </w:tabs>
        <w:rPr>
          <w:smallCaps/>
          <w:sz w:val="24"/>
          <w:szCs w:val="24"/>
        </w:rPr>
      </w:pPr>
    </w:p>
    <w:p w:rsidR="005C6CE1" w:rsidRPr="00077EA6" w:rsidRDefault="005C6CE1" w:rsidP="005C6CE1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lastRenderedPageBreak/>
        <w:t>УТВЕРЖДЕНА</w:t>
      </w: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 w:rsidRPr="00077EA6">
        <w:rPr>
          <w:color w:val="000000"/>
          <w:sz w:val="24"/>
          <w:szCs w:val="24"/>
          <w:u w:color="000000"/>
          <w:bdr w:val="nil"/>
        </w:rPr>
        <w:t xml:space="preserve"> постановлени</w:t>
      </w:r>
      <w:r>
        <w:rPr>
          <w:color w:val="000000"/>
          <w:sz w:val="24"/>
          <w:szCs w:val="24"/>
          <w:u w:color="000000"/>
          <w:bdr w:val="nil"/>
        </w:rPr>
        <w:t>ем</w:t>
      </w:r>
      <w:r w:rsidRPr="00077EA6">
        <w:rPr>
          <w:color w:val="000000"/>
          <w:sz w:val="24"/>
          <w:szCs w:val="24"/>
          <w:u w:color="000000"/>
          <w:bdr w:val="nil"/>
        </w:rPr>
        <w:t xml:space="preserve"> администрации Сосновоборского городского округа</w:t>
      </w:r>
    </w:p>
    <w:p w:rsidR="00F961B3" w:rsidRPr="00077EA6" w:rsidRDefault="00F961B3" w:rsidP="00F961B3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t>от 02/09/2026 № 2645</w:t>
      </w: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color w:val="000000"/>
          <w:sz w:val="24"/>
          <w:szCs w:val="24"/>
          <w:u w:color="000000"/>
          <w:bdr w:val="nil"/>
        </w:rPr>
      </w:pPr>
      <w:r>
        <w:rPr>
          <w:color w:val="000000"/>
          <w:sz w:val="24"/>
          <w:szCs w:val="24"/>
          <w:u w:color="000000"/>
          <w:bdr w:val="nil"/>
        </w:rPr>
        <w:t>(Приложение № 2)</w:t>
      </w:r>
    </w:p>
    <w:p w:rsidR="005C6CE1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caps/>
          <w:sz w:val="24"/>
          <w:szCs w:val="24"/>
        </w:rPr>
      </w:pPr>
    </w:p>
    <w:p w:rsidR="005C6CE1" w:rsidRPr="00077EA6" w:rsidRDefault="005C6CE1" w:rsidP="005C6CE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caps/>
          <w:sz w:val="24"/>
          <w:szCs w:val="24"/>
        </w:rPr>
      </w:pPr>
      <w:r w:rsidRPr="00077EA6">
        <w:rPr>
          <w:b/>
          <w:bCs/>
          <w:caps/>
          <w:sz w:val="24"/>
          <w:szCs w:val="24"/>
        </w:rPr>
        <w:t xml:space="preserve">ТИПОВАЯ ФормА </w:t>
      </w:r>
    </w:p>
    <w:p w:rsidR="005C6CE1" w:rsidRPr="00077EA6" w:rsidRDefault="005C6CE1" w:rsidP="005C6CE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077EA6">
        <w:rPr>
          <w:b/>
          <w:bCs/>
          <w:sz w:val="24"/>
          <w:szCs w:val="24"/>
        </w:rPr>
        <w:t>договора об оказании муниципальных услуг в социальной сфере</w:t>
      </w:r>
    </w:p>
    <w:p w:rsidR="005C6CE1" w:rsidRPr="00077EA6" w:rsidRDefault="005C6CE1" w:rsidP="005C6CE1">
      <w:pPr>
        <w:tabs>
          <w:tab w:val="left" w:pos="0"/>
        </w:tabs>
        <w:jc w:val="center"/>
        <w:rPr>
          <w:b/>
          <w:bCs/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Договор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 w:rsidRPr="00077EA6">
        <w:rPr>
          <w:sz w:val="24"/>
          <w:szCs w:val="24"/>
        </w:rPr>
        <w:t>об оказании муниципальных услуг в социальной сфере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г. 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(место заключения договора)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"__" _________________ 20__ г.                       № 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        (дата заключения договора)                                                              (номер договора)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именуемый(ая) в дальнейшем "Исполнитель услуг", в лице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действующего на основании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(реквизиты учредительного документа юридического лица, свидетельства о государственной регистрации</w:t>
      </w:r>
      <w:r w:rsidRPr="00077EA6">
        <w:rPr>
          <w:sz w:val="24"/>
          <w:szCs w:val="24"/>
        </w:rPr>
        <w:br/>
        <w:t xml:space="preserve"> индивидуального предпринимателя или иной документ, удостоверяющий полномочия)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с одной стороны, и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</w:t>
      </w:r>
      <w:r w:rsidRPr="00077EA6">
        <w:rPr>
          <w:sz w:val="24"/>
          <w:szCs w:val="24"/>
        </w:rPr>
        <w:t xml:space="preserve">(фамилия, имя, отчество (при наличии), наименование и реквизиты документа </w:t>
      </w:r>
      <w:r w:rsidRPr="00077EA6">
        <w:rPr>
          <w:sz w:val="24"/>
          <w:szCs w:val="24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проживающий(ая) по адресу: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</w:t>
      </w:r>
      <w:r w:rsidRPr="00077EA6">
        <w:rPr>
          <w:sz w:val="24"/>
          <w:szCs w:val="24"/>
        </w:rPr>
        <w:t>(адрес места жительства физического лица</w:t>
      </w:r>
      <w:r w:rsidRPr="00077EA6">
        <w:rPr>
          <w:rFonts w:ascii="Courier New" w:hAnsi="Courier New" w:cs="Courier New"/>
          <w:sz w:val="24"/>
          <w:szCs w:val="24"/>
        </w:rPr>
        <w:t xml:space="preserve"> -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     </w:t>
      </w:r>
      <w:r w:rsidRPr="00077EA6">
        <w:rPr>
          <w:sz w:val="24"/>
          <w:szCs w:val="24"/>
        </w:rPr>
        <w:t>потребителя государственных услуг в социальной сфере</w:t>
      </w:r>
      <w:r w:rsidRPr="00077EA6">
        <w:rPr>
          <w:rFonts w:ascii="Courier New" w:hAnsi="Courier New" w:cs="Courier New"/>
          <w:sz w:val="24"/>
          <w:szCs w:val="24"/>
        </w:rPr>
        <w:t>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которому выдан социальный сертификат № 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 xml:space="preserve"> (фамилия, имя, отчество (при наличии), наименование и реквизиты документа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 xml:space="preserve">                   законного представителя Потребителя услуг</w:t>
      </w:r>
      <w:r w:rsidRPr="00077EA6">
        <w:rPr>
          <w:rFonts w:ascii="Courier New" w:hAnsi="Courier New" w:cs="Courier New"/>
          <w:sz w:val="24"/>
          <w:szCs w:val="24"/>
        </w:rPr>
        <w:t>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именуемый(ая) в дальнейшем "Потребитель услуг", в лице___</w:t>
      </w:r>
      <w:r w:rsidRPr="00077EA6">
        <w:rPr>
          <w:rFonts w:ascii="Courier New" w:hAnsi="Courier New" w:cs="Courier New"/>
          <w:sz w:val="24"/>
          <w:szCs w:val="24"/>
        </w:rPr>
        <w:t>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действующего на основании пункта 1 статьи 26/28 ГК РФ</w:t>
      </w:r>
      <w:r w:rsidRPr="00077EA6">
        <w:rPr>
          <w:rFonts w:ascii="Courier New" w:hAnsi="Courier New" w:cs="Courier New"/>
          <w:sz w:val="24"/>
          <w:szCs w:val="24"/>
        </w:rPr>
        <w:t xml:space="preserve"> </w:t>
      </w:r>
      <w:r w:rsidRPr="00077EA6">
        <w:rPr>
          <w:rFonts w:ascii="Courier New" w:hAnsi="Courier New" w:cs="Courier New"/>
          <w:sz w:val="24"/>
          <w:szCs w:val="24"/>
        </w:rPr>
        <w:lastRenderedPageBreak/>
        <w:t>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Pr="00077EA6">
        <w:rPr>
          <w:sz w:val="24"/>
          <w:szCs w:val="24"/>
        </w:rPr>
        <w:t>(основание правомочия)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проживающего по адресу: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</w:t>
      </w:r>
      <w:r w:rsidRPr="00077EA6">
        <w:rPr>
          <w:sz w:val="24"/>
          <w:szCs w:val="24"/>
        </w:rPr>
        <w:t xml:space="preserve">(указывается адрес места жительства законного представителя </w:t>
      </w:r>
      <w:r w:rsidRPr="00077EA6">
        <w:rPr>
          <w:sz w:val="24"/>
          <w:szCs w:val="24"/>
        </w:rPr>
        <w:br/>
        <w:t xml:space="preserve">                                                                     Потребителя услуг)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 другой стороны, далее именуемые "Стороны", заключили настоящий Договор о нижеследующем.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>I. Предмет Договора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1.1. Потребитель услуг получает, а Исполнитель услуг обязуется оказать муниципальную услугу в социальной сфере «Реализация дополнительных общеразвивающих программ» Потребителю услуг: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Наименование программы: 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начала обучения: ___/___/_______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завершения обучения: ___/___/_______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1.2. Услуга (Услуги) оказывается(ются)</w:t>
      </w:r>
      <w:r w:rsidRPr="00077EA6">
        <w:rPr>
          <w:rFonts w:ascii="Courier New" w:hAnsi="Courier New" w:cs="Courier New"/>
          <w:sz w:val="24"/>
          <w:szCs w:val="24"/>
        </w:rPr>
        <w:t>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     </w:t>
      </w:r>
      <w:r w:rsidRPr="00077EA6">
        <w:rPr>
          <w:sz w:val="24"/>
          <w:szCs w:val="24"/>
        </w:rPr>
        <w:t>(местонахождение Потребителя 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1.3. Предоставление Услуги в соответствии с социальным сертификатом производится за счет средств местного бюджета муниципального образования Сосновоборский городской округ,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>II. Условия оказания Услуги (Услуг)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2.1. Услуга (Услуги) оказывается(ются) в соответствии с: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2.1.1. Федеральным законом от 29.12.2012 N 273-ФЗ "Об образовании в Российской Федерации";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2.1.3. Локальными актами исполнителя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2.2.1. Требования к порядку и условиям оказания муниципальной услуги в социальной сфере «Реализация дополнительных общеразвивающих программ» в </w:t>
      </w:r>
      <w:r w:rsidRPr="000E485F">
        <w:rPr>
          <w:iCs/>
          <w:sz w:val="24"/>
          <w:szCs w:val="24"/>
        </w:rPr>
        <w:t>муниципальном образовании Сосновоборский городской окру</w:t>
      </w:r>
      <w:r>
        <w:rPr>
          <w:iCs/>
          <w:sz w:val="24"/>
          <w:szCs w:val="24"/>
        </w:rPr>
        <w:t>г</w:t>
      </w:r>
      <w:r w:rsidRPr="00077EA6">
        <w:rPr>
          <w:sz w:val="24"/>
          <w:szCs w:val="24"/>
        </w:rPr>
        <w:t xml:space="preserve"> в соответствии с социальным сертификатом", утвержденные </w:t>
      </w:r>
      <w:r>
        <w:rPr>
          <w:sz w:val="24"/>
          <w:szCs w:val="24"/>
        </w:rPr>
        <w:lastRenderedPageBreak/>
        <w:t>постановлением администрации муниципального образования Сосновоборский городской округ Ленинградской области от 25.12.2025 № 3615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Сосновоборский городской округ Ленинградской области, о форме и сроках формирования отчета об их исполнении»</w:t>
      </w:r>
      <w:r w:rsidRPr="00077EA6">
        <w:rPr>
          <w:sz w:val="24"/>
          <w:szCs w:val="24"/>
        </w:rPr>
        <w:t>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 xml:space="preserve">III. Взаимодействие Сторон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 Потребитель услуг (законный представитель Потребителя услуг) обязан: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3.1.1. соблюдать сроки и условия, предусмотренные настоящим Договором;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3.1.7. сообщать Исполнителю услуг о выявленных нарушениях порядка оказания Услуги (Услуг);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3.1.9.2. Извещать Исполнителя услуг о причинах отсутствия на занятиях.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 Потребитель услуги (законный представитель Потребителя услуг) вправе: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3.2.1. получать надлежащее оказание ему Услуги (Услуг);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3.2.3. отказаться от получения Услуги (Услуг), если иное не установлено федеральными законами;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lastRenderedPageBreak/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3.2.6.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3.2.7.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3.2.8.</w:t>
      </w:r>
      <w:r w:rsidRPr="00077EA6">
        <w:rPr>
          <w:sz w:val="24"/>
          <w:szCs w:val="24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3.2.9.</w:t>
      </w:r>
      <w:r w:rsidRPr="00077EA6">
        <w:rPr>
          <w:sz w:val="24"/>
          <w:szCs w:val="24"/>
        </w:rPr>
        <w:tab/>
        <w:t>обращаться к Исполнителю услуг по вопросам, касающимся образовательного процесса.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3.2.10.</w:t>
      </w:r>
      <w:r w:rsidRPr="00077EA6">
        <w:rPr>
          <w:sz w:val="24"/>
          <w:szCs w:val="24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 Исполнитель услуг обязуется: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3.3.5. вести учет Услуг, оказанных Потребителю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3.3.8.</w:t>
      </w:r>
      <w:r w:rsidRPr="00077EA6">
        <w:rPr>
          <w:sz w:val="24"/>
          <w:szCs w:val="24"/>
        </w:rPr>
        <w:tab/>
        <w:t>обеспечивать защиту прав Потребителя услуг в соответствии с законодательством;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3.3.9.</w:t>
      </w:r>
      <w:r w:rsidRPr="00077EA6">
        <w:rPr>
          <w:sz w:val="24"/>
          <w:szCs w:val="24"/>
        </w:rPr>
        <w:tab/>
        <w:t xml:space="preserve"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</w:t>
      </w:r>
      <w:r w:rsidRPr="00077EA6">
        <w:rPr>
          <w:sz w:val="24"/>
          <w:szCs w:val="24"/>
        </w:rPr>
        <w:lastRenderedPageBreak/>
        <w:t>эстетического развития личности, всестороннего развития его способностей;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5.1.1. настоящего Договора.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 Исполнитель услуг вправе: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3.4.1. требовать от Потребителя услуг соблюдения условий настоящего Договора;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3.4.5.</w:t>
      </w:r>
      <w:r w:rsidRPr="00077EA6">
        <w:rPr>
          <w:sz w:val="24"/>
          <w:szCs w:val="24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3.5. Исполнитель не вправе: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3.5.3. передавать исполнение обязательств по настоящему Договору третьим лицам.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  <w:lang w:val="en-US"/>
        </w:rPr>
        <w:t>I</w:t>
      </w:r>
      <w:r w:rsidRPr="00077EA6">
        <w:rPr>
          <w:sz w:val="24"/>
          <w:szCs w:val="24"/>
        </w:rPr>
        <w:t>V. Ответственность Сторон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>V. Иные условия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5.1. Иные условия по настоящему Договору: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5.1.2. 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5.1.3. 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сертификатом,: _______ часов/рублей.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>VI. Заключительные положения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077EA6">
        <w:rPr>
          <w:sz w:val="24"/>
          <w:szCs w:val="24"/>
          <w:shd w:val="clear" w:color="auto" w:fill="FFFFFF"/>
        </w:rPr>
        <w:t xml:space="preserve"> пунктами 6-7</w:t>
      </w:r>
      <w:r w:rsidRPr="00077EA6">
        <w:rPr>
          <w:sz w:val="24"/>
          <w:szCs w:val="24"/>
        </w:rPr>
        <w:t xml:space="preserve"> 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муниципального образования Сосновоборский городской округ от 17.07.2023 № 2032 «</w:t>
      </w:r>
      <w:r w:rsidRPr="00077EA6">
        <w:rPr>
          <w:bCs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Pr="00077EA6">
        <w:rPr>
          <w:sz w:val="24"/>
          <w:szCs w:val="24"/>
        </w:rPr>
        <w:t>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6.3. Настоящий договор может быть изменен в случае изменения порядка оказания Услуги (Услуг).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6.7.2. </w:t>
      </w:r>
      <w:r w:rsidRPr="00077EA6">
        <w:rPr>
          <w:sz w:val="24"/>
          <w:szCs w:val="24"/>
        </w:rPr>
        <w:t>просрочки оплаты стоимости платных образовательных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6.7.3. </w:t>
      </w:r>
      <w:r w:rsidRPr="00077EA6">
        <w:rPr>
          <w:sz w:val="24"/>
          <w:szCs w:val="24"/>
        </w:rPr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6.7.4. </w:t>
      </w:r>
      <w:r w:rsidRPr="00077EA6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6.9. Потребитель услуг (законный представитель Потребителя услуг) вправе отказаться от </w:t>
      </w:r>
      <w:r w:rsidRPr="00077EA6">
        <w:rPr>
          <w:sz w:val="24"/>
          <w:szCs w:val="24"/>
        </w:rPr>
        <w:lastRenderedPageBreak/>
        <w:t>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 xml:space="preserve">6.11. Стороны выражают согласие </w:t>
      </w:r>
      <w:bookmarkStart w:id="3" w:name="_Hlk25571309"/>
      <w:r w:rsidRPr="00077EA6">
        <w:rPr>
          <w:sz w:val="24"/>
          <w:szCs w:val="24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</w:t>
      </w:r>
      <w:bookmarkEnd w:id="3"/>
      <w:r w:rsidRPr="00077EA6">
        <w:rPr>
          <w:sz w:val="24"/>
          <w:szCs w:val="24"/>
        </w:rPr>
        <w:t>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077EA6">
        <w:rPr>
          <w:sz w:val="24"/>
          <w:szCs w:val="24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ОГРН, </w:t>
            </w:r>
            <w:hyperlink r:id="rId14" w:history="1">
              <w:r w:rsidRPr="00077EA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Место жительства Потребителя услуг:</w:t>
            </w:r>
          </w:p>
        </w:tc>
      </w:tr>
      <w:tr w:rsidR="005C6CE1" w:rsidRPr="00077EA6" w:rsidTr="00E429C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Платежные реквизиты: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rFonts w:ascii="Courier New" w:hAnsi="Courier New" w:cs="Courier New"/>
                <w:sz w:val="24"/>
                <w:szCs w:val="24"/>
              </w:rPr>
              <w:t>___________/_____________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rFonts w:ascii="Courier New" w:hAnsi="Courier New" w:cs="Courier New"/>
                <w:sz w:val="24"/>
                <w:szCs w:val="24"/>
              </w:rPr>
              <w:t>___________/_____________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    (подпись)            (ФИО)</w:t>
            </w:r>
          </w:p>
        </w:tc>
      </w:tr>
    </w:tbl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4" w:name="Par2292"/>
      <w:bookmarkEnd w:id="4"/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C6CE1" w:rsidRPr="00077EA6" w:rsidRDefault="005C6CE1" w:rsidP="005C6CE1">
      <w:pPr>
        <w:pageBreakBefore/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lastRenderedPageBreak/>
        <w:t xml:space="preserve">Приложение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t xml:space="preserve">к Договору об оказании </w:t>
      </w:r>
      <w:r w:rsidRPr="00077EA6">
        <w:rPr>
          <w:sz w:val="24"/>
          <w:szCs w:val="24"/>
        </w:rPr>
        <w:br/>
        <w:t>муниципальных услуг в социальной сфере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t>от_____________________ №____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 xml:space="preserve">Информация </w:t>
      </w:r>
      <w:r w:rsidRPr="00077EA6">
        <w:rPr>
          <w:sz w:val="24"/>
          <w:szCs w:val="24"/>
        </w:rPr>
        <w:br/>
        <w:t>об оказании муниципальной(ых)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5C6CE1" w:rsidRPr="00077EA6" w:rsidTr="005C6CE1">
        <w:trPr>
          <w:trHeight w:val="574"/>
        </w:trPr>
        <w:tc>
          <w:tcPr>
            <w:tcW w:w="131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№ п/п</w:t>
            </w:r>
          </w:p>
        </w:tc>
        <w:tc>
          <w:tcPr>
            <w:tcW w:w="520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муниципальной(ых) услуги (услуг) в социальной сфере (далее –Услуга (Услуги))</w:t>
            </w:r>
            <w:r w:rsidRPr="00077EA6">
              <w:rPr>
                <w:sz w:val="24"/>
                <w:szCs w:val="24"/>
                <w:vertAlign w:val="superscript"/>
              </w:rPr>
              <w:t>1</w:t>
            </w:r>
            <w:r w:rsidRPr="00077E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pct"/>
            <w:gridSpan w:val="3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Показатель, характеризующий объем оказания Услуги (Услуг)3</w:t>
            </w:r>
          </w:p>
        </w:tc>
        <w:tc>
          <w:tcPr>
            <w:tcW w:w="471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</w:rPr>
            </w:pPr>
            <w:r w:rsidRPr="00077EA6">
              <w:rPr>
                <w:sz w:val="24"/>
                <w:szCs w:val="24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1178" w:type="pct"/>
            <w:gridSpan w:val="3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</w:rPr>
            </w:pPr>
            <w:r w:rsidRPr="00077EA6">
              <w:rPr>
                <w:sz w:val="24"/>
                <w:szCs w:val="24"/>
              </w:rPr>
              <w:t>Показатель, характеризующий качество оказания Услуги (Услуг)</w:t>
            </w:r>
            <w:r w:rsidRPr="00077EA6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10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077EA6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87" w:type="pct"/>
            <w:vMerge w:val="restar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Значение показателя, превышающего стандарт оказания Услуги (Услуг)</w:t>
            </w:r>
            <w:r w:rsidRPr="00077EA6">
              <w:rPr>
                <w:sz w:val="24"/>
                <w:szCs w:val="24"/>
                <w:vertAlign w:val="superscript"/>
              </w:rPr>
              <w:t>5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C6CE1" w:rsidRPr="00077EA6" w:rsidTr="005C6CE1">
        <w:tc>
          <w:tcPr>
            <w:tcW w:w="131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0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5C6CE1" w:rsidRPr="00077EA6" w:rsidRDefault="005C6CE1" w:rsidP="00E429CC">
            <w:pPr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47" w:type="pct"/>
            <w:gridSpan w:val="2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71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  <w:vMerge w:val="restart"/>
            <w:vAlign w:val="center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10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7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5C6CE1">
        <w:tc>
          <w:tcPr>
            <w:tcW w:w="131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0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2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5C6CE1" w:rsidRPr="00077EA6" w:rsidRDefault="005C6CE1" w:rsidP="00E429CC">
            <w:pPr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3" w:type="pct"/>
            <w:vAlign w:val="center"/>
          </w:tcPr>
          <w:p w:rsidR="005C6CE1" w:rsidRPr="00077EA6" w:rsidRDefault="005C6CE1" w:rsidP="00E429CC">
            <w:pPr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код по ОКЕИ</w:t>
            </w:r>
          </w:p>
        </w:tc>
        <w:tc>
          <w:tcPr>
            <w:tcW w:w="471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5C6CE1" w:rsidRPr="00077EA6" w:rsidRDefault="005C6CE1" w:rsidP="00E429CC">
            <w:pPr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код по ОКЕИ</w:t>
            </w:r>
          </w:p>
        </w:tc>
        <w:tc>
          <w:tcPr>
            <w:tcW w:w="510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7" w:type="pct"/>
            <w:vMerge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5C6CE1">
        <w:tc>
          <w:tcPr>
            <w:tcW w:w="131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2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3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7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5C6CE1">
        <w:tc>
          <w:tcPr>
            <w:tcW w:w="131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2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3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1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7" w:type="pct"/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  <w:vertAlign w:val="superscript"/>
        </w:rPr>
        <w:t>1</w:t>
      </w:r>
      <w:r w:rsidRPr="00077EA6">
        <w:rPr>
          <w:sz w:val="24"/>
          <w:szCs w:val="24"/>
        </w:rPr>
        <w:t>Указывается в соответствии с наименованием(ями) муниципальной(ых) услуги (услуг) в социальной сфере (далее – Услуга (Услуги)), определенным(ыми) пунктом 1.1 Договора об оказании муниципальных услуг в социальной сфере.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  <w:vertAlign w:val="superscript"/>
        </w:rPr>
        <w:t>2</w:t>
      </w:r>
      <w:r w:rsidRPr="00077EA6">
        <w:rPr>
          <w:sz w:val="24"/>
          <w:szCs w:val="24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  <w:vertAlign w:val="superscript"/>
        </w:rPr>
        <w:t>3</w:t>
      </w:r>
      <w:r w:rsidRPr="00077EA6">
        <w:rPr>
          <w:sz w:val="24"/>
          <w:szCs w:val="24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  <w:vertAlign w:val="superscript"/>
        </w:rPr>
        <w:lastRenderedPageBreak/>
        <w:t>4</w:t>
      </w:r>
      <w:r w:rsidRPr="00077EA6">
        <w:rPr>
          <w:sz w:val="24"/>
          <w:szCs w:val="24"/>
        </w:rPr>
        <w:t>указывается в случае</w:t>
      </w:r>
      <w:r>
        <w:rPr>
          <w:sz w:val="24"/>
          <w:szCs w:val="24"/>
        </w:rPr>
        <w:t>,</w:t>
      </w:r>
      <w:r w:rsidRPr="00077EA6">
        <w:rPr>
          <w:sz w:val="24"/>
          <w:szCs w:val="24"/>
        </w:rPr>
        <w:t xml:space="preserve">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77EA6">
        <w:rPr>
          <w:sz w:val="24"/>
          <w:szCs w:val="24"/>
          <w:vertAlign w:val="superscript"/>
        </w:rPr>
        <w:t>5</w:t>
      </w:r>
      <w:r w:rsidRPr="00077EA6">
        <w:rPr>
          <w:sz w:val="24"/>
          <w:szCs w:val="24"/>
        </w:rPr>
        <w:t>указывается в случае</w:t>
      </w:r>
      <w:r>
        <w:rPr>
          <w:sz w:val="24"/>
          <w:szCs w:val="24"/>
        </w:rPr>
        <w:t>,</w:t>
      </w:r>
      <w:r w:rsidRPr="00077EA6">
        <w:rPr>
          <w:sz w:val="24"/>
          <w:szCs w:val="24"/>
        </w:rPr>
        <w:t xml:space="preserve"> если оказание Услуги (Услуг) Потребителю услуг превышает стандарт оказания Услуги (Услуг).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5C6CE1" w:rsidRDefault="005C6CE1" w:rsidP="005C6CE1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  <w:sectPr w:rsidR="005C6CE1" w:rsidRPr="00077EA6" w:rsidSect="000E485F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C6CE1" w:rsidRPr="00077EA6" w:rsidRDefault="005C6CE1" w:rsidP="005C6CE1">
      <w:pPr>
        <w:pageBreakBefore/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lastRenderedPageBreak/>
        <w:t xml:space="preserve">Приложение 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t xml:space="preserve">к Договору об оказании </w:t>
      </w:r>
      <w:r w:rsidRPr="00077EA6">
        <w:rPr>
          <w:sz w:val="24"/>
          <w:szCs w:val="24"/>
        </w:rPr>
        <w:br/>
        <w:t>муниципальных услуг в социальной сфере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077EA6">
        <w:rPr>
          <w:sz w:val="24"/>
          <w:szCs w:val="24"/>
        </w:rPr>
        <w:t>от_____________________ №____</w:t>
      </w:r>
    </w:p>
    <w:p w:rsidR="005C6CE1" w:rsidRPr="00077EA6" w:rsidRDefault="005C6CE1" w:rsidP="005C6CE1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C6CE1" w:rsidRPr="00077EA6" w:rsidRDefault="005C6CE1" w:rsidP="005C6CE1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77EA6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</w:p>
    <w:p w:rsidR="005C6CE1" w:rsidRPr="00077EA6" w:rsidRDefault="005C6CE1" w:rsidP="005C6CE1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77EA6">
        <w:rPr>
          <w:rFonts w:ascii="Times New Roman" w:hAnsi="Times New Roman" w:cs="Times New Roman"/>
          <w:sz w:val="24"/>
          <w:szCs w:val="24"/>
        </w:rPr>
        <w:t xml:space="preserve">«__» ______ ____ </w:t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</w:r>
      <w:r w:rsidRPr="00077EA6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именуемый(ая) в дальнейшем "Исполнитель услуг", в лице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действующего на основании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>(реквизиты учредительного документа юридического лица, свидетельства о государственной регистрации</w:t>
      </w:r>
      <w:r w:rsidRPr="00077EA6">
        <w:rPr>
          <w:sz w:val="24"/>
          <w:szCs w:val="24"/>
        </w:rPr>
        <w:br/>
        <w:t xml:space="preserve"> индивидуального предпринимателя или иной документ, удостоверяющий полномочия)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с одной стороны, и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</w:t>
      </w:r>
      <w:r w:rsidRPr="00077EA6">
        <w:rPr>
          <w:sz w:val="24"/>
          <w:szCs w:val="24"/>
        </w:rPr>
        <w:t xml:space="preserve">(фамилия, имя, отчество (при наличии), наименование и реквизиты документа </w:t>
      </w:r>
      <w:r w:rsidRPr="00077EA6">
        <w:rPr>
          <w:sz w:val="24"/>
          <w:szCs w:val="24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проживающий(ая) по адресу: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</w:t>
      </w:r>
      <w:r w:rsidRPr="00077EA6">
        <w:rPr>
          <w:sz w:val="24"/>
          <w:szCs w:val="24"/>
        </w:rPr>
        <w:t>(адрес места жительства физического лица</w:t>
      </w:r>
      <w:r w:rsidRPr="00077EA6">
        <w:rPr>
          <w:rFonts w:ascii="Courier New" w:hAnsi="Courier New" w:cs="Courier New"/>
          <w:sz w:val="24"/>
          <w:szCs w:val="24"/>
        </w:rPr>
        <w:t xml:space="preserve"> -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     </w:t>
      </w:r>
      <w:r w:rsidRPr="00077EA6">
        <w:rPr>
          <w:sz w:val="24"/>
          <w:szCs w:val="24"/>
        </w:rPr>
        <w:t>потребителя государственных услуг в социальной сфере</w:t>
      </w:r>
      <w:r w:rsidRPr="00077EA6">
        <w:rPr>
          <w:rFonts w:ascii="Courier New" w:hAnsi="Courier New" w:cs="Courier New"/>
          <w:sz w:val="24"/>
          <w:szCs w:val="24"/>
        </w:rPr>
        <w:t>)</w:t>
      </w:r>
    </w:p>
    <w:p w:rsidR="005C6CE1" w:rsidRPr="0091069A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91069A">
        <w:rPr>
          <w:sz w:val="24"/>
          <w:szCs w:val="24"/>
        </w:rPr>
        <w:t>которому выдан социальный сертификат № __________________________,</w:t>
      </w:r>
    </w:p>
    <w:p w:rsidR="005C6CE1" w:rsidRPr="0091069A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91069A">
        <w:rPr>
          <w:rFonts w:ascii="Courier New" w:hAnsi="Courier New" w:cs="Courier New"/>
          <w:sz w:val="24"/>
          <w:szCs w:val="24"/>
        </w:rPr>
        <w:t>__________________________________________________________________________,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77EA6">
        <w:rPr>
          <w:sz w:val="24"/>
          <w:szCs w:val="24"/>
        </w:rPr>
        <w:t xml:space="preserve"> (фамилия, имя, отчество (при наличии), наименование и реквизиты документа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 xml:space="preserve">                   законного представителя Потребителя услуг</w:t>
      </w:r>
      <w:r w:rsidRPr="00077EA6">
        <w:rPr>
          <w:rFonts w:ascii="Courier New" w:hAnsi="Courier New" w:cs="Courier New"/>
          <w:sz w:val="24"/>
          <w:szCs w:val="24"/>
        </w:rPr>
        <w:t>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именуемый(ая) в дальнейшем "Потребитель услуг", в лице___</w:t>
      </w:r>
      <w:r w:rsidRPr="00077EA6">
        <w:rPr>
          <w:rFonts w:ascii="Courier New" w:hAnsi="Courier New" w:cs="Courier New"/>
          <w:sz w:val="24"/>
          <w:szCs w:val="24"/>
        </w:rPr>
        <w:t>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 w:rsidRPr="00077EA6">
        <w:rPr>
          <w:sz w:val="24"/>
          <w:szCs w:val="24"/>
        </w:rPr>
        <w:t>действующего на основании пункта 1 статьи 26/28 ГК РФ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________________________________________________,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 w:rsidRPr="00077EA6">
        <w:rPr>
          <w:rFonts w:ascii="Courier New" w:hAnsi="Courier New" w:cs="Courier New"/>
          <w:sz w:val="24"/>
          <w:szCs w:val="24"/>
        </w:rPr>
        <w:t xml:space="preserve">                                      </w:t>
      </w:r>
      <w:r w:rsidRPr="00077EA6">
        <w:rPr>
          <w:sz w:val="24"/>
          <w:szCs w:val="24"/>
        </w:rPr>
        <w:t>(основание правомочия)</w:t>
      </w:r>
    </w:p>
    <w:p w:rsidR="005C6CE1" w:rsidRPr="0078025A" w:rsidRDefault="005C6CE1" w:rsidP="005C6CE1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  <w:r>
        <w:rPr>
          <w:sz w:val="24"/>
          <w:szCs w:val="24"/>
        </w:rPr>
        <w:t xml:space="preserve">Проживающего </w:t>
      </w:r>
      <w:r w:rsidRPr="00077EA6">
        <w:rPr>
          <w:sz w:val="24"/>
          <w:szCs w:val="24"/>
        </w:rPr>
        <w:t>по адресу:</w:t>
      </w:r>
      <w:r w:rsidRPr="00077EA6">
        <w:rPr>
          <w:rFonts w:ascii="Courier New" w:hAnsi="Courier New" w:cs="Courier New"/>
          <w:sz w:val="24"/>
          <w:szCs w:val="24"/>
        </w:rPr>
        <w:t xml:space="preserve"> ____________________________________</w:t>
      </w:r>
      <w:r>
        <w:rPr>
          <w:rFonts w:ascii="Courier New" w:hAnsi="Courier New" w:cs="Courier New"/>
          <w:sz w:val="24"/>
          <w:szCs w:val="24"/>
        </w:rPr>
        <w:t>________</w:t>
      </w:r>
      <w:r w:rsidRPr="00077EA6">
        <w:rPr>
          <w:rFonts w:ascii="Courier New" w:hAnsi="Courier New" w:cs="Courier New"/>
          <w:sz w:val="24"/>
          <w:szCs w:val="24"/>
        </w:rPr>
        <w:t xml:space="preserve">  </w:t>
      </w:r>
      <w:r w:rsidRPr="00077EA6">
        <w:rPr>
          <w:sz w:val="24"/>
          <w:szCs w:val="24"/>
        </w:rPr>
        <w:lastRenderedPageBreak/>
        <w:t xml:space="preserve">(указывается адрес места жительства законного представителя </w:t>
      </w:r>
      <w:r w:rsidRPr="00077EA6">
        <w:rPr>
          <w:sz w:val="24"/>
          <w:szCs w:val="24"/>
        </w:rPr>
        <w:br/>
        <w:t xml:space="preserve">                                                                     Потребителя услуг)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Описание оказанных услуг: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Наименование программы: 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Срок освоения образовательной программы: ____________________________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начала обучения: ___/___/_______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Дата завершения обучения: ___/___/_______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Объем оказания муниципальной услуги в социальной сфере в социальной сфере, превышающий соответствующий показатель, опред</w:t>
      </w:r>
      <w:r>
        <w:rPr>
          <w:sz w:val="24"/>
          <w:szCs w:val="24"/>
        </w:rPr>
        <w:t>еленный социальным сертификатом</w:t>
      </w:r>
      <w:r w:rsidRPr="00077EA6">
        <w:rPr>
          <w:sz w:val="24"/>
          <w:szCs w:val="24"/>
        </w:rPr>
        <w:t>: _______ часов/рублей.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7EA6">
        <w:rPr>
          <w:sz w:val="24"/>
          <w:szCs w:val="24"/>
        </w:rPr>
        <w:t>К оплате: _______________ рублей</w:t>
      </w: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9"/>
        <w:gridCol w:w="4883"/>
      </w:tblGrid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ОГРН, </w:t>
            </w:r>
            <w:hyperlink r:id="rId15" w:history="1">
              <w:r w:rsidRPr="00077EA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C6CE1" w:rsidRPr="00077EA6" w:rsidTr="00E429C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Место жительства Потребителя услуг:</w:t>
            </w:r>
          </w:p>
        </w:tc>
      </w:tr>
      <w:tr w:rsidR="005C6CE1" w:rsidRPr="00077EA6" w:rsidTr="00E429C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Платежные реквизиты: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Наименование учреждения Банка России, БИК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C6CE1" w:rsidRPr="00077EA6" w:rsidTr="00E429C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rFonts w:ascii="Courier New" w:hAnsi="Courier New" w:cs="Courier New"/>
                <w:sz w:val="24"/>
                <w:szCs w:val="24"/>
              </w:rPr>
              <w:t>___________/_____________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77EA6">
              <w:rPr>
                <w:rFonts w:ascii="Courier New" w:hAnsi="Courier New" w:cs="Courier New"/>
                <w:sz w:val="24"/>
                <w:szCs w:val="24"/>
              </w:rPr>
              <w:t>___________/_____________</w:t>
            </w:r>
          </w:p>
          <w:p w:rsidR="005C6CE1" w:rsidRPr="00077EA6" w:rsidRDefault="005C6CE1" w:rsidP="00E429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7EA6">
              <w:rPr>
                <w:sz w:val="24"/>
                <w:szCs w:val="24"/>
              </w:rPr>
              <w:t xml:space="preserve">    (подпись)            (ФИО)</w:t>
            </w:r>
          </w:p>
        </w:tc>
      </w:tr>
    </w:tbl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Pr="00077EA6" w:rsidRDefault="005C6CE1" w:rsidP="005C6CE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6CE1" w:rsidRDefault="005C6CE1" w:rsidP="005C6CE1">
      <w:pPr>
        <w:tabs>
          <w:tab w:val="left" w:pos="709"/>
        </w:tabs>
        <w:jc w:val="both"/>
        <w:rPr>
          <w:smallCaps/>
          <w:sz w:val="24"/>
          <w:szCs w:val="24"/>
        </w:rPr>
      </w:pPr>
    </w:p>
    <w:p w:rsidR="005C6CE1" w:rsidRDefault="005C6CE1" w:rsidP="005C6CE1">
      <w:pPr>
        <w:tabs>
          <w:tab w:val="left" w:pos="709"/>
        </w:tabs>
        <w:jc w:val="both"/>
        <w:rPr>
          <w:sz w:val="24"/>
          <w:szCs w:val="24"/>
        </w:rPr>
      </w:pPr>
    </w:p>
    <w:p w:rsidR="005C6CE1" w:rsidRDefault="005C6CE1" w:rsidP="005C6CE1">
      <w:pPr>
        <w:tabs>
          <w:tab w:val="left" w:pos="709"/>
        </w:tabs>
        <w:jc w:val="both"/>
        <w:rPr>
          <w:sz w:val="24"/>
          <w:szCs w:val="24"/>
        </w:rPr>
      </w:pPr>
    </w:p>
    <w:p w:rsidR="005C6CE1" w:rsidRPr="00077EA6" w:rsidRDefault="005C6CE1" w:rsidP="005C6CE1">
      <w:pPr>
        <w:tabs>
          <w:tab w:val="left" w:pos="709"/>
        </w:tabs>
        <w:jc w:val="both"/>
        <w:rPr>
          <w:sz w:val="24"/>
          <w:szCs w:val="24"/>
        </w:rPr>
      </w:pPr>
    </w:p>
    <w:p w:rsidR="005C6CE1" w:rsidRDefault="005C6CE1" w:rsidP="005C6CE1"/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DB2" w:rsidRDefault="00AF1DB2" w:rsidP="00762166">
      <w:r>
        <w:separator/>
      </w:r>
    </w:p>
  </w:endnote>
  <w:endnote w:type="continuationSeparator" w:id="0">
    <w:p w:rsidR="00AF1DB2" w:rsidRDefault="00AF1DB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3" w:rsidRDefault="000C56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3" w:rsidRDefault="000C56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3" w:rsidRDefault="000C56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DB2" w:rsidRDefault="00AF1DB2" w:rsidP="00762166">
      <w:r>
        <w:separator/>
      </w:r>
    </w:p>
  </w:footnote>
  <w:footnote w:type="continuationSeparator" w:id="0">
    <w:p w:rsidR="00AF1DB2" w:rsidRDefault="00AF1DB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3" w:rsidRDefault="000C56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CE1" w:rsidRDefault="005C6C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3" w:rsidRDefault="000C568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6" w15:restartNumberingAfterBreak="0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30a513b0-b36c-462f-9fbb-c469b3691db9"/>
  </w:docVars>
  <w:rsids>
    <w:rsidRoot w:val="005C6CE1"/>
    <w:rsid w:val="000216DC"/>
    <w:rsid w:val="00024F94"/>
    <w:rsid w:val="00042D75"/>
    <w:rsid w:val="0005521C"/>
    <w:rsid w:val="00070E72"/>
    <w:rsid w:val="00097477"/>
    <w:rsid w:val="000A43B7"/>
    <w:rsid w:val="000A651A"/>
    <w:rsid w:val="000B0AE5"/>
    <w:rsid w:val="000C5683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27DD8"/>
    <w:rsid w:val="00332BCB"/>
    <w:rsid w:val="003337D6"/>
    <w:rsid w:val="00334145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5C6CE1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AF1DB2"/>
    <w:rsid w:val="00B10721"/>
    <w:rsid w:val="00B47BE2"/>
    <w:rsid w:val="00B6415B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2A39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961B3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C7BD04-FB72-4FA8-9DA1-1332C2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aliases w:val="мой"/>
    <w:basedOn w:val="a"/>
    <w:link w:val="aa"/>
    <w:uiPriority w:val="34"/>
    <w:qFormat/>
    <w:rsid w:val="005C6CE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мой Знак"/>
    <w:link w:val="a9"/>
    <w:uiPriority w:val="34"/>
    <w:locked/>
    <w:rsid w:val="005C6CE1"/>
    <w:rPr>
      <w:sz w:val="22"/>
      <w:szCs w:val="22"/>
      <w:lang w:eastAsia="en-US"/>
    </w:rPr>
  </w:style>
  <w:style w:type="character" w:styleId="ab">
    <w:name w:val="annotation reference"/>
    <w:uiPriority w:val="99"/>
    <w:unhideWhenUsed/>
    <w:rsid w:val="005C6CE1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5C6CE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ad">
    <w:name w:val="Текст примечания Знак"/>
    <w:link w:val="ac"/>
    <w:uiPriority w:val="99"/>
    <w:rsid w:val="005C6CE1"/>
    <w:rPr>
      <w:rFonts w:ascii="Times New Roman CYR" w:eastAsia="Times New Roman" w:hAnsi="Times New Roman CYR"/>
    </w:rPr>
  </w:style>
  <w:style w:type="paragraph" w:customStyle="1" w:styleId="ConsPlusNormal">
    <w:name w:val="ConsPlusNormal"/>
    <w:rsid w:val="005C6CE1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49911&amp;date=02.11.2020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149911&amp;date=02.11.20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ebf00c69-81c1-42c7-a8f9-0750de552dd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ebf00c69-81c1-42c7-a8f9-0750de552dde.dot</Template>
  <TotalTime>0</TotalTime>
  <Pages>29</Pages>
  <Words>10066</Words>
  <Characters>57377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2026-09-02T13:56:00Z</cp:lastPrinted>
  <dcterms:created xsi:type="dcterms:W3CDTF">2026-09-04T09:12:00Z</dcterms:created>
  <dcterms:modified xsi:type="dcterms:W3CDTF">2026-09-04T09:40:00Z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30a513b0-b36c-462f-9fbb-c469b3691db9</vt:lpwstr>
  </property>
</Properties>
</file>