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1666F4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1666F4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8C4050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8C4050">
        <w:rPr>
          <w:sz w:val="24"/>
        </w:rPr>
        <w:t>27/08/</w:t>
      </w:r>
      <w:proofErr w:type="gramStart"/>
      <w:r w:rsidR="008C4050">
        <w:rPr>
          <w:sz w:val="24"/>
        </w:rPr>
        <w:t>2026  №</w:t>
      </w:r>
      <w:proofErr w:type="gramEnd"/>
      <w:r w:rsidR="008C4050">
        <w:rPr>
          <w:sz w:val="24"/>
        </w:rPr>
        <w:t xml:space="preserve"> 2579</w:t>
      </w:r>
    </w:p>
    <w:p w:rsidR="001A43F2" w:rsidRDefault="001A43F2" w:rsidP="001A43F2">
      <w:pPr>
        <w:jc w:val="both"/>
        <w:rPr>
          <w:sz w:val="24"/>
        </w:rPr>
      </w:pP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 xml:space="preserve">округа от 12.09.2025 № 2415 «Об утверждении Порядка 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 xml:space="preserve">установления размера платы за содержание жилого 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>помещения на территории муниципального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 xml:space="preserve">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</w:t>
      </w: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>Ленинградской области»</w:t>
      </w: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BF45ED">
        <w:rPr>
          <w:sz w:val="24"/>
          <w:szCs w:val="24"/>
        </w:rPr>
        <w:t xml:space="preserve">В целях реализации полномочий органов местного самоуправления, предусмотренных частью 3 статьи 156, частью 4 статьи 158 Жилищного кодекса Российской Федерации, </w:t>
      </w:r>
      <w:r>
        <w:rPr>
          <w:sz w:val="24"/>
          <w:szCs w:val="24"/>
        </w:rPr>
        <w:t xml:space="preserve">на основании Приказа Министерства строительства и жилищно-коммунального хозяйства Российской Федерации от 06.04.2018 № 213/пр. «Об утверждении методический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</w:t>
      </w:r>
      <w:r w:rsidRPr="00BF45ED">
        <w:rPr>
          <w:sz w:val="24"/>
          <w:szCs w:val="24"/>
        </w:rPr>
        <w:t xml:space="preserve">на основании решения совета депутатов </w:t>
      </w:r>
      <w:proofErr w:type="spellStart"/>
      <w:r w:rsidRPr="00BF45ED">
        <w:rPr>
          <w:sz w:val="24"/>
          <w:szCs w:val="24"/>
        </w:rPr>
        <w:t>Сосновоборского</w:t>
      </w:r>
      <w:proofErr w:type="spellEnd"/>
      <w:r w:rsidRPr="00BF45ED">
        <w:rPr>
          <w:sz w:val="24"/>
          <w:szCs w:val="24"/>
        </w:rPr>
        <w:t xml:space="preserve"> городского округа от 25.03.2015 № 43 «О реализации полномочий органов местного</w:t>
      </w:r>
      <w:r>
        <w:rPr>
          <w:sz w:val="24"/>
          <w:szCs w:val="24"/>
        </w:rPr>
        <w:t xml:space="preserve"> с</w:t>
      </w:r>
      <w:r w:rsidRPr="00BF45ED">
        <w:rPr>
          <w:sz w:val="24"/>
          <w:szCs w:val="24"/>
        </w:rPr>
        <w:t xml:space="preserve">амоуправления городского округа в части установления размера платы за содержание и ремонт жилых помещений на территории муниципального образования </w:t>
      </w:r>
      <w:proofErr w:type="spellStart"/>
      <w:r w:rsidRPr="00BF45ED">
        <w:rPr>
          <w:sz w:val="24"/>
          <w:szCs w:val="24"/>
        </w:rPr>
        <w:t>Сосновоборский</w:t>
      </w:r>
      <w:proofErr w:type="spellEnd"/>
      <w:r w:rsidRPr="00BF45ED">
        <w:rPr>
          <w:sz w:val="24"/>
          <w:szCs w:val="24"/>
        </w:rPr>
        <w:t xml:space="preserve"> городской округ», администрация </w:t>
      </w:r>
      <w:proofErr w:type="spellStart"/>
      <w:r w:rsidRPr="00BF45ED">
        <w:rPr>
          <w:sz w:val="24"/>
          <w:szCs w:val="24"/>
        </w:rPr>
        <w:t>Сосновоборского</w:t>
      </w:r>
      <w:proofErr w:type="spellEnd"/>
      <w:r w:rsidRPr="00BF45ED">
        <w:rPr>
          <w:sz w:val="24"/>
          <w:szCs w:val="24"/>
        </w:rPr>
        <w:t xml:space="preserve"> городского округа </w:t>
      </w:r>
      <w:r>
        <w:rPr>
          <w:sz w:val="24"/>
          <w:szCs w:val="24"/>
        </w:rPr>
        <w:t xml:space="preserve">                          </w:t>
      </w:r>
      <w:r w:rsidRPr="00807BFE">
        <w:rPr>
          <w:b/>
          <w:sz w:val="24"/>
          <w:szCs w:val="24"/>
        </w:rPr>
        <w:t>п о с т а н о в л я е т:</w:t>
      </w:r>
    </w:p>
    <w:p w:rsidR="001A43F2" w:rsidRPr="00BF45ED" w:rsidRDefault="001A43F2" w:rsidP="001A43F2">
      <w:pPr>
        <w:jc w:val="both"/>
        <w:rPr>
          <w:sz w:val="24"/>
          <w:szCs w:val="24"/>
        </w:rPr>
      </w:pP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45ED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изменения </w:t>
      </w:r>
      <w:r w:rsidRPr="00E11F8B">
        <w:rPr>
          <w:sz w:val="24"/>
          <w:szCs w:val="24"/>
        </w:rPr>
        <w:t xml:space="preserve">в постановление администрации </w:t>
      </w:r>
      <w:proofErr w:type="spellStart"/>
      <w:r w:rsidRPr="00E11F8B">
        <w:rPr>
          <w:sz w:val="24"/>
          <w:szCs w:val="24"/>
        </w:rPr>
        <w:t>Сосновоборского</w:t>
      </w:r>
      <w:proofErr w:type="spellEnd"/>
      <w:r w:rsidRPr="00E11F8B">
        <w:rPr>
          <w:sz w:val="24"/>
          <w:szCs w:val="24"/>
        </w:rPr>
        <w:t xml:space="preserve"> городского</w:t>
      </w:r>
      <w:r>
        <w:rPr>
          <w:sz w:val="24"/>
          <w:szCs w:val="24"/>
        </w:rPr>
        <w:t xml:space="preserve"> </w:t>
      </w:r>
      <w:r w:rsidRPr="00E11F8B">
        <w:rPr>
          <w:sz w:val="24"/>
          <w:szCs w:val="24"/>
        </w:rPr>
        <w:t>округа от 12.09.2025 №</w:t>
      </w:r>
      <w:r>
        <w:rPr>
          <w:sz w:val="24"/>
          <w:szCs w:val="24"/>
        </w:rPr>
        <w:t xml:space="preserve"> </w:t>
      </w:r>
      <w:r w:rsidRPr="00E11F8B">
        <w:rPr>
          <w:sz w:val="24"/>
          <w:szCs w:val="24"/>
        </w:rPr>
        <w:t>2415 «Об утверждении Порядка установления размера платы за содержание жилого помещения на территории муниципального</w:t>
      </w:r>
      <w:r>
        <w:rPr>
          <w:sz w:val="24"/>
          <w:szCs w:val="24"/>
        </w:rPr>
        <w:t xml:space="preserve"> </w:t>
      </w:r>
      <w:r w:rsidRPr="00E11F8B">
        <w:rPr>
          <w:sz w:val="24"/>
          <w:szCs w:val="24"/>
        </w:rPr>
        <w:t xml:space="preserve">образования </w:t>
      </w:r>
      <w:proofErr w:type="spellStart"/>
      <w:r w:rsidRPr="00E11F8B">
        <w:rPr>
          <w:sz w:val="24"/>
          <w:szCs w:val="24"/>
        </w:rPr>
        <w:t>Сосновоборский</w:t>
      </w:r>
      <w:proofErr w:type="spellEnd"/>
      <w:r w:rsidRPr="00E11F8B">
        <w:rPr>
          <w:sz w:val="24"/>
          <w:szCs w:val="24"/>
        </w:rPr>
        <w:t xml:space="preserve"> городской округ Ленинградской области»</w:t>
      </w:r>
      <w:r>
        <w:rPr>
          <w:sz w:val="24"/>
          <w:szCs w:val="24"/>
        </w:rPr>
        <w:t xml:space="preserve"> (Приложение).</w:t>
      </w:r>
    </w:p>
    <w:p w:rsidR="001A43F2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1.1. Пункт 1.4 Порядка изложить в новой редакции: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ab/>
        <w:t>«1.4. В соответствии с настоящим Порядком применяются следующие понятия: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>- жилая площадь – сумма площадей жилых комнат квартиры без учета площади встроенных шкафов, темных комнат (кладовок);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>- общая площадь жилого помещения определяется как сумма площадей всех частей жилого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террас;</w:t>
      </w:r>
    </w:p>
    <w:p w:rsidR="001A43F2" w:rsidRPr="00CE1A64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 w:rsidRPr="003D6B14">
        <w:rPr>
          <w:szCs w:val="24"/>
        </w:rPr>
        <w:t>- общежитие - это</w:t>
      </w:r>
      <w:r w:rsidRPr="00CE1A64">
        <w:rPr>
          <w:szCs w:val="24"/>
        </w:rPr>
        <w:t xml:space="preserve"> жилые помещения, предназначенные для временного проживания граждан в период их работы, службы или обучения.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lastRenderedPageBreak/>
        <w:t xml:space="preserve">- размер платы за содержание жилого помещения в многоквартирном доме - плата, включающая в себя плату за содержание и текущий ремонт общего имущества в многоквартирном доме, работы и услуги по управлению многоквартирным домом, </w:t>
      </w:r>
      <w:r w:rsidRPr="00362B97">
        <w:rPr>
          <w:szCs w:val="24"/>
        </w:rPr>
        <w:t xml:space="preserve">установленная из расчета 1 кв. метра </w:t>
      </w:r>
      <w:r>
        <w:rPr>
          <w:szCs w:val="24"/>
        </w:rPr>
        <w:t>общей площади жилого помещения;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 w:rsidRPr="007929C2">
        <w:rPr>
          <w:szCs w:val="24"/>
        </w:rPr>
        <w:t xml:space="preserve">- размер платы за содержание жилого помещения </w:t>
      </w:r>
      <w:r w:rsidRPr="003D6B14">
        <w:rPr>
          <w:szCs w:val="24"/>
        </w:rPr>
        <w:t>для нанимателей жилых помещений по договорам найма жилого помещения, проживающих в общежитии</w:t>
      </w:r>
      <w:r>
        <w:rPr>
          <w:szCs w:val="24"/>
        </w:rPr>
        <w:t>, входящем в состав</w:t>
      </w:r>
      <w:r w:rsidRPr="003D6B14">
        <w:rPr>
          <w:szCs w:val="24"/>
        </w:rPr>
        <w:t xml:space="preserve"> государственного или муниципального </w:t>
      </w:r>
      <w:r>
        <w:rPr>
          <w:szCs w:val="24"/>
        </w:rPr>
        <w:t xml:space="preserve">жилищного </w:t>
      </w:r>
      <w:r w:rsidRPr="003D6B14">
        <w:rPr>
          <w:szCs w:val="24"/>
        </w:rPr>
        <w:t>фонда - плата за услуги, работы по управлению,</w:t>
      </w:r>
      <w:r w:rsidRPr="007929C2">
        <w:rPr>
          <w:szCs w:val="24"/>
        </w:rPr>
        <w:t xml:space="preserve"> содержанию </w:t>
      </w:r>
      <w:r>
        <w:rPr>
          <w:szCs w:val="24"/>
        </w:rPr>
        <w:t>жилищного фонда, установленная из расчета 1 кв. метра общей площади жилого помещения;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 xml:space="preserve">- государственный жилищный фонд - </w:t>
      </w:r>
      <w:r w:rsidRPr="00D05F38">
        <w:rPr>
          <w:szCs w:val="24"/>
        </w:rPr>
        <w:t>совокупность жилых помещений, принадлежащих на праве собственности Российской Федерации (жилищный фонд Российской Федерации), и жилых помещений, принадлежащих на праве собственности субъектам Российской Федерации (жилищный фонд субъектов Российской Федерации);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 xml:space="preserve">- муниципальный жилищный фонд </w:t>
      </w:r>
      <w:r w:rsidRPr="00D05F38">
        <w:rPr>
          <w:szCs w:val="24"/>
        </w:rPr>
        <w:t>- совокупность жилых помещений, принадлежащих на праве собственности муниципальн</w:t>
      </w:r>
      <w:r>
        <w:rPr>
          <w:szCs w:val="24"/>
        </w:rPr>
        <w:t>ому образованию.</w:t>
      </w:r>
    </w:p>
    <w:p w:rsidR="001A43F2" w:rsidRDefault="001A43F2" w:rsidP="001A43F2">
      <w:pPr>
        <w:pStyle w:val="a9"/>
        <w:ind w:right="-1" w:firstLine="709"/>
        <w:jc w:val="both"/>
        <w:rPr>
          <w:szCs w:val="24"/>
        </w:rPr>
      </w:pPr>
      <w:r>
        <w:rPr>
          <w:szCs w:val="24"/>
        </w:rPr>
        <w:t>- предложение заявителя - предложение заявителя о размере платы за содержание жилого помещения с указанием перечня обязательных работ и услуг, устанавливаемые в зависимости от уровня благоустройства, конструктивных и технических параметров многоквартирного дома либо общежития. Перечень обязательных работ и услуг содержит наименование работ или услуг, объем, качество, периодичность выполнения работ или оказания услуг и их стоимость;</w:t>
      </w:r>
    </w:p>
    <w:p w:rsidR="001A43F2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>
        <w:rPr>
          <w:szCs w:val="24"/>
        </w:rPr>
        <w:t>- к заявителям относятся:</w:t>
      </w:r>
    </w:p>
    <w:p w:rsidR="001A43F2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>
        <w:rPr>
          <w:szCs w:val="24"/>
        </w:rPr>
        <w:t>1) управляющая организация, обслуживающая многоквартирный дом, в котором собственники не приняли решение о размере платы за содержание жилого помещения в многоквартирном доме;</w:t>
      </w:r>
    </w:p>
    <w:p w:rsidR="001A43F2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>
        <w:rPr>
          <w:szCs w:val="24"/>
        </w:rPr>
        <w:t>2) собственник помещения, входящего в состав государственного или муниципального жилищного фонда;</w:t>
      </w:r>
    </w:p>
    <w:p w:rsidR="001A43F2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>
        <w:rPr>
          <w:szCs w:val="24"/>
        </w:rPr>
        <w:t>3) лицо, уполномоченное действовать от имени собственника помещения, входящего в состав государственного или муниципального жилищного фонда;</w:t>
      </w:r>
    </w:p>
    <w:p w:rsidR="001A43F2" w:rsidRPr="00BF45ED" w:rsidRDefault="001A43F2" w:rsidP="001A43F2">
      <w:pPr>
        <w:pStyle w:val="a9"/>
        <w:shd w:val="clear" w:color="auto" w:fill="FFFFFF"/>
        <w:ind w:right="-1" w:firstLine="709"/>
        <w:jc w:val="both"/>
        <w:rPr>
          <w:szCs w:val="24"/>
        </w:rPr>
      </w:pPr>
      <w:r>
        <w:rPr>
          <w:szCs w:val="24"/>
        </w:rPr>
        <w:t>4) управляющая или эксплуатирующая организация, с которой собственник помещения, входящего в состав государственного или муниципального жилищного фонда, заключил договор на управление или передал в эксплуатацию общежитие».</w:t>
      </w: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Pr="00BF45ED">
        <w:rPr>
          <w:sz w:val="24"/>
          <w:szCs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</w:t>
      </w:r>
      <w:r w:rsidRPr="00BF45ED">
        <w:rPr>
          <w:sz w:val="24"/>
          <w:szCs w:val="24"/>
        </w:rPr>
        <w:t xml:space="preserve">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BF45ED">
        <w:rPr>
          <w:sz w:val="24"/>
          <w:szCs w:val="24"/>
        </w:rPr>
        <w:t>Сосновоборского</w:t>
      </w:r>
      <w:proofErr w:type="spellEnd"/>
      <w:r w:rsidRPr="00BF45ED">
        <w:rPr>
          <w:sz w:val="24"/>
          <w:szCs w:val="24"/>
        </w:rPr>
        <w:t xml:space="preserve"> городского округа. </w:t>
      </w: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Pr="00BF45ED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1A43F2" w:rsidRPr="00BF45ED" w:rsidRDefault="001A43F2" w:rsidP="001A4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BF45ED">
        <w:rPr>
          <w:sz w:val="24"/>
          <w:szCs w:val="24"/>
        </w:rPr>
        <w:t>. 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1A43F2" w:rsidRPr="00BF45ED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Pr="00BF45ED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1A43F2" w:rsidRPr="00BF45ED" w:rsidRDefault="001A43F2" w:rsidP="001A43F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45E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С.Г. Лютиков</w:t>
      </w:r>
    </w:p>
    <w:p w:rsidR="001A43F2" w:rsidRPr="00BF45ED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</w:p>
    <w:p w:rsidR="001A43F2" w:rsidRDefault="001A43F2" w:rsidP="001A43F2">
      <w:pPr>
        <w:rPr>
          <w:sz w:val="24"/>
          <w:szCs w:val="24"/>
        </w:rPr>
      </w:pPr>
      <w:bookmarkStart w:id="0" w:name="_GoBack"/>
      <w:bookmarkEnd w:id="0"/>
    </w:p>
    <w:sectPr w:rsidR="001A43F2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F4" w:rsidRDefault="001666F4" w:rsidP="00762166">
      <w:r>
        <w:separator/>
      </w:r>
    </w:p>
  </w:endnote>
  <w:endnote w:type="continuationSeparator" w:id="0">
    <w:p w:rsidR="001666F4" w:rsidRDefault="001666F4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F4" w:rsidRDefault="001666F4" w:rsidP="00762166">
      <w:r>
        <w:separator/>
      </w:r>
    </w:p>
  </w:footnote>
  <w:footnote w:type="continuationSeparator" w:id="0">
    <w:p w:rsidR="001666F4" w:rsidRDefault="001666F4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3549166b-b4de-4dcb-88b4-206b92b24069"/>
  </w:docVars>
  <w:rsids>
    <w:rsidRoot w:val="001A43F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666F4"/>
    <w:rsid w:val="001704D1"/>
    <w:rsid w:val="001A0B1B"/>
    <w:rsid w:val="001A43F2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1D69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4050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076CC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F61E07-D8F1-42C2-AC78-FE547DD0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1A43F2"/>
    <w:pPr>
      <w:ind w:right="4864"/>
    </w:pPr>
    <w:rPr>
      <w:sz w:val="24"/>
    </w:rPr>
  </w:style>
  <w:style w:type="character" w:customStyle="1" w:styleId="aa">
    <w:name w:val="Основной текст Знак"/>
    <w:link w:val="a9"/>
    <w:rsid w:val="001A43F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6acf8984-dacd-4a94-bf9a-202ca4b930b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6acf8984-dacd-4a94-bf9a-202ca4b930b0.dot</Template>
  <TotalTime>1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2026-08-27T09:09:00Z</cp:lastPrinted>
  <dcterms:created xsi:type="dcterms:W3CDTF">2026-08-28T11:26:00Z</dcterms:created>
  <dcterms:modified xsi:type="dcterms:W3CDTF">2026-08-28T12:00:00Z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3549166b-b4de-4dcb-88b4-206b92b24069</vt:lpwstr>
  </property>
</Properties>
</file>